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2"/>
        <w:spacing w:before="0" w:after="0"/>
      </w:pPr>
      <w:r>
        <w:t xml:space="preserve">VORLAGE FÜR DIE KLASSENLEITUNG</w:t>
      </w:r>
    </w:p>
    <w:p>
      <w:pPr>
        <w:pStyle w:val="berschrift1"/>
      </w:pPr>
      <w:r>
        <w:t xml:space="preserve">Anmeldeformular Klassenfahrt</w:t>
      </w:r>
    </w:p>
    <w:p>
      <w:pPr>
        <w:spacing w:before="0" w:after="0" w:line="240" w:lineRule="auto"/>
      </w:pPr>
      <w:r>
        <w:rPr>
          <w:b/>
          <w:bCs/>
          <w:color w:val="00000A"/>
          <w:sz w:val="16"/>
          <w:szCs w:val="16"/>
        </w:rPr>
        <w:t xml:space="preserve">Elternbrief · Verbindliche Anmeldung · Verhaltensvereinbarung. </w:t>
      </w:r>
      <w:r>
        <w:rPr>
          <w:color w:val="00000A"/>
          <w:sz w:val="16"/>
          <w:szCs w:val="16"/>
        </w:rPr>
        <w:t xml:space="preserve">Ersetze alle Angaben in eckigen Klammern. Übernimm Nachtruhe und Erreichbarkeit aus dem Dienst- und Bereitschaftsraster (LSP-02_07-001), Beträge, Fristen und den Versicherungsweg aus dem Kosten- und Härtefallblatt (LSP-02_07-002) und die Landesregeln aus der Übersicht Aufsichtsrecht (LSP-02_07-004). Die drei Teile ab Seite 2 sind schlicht gesetzt, damit du sie in den Briefbogen deiner Schule kopieren kannst. Lösch vor dem Versand alle grau gesetzten Prüfhinweise und die nicht zutreffenden Varianten.</w:t>
      </w:r>
    </w:p>
    <w:p>
      <w:pPr>
        <w:pStyle w:val="Haupttext"/>
        <w:spacing w:before="240" w:after="40"/>
      </w:pPr>
      <w:r>
        <w:rPr>
          <w:b/>
          <w:bCs/>
          <w:sz w:val="28"/>
          <w:szCs w:val="28"/>
        </w:rPr>
        <w:t xml:space="preserve">Klassenfahrt der [Klasse] nach [Reiseziel]</w:t>
      </w:r>
    </w:p>
    <w:p>
      <w:pPr>
        <w:pStyle w:val="Haupttext"/>
        <w:spacing w:before="0" w:after="120"/>
      </w:pPr>
      <w:r>
        <w:t xml:space="preserve">[Ort, Datum]</w:t>
      </w:r>
    </w:p>
    <w:p>
      <w:pPr>
        <w:pStyle w:val="Haupttext"/>
        <w:spacing w:before="60" w:after="40"/>
      </w:pPr>
      <w:r>
        <w:rPr>
          <w:b/>
          <w:bCs/>
        </w:rPr>
        <w:t xml:space="preserve">Information für die Erziehungsberechtigten</w:t>
      </w:r>
    </w:p>
    <w:p>
      <w:pPr>
        <w:pStyle w:val="Haupttext"/>
        <w:spacing w:before="120" w:after="40"/>
      </w:pPr>
      <w:r>
        <w:t xml:space="preserve">Liebe Eltern, liebe Erziehungsberechtigte,</w:t>
      </w:r>
    </w:p>
    <w:p>
      <w:pPr>
        <w:pStyle w:val="Haupttext"/>
        <w:spacing w:before="40" w:after="40"/>
      </w:pPr>
      <w:r>
        <w:t xml:space="preserve">vom [Abreisedatum] bis zum [Rückkehrdatum] fährt die Klasse [Klasse] für [Anzahl] Tage nach [Reiseziel]. Mit diesem Brief erhalten Sie alle Informationen, die Sie für die Anmeldung und die Vorbereitung Ihres Kindes brauchen.</w:t>
      </w:r>
    </w:p>
    <w:p>
      <w:pPr>
        <w:pStyle w:val="Haupttext"/>
        <w:spacing w:before="40" w:after="40"/>
      </w:pPr>
      <w:r>
        <w:t xml:space="preserve">Die Klassenfahrt ist eine Schulveranstaltung. Sie dient der Klassengemeinschaft, dem sozialen Lernen und fachlich-pädagogischen Zielen, die wir mit der Klasse abgestimmt haben.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Eckdaten der Fahrt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300"/>
        <w:gridCol w:w="6760"/>
      </w:tblGrid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Reiseziel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[Ort / Region]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Unterkunft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[Name, Adresse, Telefon]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Abreise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[Datum, Uhrzeit, Treffpunkt]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Rückkehr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[Datum, Uhrzeit, Rückkehrort]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Verkehrsmittel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[Bahn / Bus / Flug]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Begleitpersonen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[Namen]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Notfalltelefon während der Fahrt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[Mobilnummer]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Geplante Teilnehmerzahl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[Anzahl] Schülerinnen und Schüler</w:t>
            </w:r>
          </w:p>
        </w:tc>
      </w:tr>
    </w:tbl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Programm</w:t>
      </w:r>
    </w:p>
    <w:p>
      <w:pPr>
        <w:pStyle w:val="Haupttext"/>
        <w:spacing w:before="40" w:after="40"/>
      </w:pPr>
      <w:r>
        <w:t xml:space="preserve">Das Programm hat die Klasse in Schülerteams mit vorbereitet. Geplant sind unter anderem: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[Programmpunkt 1]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[Programmpunkt 2]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[Programmpunkt 3]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[Programmpunkt 4]</w:t>
      </w:r>
    </w:p>
    <w:p>
      <w:pPr>
        <w:pStyle w:val="Haupttext"/>
        <w:spacing w:before="40" w:after="40"/>
      </w:pPr>
      <w:r>
        <w:t xml:space="preserve">Den genauen Tagesplan erhält die Klasse vor der Abfahrt.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Kosten und Zahlung</w:t>
      </w:r>
    </w:p>
    <w:p>
      <w:pPr>
        <w:pStyle w:val="Haupttext"/>
        <w:spacing w:before="40" w:after="40"/>
      </w:pPr>
      <w:r>
        <w:t xml:space="preserve">Der Beitrag ist für [Anzahl] Teilnehmende berechnet. Fahren weniger mit, kann er sich erhöhen; darüber informieren wir Sie vor Vertragsabschluss.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5060"/>
        <w:gridCol w:w="2200"/>
        <w:gridCol w:w="2800"/>
      </w:tblGrid>
      <w:tr>
        <w:trPr>
          <w:cantSplit/>
          <w:tblHeader/>
        </w:trPr>
        <w:tc>
          <w:tcPr>
            <w:tcW w:w="506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Betrag</w:t>
            </w:r>
          </w:p>
        </w:tc>
        <w:tc>
          <w:tcPr>
            <w:tcW w:w="28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Eingang auf dem Konto bis</w:t>
            </w:r>
          </w:p>
        </w:tc>
      </w:tr>
      <w:tr>
        <w:trPr>
          <w:cantSplit/>
          <w:trHeight w:val="360" w:hRule="atLeast"/>
        </w:trPr>
        <w:tc>
          <w:tcPr>
            <w:tcW w:w="50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Anzahlung ([__] % des Reisepreises)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[__,__] €</w:t>
            </w:r>
          </w:p>
        </w:tc>
        <w:tc>
          <w:tcPr>
            <w:tcW w:w="2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[Datum]</w:t>
            </w:r>
          </w:p>
        </w:tc>
      </w:tr>
      <w:tr>
        <w:trPr>
          <w:cantSplit/>
          <w:trHeight w:val="360" w:hRule="atLeast"/>
        </w:trPr>
        <w:tc>
          <w:tcPr>
            <w:tcW w:w="50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Restzahlung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[__,__] €</w:t>
            </w:r>
          </w:p>
        </w:tc>
        <w:tc>
          <w:tcPr>
            <w:tcW w:w="2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[Datum]</w:t>
            </w:r>
          </w:p>
        </w:tc>
      </w:tr>
      <w:tr>
        <w:trPr>
          <w:cantSplit/>
          <w:trHeight w:val="360" w:hRule="atLeast"/>
        </w:trPr>
        <w:tc>
          <w:tcPr>
            <w:tcW w:w="506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Gesamtkosten je Kind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[__,__] €</w:t>
            </w:r>
          </w:p>
        </w:tc>
        <w:tc>
          <w:tcPr>
            <w:tcW w:w="2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spacing w:before="80" w:after="40"/>
      </w:pPr>
      <w:r>
        <w:t xml:space="preserve">Im Preis enthalten: [Leistungen, z. B. Unterkunft, Verpflegung, Fahrt, Eintritte]. Nicht enthalten: [z. B. Taschengeld].</w:t>
      </w:r>
    </w:p>
    <w:p>
      <w:pPr>
        <w:pStyle w:val="Haupttext"/>
        <w:spacing w:before="40" w:after="40"/>
      </w:pPr>
      <w:r>
        <w:t xml:space="preserve">Bitte überweisen Sie auf das Konto: Empfänger [Name], IBAN [ ], Verwendungszweck: Klassenfahrt [Klasse] – [Name des Kindes]. Bargeld können wir nicht annehmen.</w:t>
      </w:r>
    </w:p>
    <w:p>
      <w:pPr>
        <w:pStyle w:val="Haupttext"/>
        <w:spacing w:before="40" w:after="40"/>
      </w:pPr>
      <w:r>
        <w:t xml:space="preserve">Verbindlich angemeldet ist Ihr Kind erst, wenn die Anzahlung eingegangen ist – das Anmeldeformular allein genügt nicht.</w:t>
      </w:r>
    </w:p>
    <w:p>
      <w:pPr>
        <w:pStyle w:val="Haupttext"/>
        <w:spacing w:before="40" w:after="40"/>
      </w:pPr>
      <w:r>
        <w:t xml:space="preserve">Sind die Kosten für Ihre Familie schwierig, sprechen Sie bitte vertraulich mit [Name, Funktion] ([Telefon / E-Mail]). Es gibt Unterstützungsmöglichkeiten, und in der Klasse erfährt davon niemand.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Versicherung und Rücktritt</w:t>
      </w:r>
    </w:p>
    <w:p>
      <w:pPr>
        <w:pStyle w:val="Haupttext"/>
        <w:spacing w:before="40" w:after="40"/>
      </w:pPr>
      <w:r>
        <w:t xml:space="preserve">Ihr Kind ist während der Klassenfahrt über die gesetzliche Schülerunfallversicherung versichert. Sie übernimmt keine Kosten, die entstehen, wenn Ihr Kind nicht mitfahren kann.</w:t>
      </w:r>
    </w:p>
    <w:p>
      <w:pPr>
        <w:pStyle w:val="Haupttext"/>
        <w:spacing w:before="40" w:after="40"/>
      </w:pPr>
      <w:r>
        <w:rPr>
          <w:b/>
          <w:bCs/>
        </w:rPr>
        <w:t xml:space="preserve">[Variante 1] </w:t>
      </w:r>
      <w:r>
        <w:t xml:space="preserve">Wir empfehlen ausdrücklich eine private Reiserücktrittskostenversicherung, die Sie selbst abschließen.</w:t>
      </w:r>
    </w:p>
    <w:p>
      <w:pPr>
        <w:pStyle w:val="Haupttext"/>
        <w:spacing w:before="40" w:after="40"/>
      </w:pPr>
      <w:r>
        <w:rPr>
          <w:b/>
          <w:bCs/>
        </w:rPr>
        <w:t xml:space="preserve">[Variante 2] </w:t>
      </w:r>
      <w:r>
        <w:t xml:space="preserve">Die Schule hat für die Gruppe eine Reiserücktrittskostenversicherung abgeschlossen; der Beitrag ist im Reisepreis enthalten.</w:t>
      </w:r>
    </w:p>
    <w:p>
      <w:pPr>
        <w:pStyle w:val="Haupttext"/>
        <w:spacing w:before="40" w:after="40"/>
      </w:pPr>
      <w:r>
        <w:t xml:space="preserve">Muss Ihr Kind absagen – auch wegen Krankheit mit ärztlichem Attest –, werden die anteiligen Stornokosten fällig, die durch sein Fehlen entstehen. Ohne Versicherung tragen Sie diese Kosten selbst.</w:t>
      </w:r>
    </w:p>
    <w:p>
      <w:pPr>
        <w:pStyle w:val="Haupttext"/>
        <w:spacing w:before="40" w:after="40"/>
      </w:pPr>
      <w:r>
        <w:rPr>
          <w:b/>
          <w:bCs/>
        </w:rPr>
        <w:t xml:space="preserve">[Nur bei Auslandsfahrten] </w:t>
      </w:r>
      <w:r>
        <w:t xml:space="preserve">Bitte sorgen Sie für eine Auslandskrankenversicherung mit Rücktransport.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Was Ihr Kind mitbringt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Versichertenkarte der Krankenkasse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Personalausweis oder Reisepass (bei Auslandsfahrten zwingend)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benötigte Medikamente in ausreichender Menge mit Dosierungsanweisung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wettergerechte Kleidung und feste Schuhe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Taschengeld in moderater Höhe</w:t>
      </w:r>
    </w:p>
    <w:p>
      <w:pPr>
        <w:pStyle w:val="Haupttext"/>
        <w:spacing w:before="40" w:after="40"/>
      </w:pPr>
      <w:r>
        <w:t xml:space="preserve">Wertgegenstände lassen Sie bitte zu Hause. Was Ihr Kind dennoch mitnimmt, nimmt es auf eigene Verantwortung mit. Die ausführliche Packliste erhält die Klasse mit dem Tagesplan.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Weitere Unterlagen</w:t>
      </w:r>
    </w:p>
    <w:p>
      <w:pPr>
        <w:pStyle w:val="Haupttext"/>
        <w:spacing w:before="40" w:after="40"/>
      </w:pPr>
      <w:r>
        <w:t xml:space="preserve">Mit diesem Brief erhalten Sie zwei weitere Unterlagen: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die verbindliche Anmeldung mit den Gesundheitsangaben Ihres Kindes,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die Verhaltensvereinbarung, die Sie und Ihr Kind getrennt unterschreiben. Darin stehen auch unsere Erreichbarkeit während der Fahrt und die Einwilligung für den medizinischen Notfall.</w:t>
      </w:r>
    </w:p>
    <w:p>
      <w:pPr>
        <w:pStyle w:val="Haupttext"/>
        <w:spacing w:before="40" w:after="40"/>
      </w:pPr>
      <w:r>
        <w:t xml:space="preserve">Bitte geben Sie beide Unterlagen vollständig ausgefüllt bis zum [Rücklaufdatum] bei der Klassenleitung ab. Fehlt etwas, melden wir uns vor der Fahrt bei Ihnen.</w:t>
      </w:r>
    </w:p>
    <w:p>
      <w:pPr>
        <w:pStyle w:val="Haupttext"/>
        <w:spacing w:before="40" w:after="40"/>
      </w:pPr>
      <w:r>
        <w:rPr>
          <w:i/>
          <w:iCs/>
          <w:color w:val="595959"/>
          <w:sz w:val="18"/>
          <w:szCs w:val="18"/>
        </w:rPr>
        <w:t xml:space="preserve">[Prüfhinweis für die Schule – vor dem Versand löschen: </w:t>
      </w:r>
      <w:r>
        <w:rPr>
          <w:i/>
          <w:iCs/>
          <w:color w:val="595959"/>
          <w:sz w:val="18"/>
          <w:szCs w:val="18"/>
        </w:rPr>
        <w:t xml:space="preserve">Ob ein Kind ohne unterschriebene Unterlagen teilnehmen kann, entscheidet die Schulleitung; Klassenfahrten sind in der Regel Pflichtveranstaltungen. Stimme die Formulierung mit der Schulleitung ab.]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Elternabend</w:t>
      </w:r>
    </w:p>
    <w:p>
      <w:pPr>
        <w:pStyle w:val="Haupttext"/>
        <w:spacing w:before="40" w:after="40"/>
      </w:pPr>
      <w:r>
        <w:t xml:space="preserve">Am [Datum] um [Uhrzeit] laden wir Sie in [Raum] zum Elternabend ein. Wir besprechen das Programm, die Regeln und Ihre Fragen – insbesondere, welche Verstöße zur sofortigen Heimreise führen, wann Ihr Kind abends in der Unterkunft sein muss und wann Nachtruhe ist und wer für Geld und Wertgegenstände verantwortlich ist.</w:t>
      </w:r>
    </w:p>
    <w:p>
      <w:pPr>
        <w:pStyle w:val="Haupttext"/>
        <w:spacing w:before="120" w:after="40"/>
      </w:pPr>
      <w:r>
        <w:t xml:space="preserve">Bei Fragen erreichen Sie mich unter [E-Mail] oder über das Sekretariat unter [Telefon].</w:t>
      </w:r>
    </w:p>
    <w:p>
      <w:pPr>
        <w:pStyle w:val="Haupttext"/>
        <w:keepNext/>
        <w:spacing w:before="120" w:after="40"/>
      </w:pPr>
      <w:r>
        <w:t xml:space="preserve">Mit freundlichen Grüßen</w:t>
      </w:r>
    </w:p>
    <w:p>
      <w:pPr>
        <w:pStyle w:val="Haupttext"/>
        <w:keepNext/>
        <w:spacing w:before="360" w:after="0"/>
      </w:pPr>
      <w:r>
        <w:t xml:space="preserve">[Name]</w:t>
      </w:r>
    </w:p>
    <w:p>
      <w:pPr>
        <w:pStyle w:val="Haupttext"/>
        <w:spacing w:before="0" w:after="40"/>
      </w:pPr>
      <w:r>
        <w:t xml:space="preserve">Klassenleitung [Klasse]</w:t>
      </w:r>
    </w:p>
    <w:p>
      <w:pPr>
        <w:pStyle w:val="Haupttext"/>
        <w:spacing w:before="360" w:after="200"/>
        <w:jc w:val="center"/>
      </w:pPr>
      <w:r>
        <w:t xml:space="preserve">✂  - - - - - - - - - - - - - - - - - - - bitte hier abtrennen - - - - - - - - - - - - - - - - - - -</w:t>
      </w:r>
    </w:p>
    <w:p>
      <w:pPr>
        <w:pStyle w:val="Haupttext"/>
        <w:keepNext/>
        <w:spacing w:before="0" w:after="40"/>
      </w:pPr>
      <w:r>
        <w:rPr>
          <w:b/>
          <w:bCs/>
          <w:sz w:val="22"/>
          <w:szCs w:val="22"/>
        </w:rPr>
        <w:t xml:space="preserve">Empfangsbestätigung</w:t>
      </w:r>
    </w:p>
    <w:p>
      <w:pPr>
        <w:pStyle w:val="Haupttext"/>
        <w:spacing w:before="40" w:after="40"/>
      </w:pPr>
      <w:r>
        <w:t xml:space="preserve">Bitte bis [Datum] über Ihr Kind an die Klassenleitung zurückgeben.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300"/>
        <w:gridCol w:w="6760"/>
      </w:tblGrid>
      <w:tr>
        <w:trPr>
          <w:cantSplit/>
          <w:trHeight w:val="40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Name des Kindes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Klasse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spacing w:before="80" w:after="40"/>
      </w:pPr>
      <w:r>
        <w:t xml:space="preserve">Ich habe / Wir haben den Elternbrief zur Klassenfahrt nach [Reiseziel] vom [Abreisedatum] bis [Rückkehrdatum] erhalten, zur Kenntnis genommen und mit unserem Kind besprochen.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300"/>
        <w:gridCol w:w="6760"/>
      </w:tblGrid>
      <w:tr>
        <w:trPr>
          <w:cantSplit/>
          <w:trHeight w:val="52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Ort, Datum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Unterschrift der Erziehungsberechtigten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spacing w:before="40" w:after="40"/>
      </w:pPr>
      <w:r>
        <w:rPr>
          <w:i/>
          <w:iCs/>
          <w:color w:val="595959"/>
          <w:sz w:val="18"/>
          <w:szCs w:val="18"/>
        </w:rPr>
        <w:t xml:space="preserve">[Prüfhinweis für die Schule – vor dem Versand löschen: </w:t>
      </w:r>
      <w:r>
        <w:rPr>
          <w:i/>
          <w:iCs/>
          <w:color w:val="595959"/>
          <w:sz w:val="18"/>
          <w:szCs w:val="18"/>
        </w:rPr>
        <w:t xml:space="preserve">Bei gemeinsamem Sorgerecht unterschreiben möglichst beide Erziehungsberechtigten. Ob eine Unterschrift genügt, wenn der andere Elternteil zugestimmt hat, prüfe nach Landesrecht und Praxis deiner Schule.]</w:t>
      </w:r>
    </w:p>
    <w:p>
      <w:pPr>
        <w:pStyle w:val="Haupttext"/>
        <w:pageBreakBefore/>
        <w:spacing w:before="0" w:after="40"/>
      </w:pPr>
      <w:r>
        <w:rPr>
          <w:b/>
          <w:bCs/>
          <w:sz w:val="28"/>
          <w:szCs w:val="28"/>
        </w:rPr>
        <w:t xml:space="preserve">Verbindliche Anmeldung zur Klassenfahrt</w:t>
      </w:r>
    </w:p>
    <w:p>
      <w:pPr>
        <w:pStyle w:val="Haupttext"/>
        <w:spacing w:before="0" w:after="120"/>
      </w:pPr>
      <w:r>
        <w:t xml:space="preserve">Bitte vollständig ausfüllen und bis [Rücklaufdatum] bei der Klassenleitung abgeben.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1  Fahrt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300"/>
        <w:gridCol w:w="6760"/>
      </w:tblGrid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Klasse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[Klasse]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Reiseziel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[Ort / Region]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Reisezeitraum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[Abreise] – [Rückkehr]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Klassenleitung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[Name]</w:t>
            </w:r>
          </w:p>
        </w:tc>
      </w:tr>
    </w:tbl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2  Angaben zum Kind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300"/>
        <w:gridCol w:w="6760"/>
      </w:tblGrid>
      <w:tr>
        <w:trPr>
          <w:cantSplit/>
          <w:trHeight w:val="3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Vorname, Nachname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Geburtsdatum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Straße, Hausnummer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PLZ, Wohnort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Mobilnummer des Kindes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Krankenkasse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Versichertennummer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Ernährung (vegetarisch, vegan, sonstiges)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Schwimmfähigkeit (ja / nein, Abzeichen)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3  Erziehungsberechtigte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2600"/>
        <w:gridCol w:w="3730"/>
        <w:gridCol w:w="3730"/>
      </w:tblGrid>
      <w:tr>
        <w:trPr>
          <w:cantSplit/>
          <w:tblHeader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Erziehungsberechtigte/r 1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Erziehungsberechtigte/r 2 (falls vorhanden)</w:t>
            </w:r>
          </w:p>
        </w:tc>
      </w:tr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Vorname, Nachname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Straße, Hausnummer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PLZ, Wohnort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Telefon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Mobilnummer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E-Mail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4  Notfallkontakte während der Fahrt</w:t>
      </w:r>
    </w:p>
    <w:p>
      <w:pPr>
        <w:pStyle w:val="Haupttext"/>
        <w:spacing w:before="40" w:after="40"/>
      </w:pPr>
      <w:r>
        <w:t xml:space="preserve">Bitte nennen Sie mindestens eine Person, die während der Fahrt jederzeit erreichbar ist. Eine zweite empfehlen wir dringend.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2600"/>
        <w:gridCol w:w="3730"/>
        <w:gridCol w:w="3730"/>
      </w:tblGrid>
      <w:tr>
        <w:trPr>
          <w:cantSplit/>
          <w:tblHeader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Notfallkontakt 1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Notfallkontakt 2</w:t>
            </w:r>
          </w:p>
        </w:tc>
      </w:tr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Name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Verhältnis zum Kind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Mobilnummer</w:t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37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0" w:line="120" w:lineRule="exact"/>
      </w:pP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2600"/>
        <w:gridCol w:w="7460"/>
      </w:tblGrid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Hausärztin / Hausarzt</w:t>
            </w:r>
          </w:p>
        </w:tc>
        <w:tc>
          <w:tcPr>
            <w:tcW w:w="74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w="26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Telefon</w:t>
            </w:r>
          </w:p>
        </w:tc>
        <w:tc>
          <w:tcPr>
            <w:tcW w:w="74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5  Gesundheitsangaben</w:t>
      </w:r>
    </w:p>
    <w:p>
      <w:pPr>
        <w:pStyle w:val="Haupttext"/>
        <w:spacing w:before="40" w:after="40"/>
      </w:pPr>
      <w:r>
        <w:t xml:space="preserve">Diese Angaben brauchen wir, um im Notfall sofort richtig handeln zu können. Sie erhalten nur die begleitenden Personen, und nach der Fahrt werden sie gelöscht.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800"/>
        <w:gridCol w:w="6260"/>
      </w:tblGrid>
      <w:tr>
        <w:trPr>
          <w:cantSplit/>
          <w:trHeight w:val="700" w:hRule="atLeast"/>
        </w:trPr>
        <w:tc>
          <w:tcPr>
            <w:tcW w:w="38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Allergien und Unverträglichkeiten (auch gegen Medikamente)</w:t>
            </w:r>
          </w:p>
        </w:tc>
        <w:tc>
          <w:tcPr>
            <w:tcW w:w="62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38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Chronische Erkrankungen – und was im Notfall zu tun ist</w:t>
            </w:r>
          </w:p>
        </w:tc>
        <w:tc>
          <w:tcPr>
            <w:tcW w:w="62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38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Regelmäßige Medikamente (Name, Dosierung, Zeitpunkt)</w:t>
            </w:r>
          </w:p>
        </w:tc>
        <w:tc>
          <w:tcPr>
            <w:tcW w:w="62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w="38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Weitere Hinweise für die Begleitpersonen</w:t>
            </w:r>
          </w:p>
        </w:tc>
        <w:tc>
          <w:tcPr>
            <w:tcW w:w="62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spacing w:before="80" w:after="40"/>
      </w:pPr>
      <w:r>
        <w:t xml:space="preserve">Mein Kind nimmt seine Medikamente selbstständig ein:   ☐ ja   ☐ nein   ☐ nimmt keine Medikamente</w:t>
      </w:r>
    </w:p>
    <w:p>
      <w:pPr>
        <w:pStyle w:val="Haupttext"/>
        <w:spacing w:before="40" w:after="40"/>
      </w:pPr>
      <w:r>
        <w:t xml:space="preserve">Soll eine Begleitperson die Einnahme übernehmen oder überwachen?   ☐ nein   ☐ ja – dann treffen wir dazu vor der Fahrt eine gesonderte schriftliche Vereinbarung.</w:t>
      </w:r>
    </w:p>
    <w:p>
      <w:pPr>
        <w:pStyle w:val="Haupttext"/>
        <w:spacing w:before="40" w:after="40"/>
      </w:pPr>
      <w:r>
        <w:rPr>
          <w:i/>
          <w:iCs/>
          <w:color w:val="595959"/>
          <w:sz w:val="18"/>
          <w:szCs w:val="18"/>
        </w:rPr>
        <w:t xml:space="preserve">[Prüfhinweis für die Schule – vor dem Versand löschen: </w:t>
      </w:r>
      <w:r>
        <w:rPr>
          <w:i/>
          <w:iCs/>
          <w:color w:val="595959"/>
          <w:sz w:val="18"/>
          <w:szCs w:val="18"/>
        </w:rPr>
        <w:t xml:space="preserve">Ob und unter welchen Bedingungen Lehrkräfte Medikamente geben dürfen, regelt dein Land (Übersicht Aufsichtsrecht, Frage 10). Übertrag die Angaben in die Notfall-Liste; nach der Fahrt wird sie gelöscht.]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6  Anmeldung</w:t>
      </w:r>
    </w:p>
    <w:p>
      <w:pPr>
        <w:pStyle w:val="Haupttext"/>
        <w:spacing w:before="40" w:after="40"/>
      </w:pPr>
      <w:r>
        <w:t xml:space="preserve">Ich melde / Wir melden unser Kind verbindlich zur Klassenfahrt an. Mir / Uns ist bekannt: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Die Anmeldung wird erst wirksam, wenn die Anzahlung von [__] % des Reisepreises fristgerecht eingegangen ist.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Mit der Anzahlung übernehme ich / übernehmen wir verbindlich die Kostenanteile, die durch eine spätere Absage entstehen – auch bei Krankheit mit ärztlichem Attest, soweit keine Reiserücktrittskostenversicherung greift.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[Variante 1] Eine Reiserücktrittskostenversicherung schließe ich / schließen wir bei Bedarf selbst ab.  [Variante 2] Die Schule hat für die Gruppe eine Reiserücktrittskostenversicherung abgeschlossen.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Die Schule schließt die Verträge mit Unterkunft und Beförderungsunternehmen im Auftrag der Erziehungsberechtigten ab.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Die Verhaltensvereinbarung unterschreiben unser Kind und ich / wir getrennt; sie gehört zur Anmeldung.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7  Anerkennung der Kosten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5060"/>
        <w:gridCol w:w="2200"/>
        <w:gridCol w:w="2800"/>
      </w:tblGrid>
      <w:tr>
        <w:trPr>
          <w:cantSplit/>
          <w:tblHeader/>
        </w:trPr>
        <w:tc>
          <w:tcPr>
            <w:tcW w:w="506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Betrag</w:t>
            </w:r>
          </w:p>
        </w:tc>
        <w:tc>
          <w:tcPr>
            <w:tcW w:w="28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Eingang auf dem Konto bis</w:t>
            </w:r>
          </w:p>
        </w:tc>
      </w:tr>
      <w:tr>
        <w:trPr>
          <w:cantSplit/>
          <w:trHeight w:val="360" w:hRule="atLeast"/>
        </w:trPr>
        <w:tc>
          <w:tcPr>
            <w:tcW w:w="50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Anzahlung ([__] % des Reisepreises)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[__,__] €</w:t>
            </w:r>
          </w:p>
        </w:tc>
        <w:tc>
          <w:tcPr>
            <w:tcW w:w="2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[Datum]</w:t>
            </w:r>
          </w:p>
        </w:tc>
      </w:tr>
      <w:tr>
        <w:trPr>
          <w:cantSplit/>
          <w:trHeight w:val="360" w:hRule="atLeast"/>
        </w:trPr>
        <w:tc>
          <w:tcPr>
            <w:tcW w:w="50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Restzahlung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[__,__] €</w:t>
            </w:r>
          </w:p>
        </w:tc>
        <w:tc>
          <w:tcPr>
            <w:tcW w:w="2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[Datum]</w:t>
            </w:r>
          </w:p>
        </w:tc>
      </w:tr>
      <w:tr>
        <w:trPr>
          <w:cantSplit/>
          <w:trHeight w:val="360" w:hRule="atLeast"/>
        </w:trPr>
        <w:tc>
          <w:tcPr>
            <w:tcW w:w="506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Gesamtkosten je Kind</w:t>
            </w:r>
          </w:p>
        </w:tc>
        <w:tc>
          <w:tcPr>
            <w:tcW w:w="22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[__,__] €</w:t>
            </w:r>
          </w:p>
        </w:tc>
        <w:tc>
          <w:tcPr>
            <w:tcW w:w="280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spacing w:before="80" w:after="40"/>
      </w:pPr>
      <w:r>
        <w:t xml:space="preserve">Bitte überweisen Sie die Anzahlung bis zum genannten Termin auf das Konto: Empfänger [Name], IBAN [ ], Verwendungszweck: Klassenfahrt [Klasse] – [Name des Kindes].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8  Foto- und Videoaufnahmen</w:t>
      </w:r>
    </w:p>
    <w:p>
      <w:pPr>
        <w:pStyle w:val="Haupttext"/>
        <w:spacing w:before="40" w:after="40"/>
      </w:pPr>
      <w:r>
        <w:t xml:space="preserve">Während der Fahrt entstehen Fotos und Videos für schulinterne Zwecke (z. B. Jahrbuch, Schulhomepage, schulinterne Präsentationen). Bitte kreuzen Sie an: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☐	</w:t>
      </w:r>
      <w:r>
        <w:t xml:space="preserve">Wir willigen ein, dass Aufnahmen unseres Kindes für diese schulinternen Zwecke verwendet werden.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☐	</w:t>
      </w:r>
      <w:r>
        <w:t xml:space="preserve">Wir willigen nicht ein. Aufnahmen, auf denen unser Kind erkennbar ist, werden nicht veröffentlicht.</w:t>
      </w:r>
    </w:p>
    <w:p>
      <w:pPr>
        <w:pStyle w:val="Haupttext"/>
        <w:spacing w:before="40" w:after="40"/>
      </w:pPr>
      <w:r>
        <w:t xml:space="preserve">Die Einwilligung können Sie jederzeit ohne Angabe von Gründen widerrufen.</w:t>
      </w:r>
    </w:p>
    <w:p>
      <w:pPr>
        <w:pStyle w:val="Haupttext"/>
        <w:spacing w:before="40" w:after="40"/>
      </w:pPr>
      <w:r>
        <w:rPr>
          <w:i/>
          <w:iCs/>
          <w:color w:val="595959"/>
          <w:sz w:val="18"/>
          <w:szCs w:val="18"/>
        </w:rPr>
        <w:t xml:space="preserve">[Prüfhinweis für die Schule – vor dem Versand löschen: </w:t>
      </w:r>
      <w:r>
        <w:rPr>
          <w:i/>
          <w:iCs/>
          <w:color w:val="595959"/>
          <w:sz w:val="18"/>
          <w:szCs w:val="18"/>
        </w:rPr>
        <w:t xml:space="preserve">Gleich die Formulierung mit der allgemeinen Foto-Einwilligung deiner Schule ab.]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9  Unterschriften</w:t>
      </w:r>
    </w:p>
    <w:p>
      <w:pPr>
        <w:pStyle w:val="Haupttext"/>
        <w:spacing w:before="40" w:after="40"/>
      </w:pPr>
      <w:r>
        <w:t xml:space="preserve">Mit unserer Unterschrift bestätigen wir die verbindliche Anmeldung und die Angaben oben.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Erziehungsberechtigte/r 1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300"/>
        <w:gridCol w:w="6760"/>
      </w:tblGrid>
      <w:tr>
        <w:trPr>
          <w:cantSplit/>
          <w:trHeight w:val="52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Ort, Datum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Unterschrift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keepNext/>
        <w:spacing w:before="100" w:after="30"/>
      </w:pPr>
      <w:r>
        <w:rPr>
          <w:b/>
          <w:bCs/>
        </w:rPr>
        <w:t xml:space="preserve">Erziehungsberechtigte/r 2 (bei gemeinsamem Sorgerecht)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300"/>
        <w:gridCol w:w="6760"/>
      </w:tblGrid>
      <w:tr>
        <w:trPr>
          <w:cantSplit/>
          <w:trHeight w:val="52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Ort, Datum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Unterschrift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spacing w:before="40" w:after="40"/>
      </w:pPr>
      <w:r>
        <w:rPr>
          <w:i/>
          <w:iCs/>
          <w:color w:val="595959"/>
          <w:sz w:val="18"/>
          <w:szCs w:val="18"/>
        </w:rPr>
        <w:t xml:space="preserve">[Prüfhinweis für die Schule – vor dem Versand löschen: </w:t>
      </w:r>
      <w:r>
        <w:rPr>
          <w:i/>
          <w:iCs/>
          <w:color w:val="595959"/>
          <w:sz w:val="18"/>
          <w:szCs w:val="18"/>
        </w:rPr>
        <w:t xml:space="preserve">Bei gemeinsamem Sorgerecht unterschreiben möglichst beide Erziehungsberechtigten. Ob eine Unterschrift genügt, wenn der andere Elternteil zugestimmt hat, prüfe nach Landesrecht und Praxis deiner Schule.]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Eingangsvermerk – nur für die Schule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5030"/>
        <w:gridCol w:w="5030"/>
      </w:tblGrid>
      <w:tr>
        <w:trPr>
          <w:cantSplit/>
          <w:trHeight w:val="360" w:hRule="atLeast"/>
        </w:trPr>
        <w:tc>
          <w:tcPr>
            <w:tcW w:w="50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☐  vollständig ausgefüllt und unterschrieben</w:t>
            </w:r>
          </w:p>
        </w:tc>
        <w:tc>
          <w:tcPr>
            <w:tcW w:w="50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☐  Anzahlung eingegangen</w:t>
            </w:r>
          </w:p>
        </w:tc>
      </w:tr>
      <w:tr>
        <w:trPr>
          <w:cantSplit/>
          <w:trHeight w:val="360" w:hRule="atLeast"/>
        </w:trPr>
        <w:tc>
          <w:tcPr>
            <w:tcW w:w="50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☐  Verhaltensvereinbarung liegt vor</w:t>
            </w:r>
          </w:p>
        </w:tc>
        <w:tc>
          <w:tcPr>
            <w:tcW w:w="50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☐  Gesundheitsangaben in die Notfall-Liste übernommen</w:t>
            </w:r>
          </w:p>
        </w:tc>
      </w:tr>
      <w:tr>
        <w:trPr>
          <w:cantSplit/>
          <w:trHeight w:val="360" w:hRule="atLeast"/>
        </w:trPr>
        <w:tc>
          <w:tcPr>
            <w:tcW w:w="50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Datum: ____________</w:t>
            </w:r>
          </w:p>
        </w:tc>
        <w:tc>
          <w:tcPr>
            <w:tcW w:w="503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Kürzel: ____________</w:t>
            </w:r>
          </w:p>
        </w:tc>
      </w:tr>
    </w:tbl>
    <w:p>
      <w:pPr>
        <w:pStyle w:val="Haupttext"/>
        <w:pageBreakBefore/>
        <w:spacing w:before="0" w:after="40"/>
      </w:pPr>
      <w:r>
        <w:rPr>
          <w:b/>
          <w:bCs/>
          <w:sz w:val="28"/>
          <w:szCs w:val="28"/>
        </w:rPr>
        <w:t xml:space="preserve">Verhaltensvereinbarung zur Klassenfahrt</w:t>
      </w:r>
    </w:p>
    <w:p>
      <w:pPr>
        <w:pStyle w:val="Haupttext"/>
        <w:spacing w:before="0" w:after="120"/>
      </w:pPr>
      <w:r>
        <w:t xml:space="preserve">Verbindlich für alle Teilnehmenden und ihre Erziehungsberechtigten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1  Eckdaten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300"/>
        <w:gridCol w:w="6760"/>
      </w:tblGrid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Schule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[Name der Schule]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Klasse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[Klasse]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Begleitpersonen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[Namen]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Reiseziel und Unterkunft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[Ort, Adresse, Telefon]</w:t>
            </w:r>
          </w:p>
        </w:tc>
      </w:tr>
      <w:tr>
        <w:trPr>
          <w:cantSplit/>
          <w:trHeight w:val="34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Reisezeitraum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>[Abreise: Datum, Uhrzeit] – [Rückkehr: Datum, Uhrzeit]</w:t>
            </w:r>
          </w:p>
        </w:tc>
      </w:tr>
    </w:tbl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2  Geltung</w:t>
      </w:r>
    </w:p>
    <w:p>
      <w:pPr>
        <w:pStyle w:val="Haupttext"/>
        <w:spacing w:before="40" w:after="40"/>
      </w:pPr>
      <w:r>
        <w:t xml:space="preserve">Diese Vereinbarung gilt vom Antritt der Anreise bis zum Eintreffen am Rückkehrort. Die Klassenfahrt ist eine Schulveranstaltung; die begleitenden Lehrkräfte führen während der gesamten Fahrt die Aufsicht. Es gelten die gesetzlichen Vorgaben – insbesondere das Jugendschutzgesetz – sowie die Vorschriften des Landes und der Schule.</w:t>
      </w:r>
    </w:p>
    <w:p>
      <w:pPr>
        <w:pStyle w:val="Haupttext"/>
        <w:spacing w:before="40" w:after="40"/>
      </w:pPr>
      <w:r>
        <w:t xml:space="preserve">Die Regeln wurden am Elternabend am [Datum] vorgestellt und besprochen. Mit ihrer Unterschrift bestätigen die Schülerin oder der Schüler und die Erziehungsberechtigten, dass sie die Regeln kennen und einhalten.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3  Regeln während der Fahrt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3.1  Anwesenheit und Aufsicht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Die Teilnahme an allen offiziellen Programmpunkten ist verbindlich.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Die Unterkunft und den Aufenthaltsbereich der Gruppe verlässt niemand ohne ausdrückliche Erlaubnis einer Begleitperson.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In freien Zeitfenstern sind die Teilnehmenden in Gruppen von mindestens [n] Personen unterwegs.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Den Anweisungen der Begleitpersonen ist Folge zu leisten.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3.2  Nachtruhe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Rückkehr in die Unterkunft: spätestens [Uhrzeit]. Ab dann sind alle im Haus.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Nachtruhe: ab [Uhrzeit]. Die Zimmer sind ruhig, das Licht ist aus, niemand verlässt sein Zimmer.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Wer nach Beginn der Nachtruhe ein anderes Zimmer aufsucht, verstößt gegen die Regeln.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3.3  Alkohol, Tabak und Drogen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Besitz und Konsum von Alkohol, Tabak (auch E-Zigaretten und Vapes) und Drogen sind während der gesamten Fahrt verboten – für alle Teilnehmenden, unabhängig vom Alter und von Erlaubnissen im Elternhaus.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Verstöße gelten als schwere Verstöße (Abschnitt 4.2).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3.4  Schwimmen und Wassersport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Schwimmen dürfen nur Teilnehmende, deren Erziehungsberechtigte die Erklärung in Abschnitt 7 unterschrieben haben.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3.5  Umgang miteinander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Körperliche Gewalt, Mobbing und Diskriminierung sind verboten.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Niemand filmt oder fotografiert andere ohne deren ausdrückliches Einverständnis.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Aufgaben aus den Schülerteams (Programm, Logistik, Verpflegung) sind verbindlich.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3.6  Mobile Geräte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Smartphones und andere Geräte bleiben während der Programmpunkte und der Nachtruhe lautlos und weggesteckt.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Die Begleitpersonen können anordnen, dass die Geräte über Nacht abgegeben werden.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3.7  Wertgegenstände und Geld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Wertgegenstände und Bargeld nehmen die Teilnehmenden auf eigene Verantwortung mit. Die Mitnahme wertvoller Gegenstände empfehlen wir nicht.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3.8  Weitere Regeln für diese Fahrt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[Regel]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[Regel]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4  Konsequenzen bei Regelverstößen</w:t>
      </w:r>
    </w:p>
    <w:p>
      <w:pPr>
        <w:pStyle w:val="Haupttext"/>
        <w:spacing w:before="40" w:after="40"/>
      </w:pPr>
      <w:r>
        <w:t xml:space="preserve">Die Konsequenzen sind vorab festgelegt, damit vor Ort nicht diskutiert werden muss und alle wissen, woran sie sind.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4.1  Leichte Verstöße</w:t>
      </w:r>
    </w:p>
    <w:p>
      <w:pPr>
        <w:pStyle w:val="Haupttext"/>
        <w:spacing w:before="40" w:after="40"/>
      </w:pPr>
      <w:r>
        <w:t xml:space="preserve">Bei leichten Verstößen, etwa einmaligem Nichteinhalten der Nachtruhe oder einem versäumten Programmpunkt, folgen pädagogische Maßnahmen vor Ort: zum Beispiel zusätzliche Aufgaben in der Tagesorganisation, eingeschränkte Freizeit am Folgetag oder ein Gespräch mit der Begleitperson.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4.2  Schwere Verstöße – sofortige Heimreise</w:t>
      </w:r>
    </w:p>
    <w:p>
      <w:pPr>
        <w:pStyle w:val="Haupttext"/>
        <w:spacing w:before="40" w:after="40"/>
      </w:pPr>
      <w:r>
        <w:t xml:space="preserve">Diese Verstöße führen auf jeden Fall zur sofortigen Heimreise: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Konsum oder Besitz von Alkohol, Tabak (auch E-Zigaretten und Vapes) oder Drogen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körperliche Gewalt, sexuelle Belästigung, schwere verbale Übergriffe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Diebstahl, vorsätzliche Sachbeschädigung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heimliches Verlassen der Unterkunft während der Nachtruhe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wiederholte massive Verstöße gegen Anweisungen der Begleitpersonen</w:t>
      </w:r>
    </w:p>
    <w:p>
      <w:pPr>
        <w:pStyle w:val="Haupttext"/>
        <w:spacing w:before="60" w:after="40"/>
      </w:pPr>
      <w:r>
        <w:t xml:space="preserve">Über die Heimreise entscheidet die begleitende Lehrkraft vor Ort; die Entscheidung wird nicht diskutiert. Die Erziehungsberechtigten und die Schulleitung werden sofort informiert. Die Erziehungsberechtigten holen ihr Kind ab oder organisieren die Rückreise. Nach der Rückkehr können Erziehungs- und Ordnungsmaßnahmen nach dem Schulgesetz folgen.</w:t>
      </w:r>
    </w:p>
    <w:p>
      <w:pPr>
        <w:pStyle w:val="Haupttext"/>
        <w:spacing w:before="40" w:after="40"/>
      </w:pPr>
      <w:r>
        <w:rPr>
          <w:i/>
          <w:iCs/>
          <w:color w:val="595959"/>
          <w:sz w:val="18"/>
          <w:szCs w:val="18"/>
        </w:rPr>
        <w:t xml:space="preserve">[Prüfhinweis für die Schule – vor dem Versand löschen: </w:t>
      </w:r>
      <w:r>
        <w:rPr>
          <w:i/>
          <w:iCs/>
          <w:color w:val="595959"/>
          <w:sz w:val="18"/>
          <w:szCs w:val="18"/>
        </w:rPr>
        <w:t xml:space="preserve">Ob und ab welchem Alter ein Kind ohne Begleitung zurückreisen darf, ist rechtlich nicht einheitlich geregelt. Kläre die Rechtslage deines Landes vor der Fahrt (Übersicht Aufsichtsrecht, Frage 12).]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4.3  Kosten</w:t>
      </w:r>
    </w:p>
    <w:p>
      <w:pPr>
        <w:pStyle w:val="Haupttext"/>
        <w:spacing w:before="40" w:after="40"/>
      </w:pPr>
      <w:r>
        <w:t xml:space="preserve">Die Kosten einer vorzeitigen Heimreise – Fahrkarten und gegebenenfalls anteilige Stornokosten der Unterkunft – tragen die Erziehungsberechtigten.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5  Erreichbarkeit der Begleitpersonen</w:t>
      </w:r>
    </w:p>
    <w:p>
      <w:pPr>
        <w:pStyle w:val="Haupttext"/>
        <w:spacing w:before="40" w:after="40"/>
      </w:pPr>
      <w:r>
        <w:t xml:space="preserve">Die Begleitpersonen sind während der gesamten Fahrt für die Teilnehmenden ansprechbar. Für Erziehungsberechtigte gilt: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tägliche Kontaktzeit: [Uhrzeit] bis [Uhrzeit]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–	</w:t>
      </w:r>
      <w:r>
        <w:t xml:space="preserve">in dringenden Fällen rund um die Uhr: [Notfallnummer]</w:t>
      </w:r>
    </w:p>
    <w:p>
      <w:pPr>
        <w:pStyle w:val="Haupttext"/>
        <w:spacing w:before="40" w:after="40"/>
      </w:pPr>
      <w:r>
        <w:t xml:space="preserve">Außerhalb der Kontaktzeit bitten wir, nur im Notfall anzurufen oder zu schreiben. Das schützt die Erholungsphasen der Begleitpersonen und damit ihre Urteilsfähigkeit.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6  Einwilligung für den medizinischen Notfall</w:t>
      </w:r>
    </w:p>
    <w:p>
      <w:pPr>
        <w:pStyle w:val="Haupttext"/>
        <w:spacing w:before="40" w:after="40"/>
      </w:pPr>
      <w:r>
        <w:t xml:space="preserve">Wird während der Fahrt eine medizinische Versorgung nötig und sind die Erziehungsberechtigten kurzfristig nicht erreichbar, ermächtigen sie die begleitende Lehrkraft, alle notwendigen medizinischen Maßnahmen zu veranlassen – Arztbesuch, Krankenhausaufnahme, Verbandsmittel, ärztlich verordnete Medikamente.</w:t>
      </w:r>
    </w:p>
    <w:p>
      <w:pPr>
        <w:pStyle w:val="Haupttext"/>
        <w:spacing w:before="40" w:after="40"/>
      </w:pPr>
      <w:r>
        <w:t xml:space="preserve">Die Erziehungsberechtigten übernehmen die dabei entstehenden Kosten, soweit Krankenkasse oder Unfallversicherung sie nicht tragen. Diese Einwilligung ersetzt keine Vereinbarung über eine regelmäßige Medikamentengabe (Anmeldung, Abschnitt 5).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7  Erklärung zum Schwimmen und zur Freizeit ohne unmittelbare Begleitung</w:t>
      </w:r>
    </w:p>
    <w:p>
      <w:pPr>
        <w:pStyle w:val="Haupttext"/>
        <w:spacing w:before="40" w:after="40"/>
      </w:pPr>
      <w:r>
        <w:t xml:space="preserve">Bitte kreuzen Sie an. Eine Schwimmerlaubnis allein über die allgemeine Einverständniserklärung reicht nicht.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☐	</w:t>
      </w:r>
      <w:r>
        <w:t xml:space="preserve">Mein Kind darf während der Fahrt unter Aufsicht schwimmen. Nachweis: [laut Landesregelung, z. B. Schwimmabzeichen].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☐	</w:t>
      </w:r>
      <w:r>
        <w:t xml:space="preserve">Mein Kind darf während der Fahrt nicht schwimmen.</w:t>
      </w:r>
    </w:p>
    <w:p>
      <w:pPr>
        <w:pStyle w:val="Haupttext"/>
        <w:tabs>
          <w:tab w:val="left" w:pos="340"/>
        </w:tabs>
        <w:spacing w:before="20" w:after="20"/>
        <w:ind w:left="340" w:hanging="340"/>
      </w:pPr>
      <w:r>
        <w:t xml:space="preserve">☐	</w:t>
      </w:r>
      <w:r>
        <w:t xml:space="preserve">Mein Kind darf in der Freizeit in einer Gruppe von mindestens [n] Personen ohne unmittelbare Begleitung [Ort, z. B. ein öffentliches Schwimmbad] besuchen. Eine Begleitperson ist in dieser Zeit erreichbar.</w:t>
      </w:r>
    </w:p>
    <w:p>
      <w:pPr>
        <w:pStyle w:val="Haupttext"/>
        <w:spacing w:before="40" w:after="40"/>
      </w:pPr>
      <w:r>
        <w:rPr>
          <w:i/>
          <w:iCs/>
          <w:color w:val="595959"/>
          <w:sz w:val="18"/>
          <w:szCs w:val="18"/>
        </w:rPr>
        <w:t xml:space="preserve">[Prüfhinweis für die Schule – vor dem Versand löschen: </w:t>
      </w:r>
      <w:r>
        <w:rPr>
          <w:i/>
          <w:iCs/>
          <w:color w:val="595959"/>
          <w:sz w:val="18"/>
          <w:szCs w:val="18"/>
        </w:rPr>
        <w:t xml:space="preserve">Ob und wann Freizeit ohne unmittelbare Begleitung zulässig ist und welcher Schwimmnachweis gilt, regelt dein Land (Übersicht Aufsichtsrecht, Fragen 5 und 7). Bei privater Freizeitgestaltung kann der Unfallversicherungsschutz entfallen.]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8  Unterschriften</w:t>
      </w:r>
    </w:p>
    <w:p>
      <w:pPr>
        <w:pStyle w:val="Haupttext"/>
        <w:spacing w:before="40" w:after="40"/>
      </w:pPr>
      <w:r>
        <w:t xml:space="preserve">Mit unserer Unterschrift bestätigen wir, dass wir diese Vereinbarung gelesen, verstanden und miteinander besprochen haben. Wir erkennen die Regeln und Konsequenzen verbindlich an.</w:t>
      </w:r>
    </w:p>
    <w:p>
      <w:pPr>
        <w:pStyle w:val="Haupttext"/>
        <w:keepNext/>
        <w:spacing w:before="100" w:after="30"/>
      </w:pPr>
      <w:r>
        <w:rPr>
          <w:b/>
          <w:bCs/>
        </w:rPr>
        <w:t xml:space="preserve">Schülerin / Schüler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300"/>
        <w:gridCol w:w="6760"/>
      </w:tblGrid>
      <w:tr>
        <w:trPr>
          <w:cantSplit/>
          <w:trHeight w:val="4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Vor- und Nachname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Ort, Datum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Unterschrift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keepNext/>
        <w:spacing w:before="100" w:after="30"/>
      </w:pPr>
      <w:r>
        <w:rPr>
          <w:b/>
          <w:bCs/>
        </w:rPr>
        <w:t xml:space="preserve">Erziehungsberechtigte</w:t>
      </w:r>
    </w:p>
    <w:tbl>
      <w:tblPr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8" w:type="dxa"/>
          <w:left w:w="102" w:type="dxa"/>
          <w:bottom w:w="68" w:type="dxa"/>
          <w:right w:w="102" w:type="dxa"/>
        </w:tblCellMar>
        <w:tblLook w:val="0000" w:firstRow="0" w:lastRow="0" w:firstColumn="0" w:lastColumn="0" w:noHBand="1" w:noVBand="1"/>
      </w:tblPr>
      <w:tblGrid>
        <w:gridCol w:w="3300"/>
        <w:gridCol w:w="6760"/>
      </w:tblGrid>
      <w:tr>
        <w:trPr>
          <w:cantSplit/>
          <w:trHeight w:val="4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Vor- und Nachname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Ort, Datum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w="3300" w:type="dxa"/>
            <w:vAlign w:val="center"/>
          </w:tcPr>
          <w:p>
            <w:pPr>
              <w:spacing w:before="0" w:after="0" w:line="240" w:lineRule="auto"/>
            </w:pPr>
            <w:r>
              <w:rPr>
                <w:b/>
                <w:bCs/>
                <w:sz w:val="19"/>
                <w:szCs w:val="19"/>
              </w:rPr>
              <w:t xml:space="preserve">Unterschrift(en)</w:t>
            </w:r>
          </w:p>
        </w:tc>
        <w:tc>
          <w:tcPr>
            <w:tcW w:w="6760" w:type="dxa"/>
            <w:vAlign w:val="center"/>
          </w:tcPr>
          <w:p>
            <w:pPr>
              <w:spacing w:before="0" w:after="0" w:line="240" w:lineRule="auto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aupttext"/>
        <w:spacing w:before="40" w:after="40"/>
      </w:pPr>
      <w:r>
        <w:rPr>
          <w:i/>
          <w:iCs/>
          <w:color w:val="595959"/>
          <w:sz w:val="18"/>
          <w:szCs w:val="18"/>
        </w:rPr>
        <w:t xml:space="preserve">[Prüfhinweis für die Schule – vor dem Versand löschen: </w:t>
      </w:r>
      <w:r>
        <w:rPr>
          <w:i/>
          <w:iCs/>
          <w:color w:val="595959"/>
          <w:sz w:val="18"/>
          <w:szCs w:val="18"/>
        </w:rPr>
        <w:t xml:space="preserve">Bei gemeinsamem Sorgerecht unterschreiben möglichst beide Erziehungsberechtigten. Ob eine Unterschrift genügt, wenn der andere Elternteil zugestimmt hat, prüfe nach Landesrecht und Praxis deiner Schule.]</w:t>
      </w:r>
    </w:p>
    <w:p>
      <w:pPr>
        <w:pStyle w:val="Haupttext"/>
        <w:keepNext/>
        <w:spacing w:before="180" w:after="60"/>
      </w:pPr>
      <w:r>
        <w:rPr>
          <w:b/>
          <w:bCs/>
          <w:sz w:val="22"/>
          <w:szCs w:val="22"/>
        </w:rPr>
        <w:t xml:space="preserve">9  Rücklauf</w:t>
      </w:r>
    </w:p>
    <w:p>
      <w:pPr>
        <w:pStyle w:val="Haupttext"/>
        <w:spacing w:before="40" w:after="40"/>
      </w:pPr>
      <w:r>
        <w:t xml:space="preserve">Bitte geben Sie diese Vereinbarung bis zum [Datum] vollständig unterschrieben bei der Klassenleitung ab. Fehlt sie, melden wir uns vor der Fahrt bei Ihnen.</w:t>
      </w:r>
    </w:p>
    <w:p>
      <w:pPr>
        <w:pStyle w:val="Haupttext"/>
        <w:spacing w:before="40" w:after="40"/>
      </w:pPr>
      <w:r>
        <w:rPr>
          <w:i/>
          <w:iCs/>
          <w:color w:val="595959"/>
          <w:sz w:val="18"/>
          <w:szCs w:val="18"/>
        </w:rPr>
        <w:t xml:space="preserve">[Prüfhinweis für die Schule – vor dem Versand löschen: </w:t>
      </w:r>
      <w:r>
        <w:rPr>
          <w:i/>
          <w:iCs/>
          <w:color w:val="595959"/>
          <w:sz w:val="18"/>
          <w:szCs w:val="18"/>
        </w:rPr>
        <w:t xml:space="preserve">Ob ein Kind ohne unterschriebene Vereinbarung teilnehmen kann, entscheidet die Schulleitung.]</w:t>
      </w:r>
    </w:p>
    <w:p>
      <w:pPr>
        <w:pStyle w:val="Haupttext"/>
        <w:spacing w:before="80" w:after="40"/>
      </w:pPr>
      <w:r>
        <w:t xml:space="preserve">Klassenleitung: [Name] · erreichbar unter [E-Mail / Telefon der Schule]</w:t>
      </w:r>
    </w:p>
    <w:sectPr w:rsidR="00E76729" w:rsidRPr="00DE1410" w:rsidSect="00FB3E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36" w:right="425" w:bottom="1403" w:left="284" w:header="522" w:footer="709" w:gutter="85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569931" w14:textId="77777777" w:rsidR="00265C82" w:rsidRDefault="00265C82" w:rsidP="00876A33">
      <w:r>
        <w:separator/>
      </w:r>
    </w:p>
  </w:endnote>
  <w:endnote w:type="continuationSeparator" w:id="0">
    <w:p w14:paraId="778524BF" w14:textId="77777777" w:rsidR="00265C82" w:rsidRDefault="00265C82" w:rsidP="00876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39DE7" w14:textId="77777777" w:rsidR="00C27BE0" w:rsidRDefault="00C27BE0" w:rsidP="00A2543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6BE122" w14:textId="77777777" w:rsidR="00E16E7F" w:rsidRPr="00B957EC" w:rsidRDefault="00D03A85" w:rsidP="00A2543F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4834549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9B0FEC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-544244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A0766A2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-65405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36456" w14:textId="77777777" w:rsidR="00B957EC" w:rsidRPr="00215EB3" w:rsidRDefault="00B957EC" w:rsidP="00A2543F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4DFD0F22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rPr/>
                            <w:t>2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lang w:eastAsia="zh-TW"/>
                            </w:rPr>
                            <w:t>2.7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47136456" w14:textId="77777777" w:rsidR="00B957EC" w:rsidRPr="00215EB3" w:rsidRDefault="00B957EC" w:rsidP="00A2543F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4DFD0F22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/>
                      <w:t>2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lang w:eastAsia="zh-TW"/>
                      </w:rPr>
                      <w:t>2.7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5007610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5007610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5272747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A7B634" w14:textId="77777777" w:rsidR="00044BF8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4C05D3BD" w14:textId="77777777" w:rsidR="003D1DB2" w:rsidRPr="003D1DB2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1698E2A3" w14:textId="77777777" w:rsidR="00B957EC" w:rsidRPr="00215EB3" w:rsidRDefault="003D1DB2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5BA7B634" w14:textId="77777777" w:rsidR="00044BF8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4C05D3BD" w14:textId="77777777" w:rsidR="003D1DB2" w:rsidRPr="003D1DB2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1698E2A3" w14:textId="77777777" w:rsidR="00B957EC" w:rsidRPr="00215EB3" w:rsidRDefault="003D1DB2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07AA4A" w14:textId="77777777" w:rsidR="00B957EC" w:rsidRDefault="00B957EC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191CA610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3807AA4A" w14:textId="77777777" w:rsidR="00B957EC" w:rsidRDefault="00B957EC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191CA610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4D05E7" w14:textId="77777777" w:rsidR="00B957EC" w:rsidRPr="00215EB3" w:rsidRDefault="00B957EC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4AE84B74" w14:textId="77777777" w:rsidR="00B957EC" w:rsidRDefault="00B957EC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02_07-005</w:t>
                          </w:r>
                        </w:p>
                        <w:p w14:paraId="4CA3877E" w14:textId="77777777" w:rsidR="00B957EC" w:rsidRPr="00215EB3" w:rsidRDefault="00B957EC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694D05E7" w14:textId="77777777" w:rsidR="00B957EC" w:rsidRPr="00215EB3" w:rsidRDefault="00B957EC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4AE84B74" w14:textId="77777777" w:rsidR="00B957EC" w:rsidRDefault="00B957EC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02_07-005</w:t>
                    </w:r>
                  </w:p>
                  <w:p w14:paraId="4CA3877E" w14:textId="77777777" w:rsidR="00B957EC" w:rsidRPr="00215EB3" w:rsidRDefault="00B957EC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3051378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4EBFFF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1254760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123DF3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38F528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018053" w14:textId="35746D91" w:rsidR="00E76729" w:rsidRPr="00E76729" w:rsidRDefault="009E13B5" w:rsidP="00876A33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4820073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90697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D03A85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4E9C2BDE">
          <wp:simplePos x="0" y="0"/>
          <wp:positionH relativeFrom="column">
            <wp:posOffset>5027295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5027295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-65942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68B78F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Bestandteil des Buches</w:t>
                          </w:r>
                        </w:p>
                        <w:p w14:paraId="1756B215" w14:textId="77777777" w:rsidR="00E76729" w:rsidRPr="00A2543F" w:rsidRDefault="00E76729" w:rsidP="00A2543F">
                          <w:pPr>
                            <w:pStyle w:val="Fuzeile"/>
                          </w:pPr>
                          <w:r w:rsidRPr="00A2543F">
                            <w:t>“Das Lina-Seil-Prinzip®</w:t>
                          </w:r>
                          <w:r w:rsidRPr="00A2543F">
                            <w:br/>
                            <w:t xml:space="preserve">Teil </w:t>
                          </w:r>
                          <w:r w:rsidRPr="00A2543F">
                            <w:rPr/>
                            <w:t>2</w:t>
                          </w:r>
                          <w:r w:rsidRPr="00A2543F">
                            <w:t xml:space="preserve"> </w:t>
                          </w:r>
                          <w:r w:rsidRPr="00A2543F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A2543F">
                            <w:t xml:space="preserve">Kapitel </w:t>
                          </w:r>
                          <w:r w:rsidRPr="00A2543F">
                            <w:rPr/>
                            <w:t>2.7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3E968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a87+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YsJ5jy2UR1zPQce8t3xV4wxr5sMr&#13;&#10;c0g1jo3yDS94SAXYC04WJRW4X3/7H+ORAfRS0qB0Cup/7pkTlKjvBrm5H4zHUWvpMr6bDvHibj3b&#13;&#10;W4/Z60dAdQ7woViezBgf1NmUDvQ7qnwZu6KLGY69CxrO5mPoBI2vhIvlMgWhuiwLa7OxPJaOqEaE&#13;&#10;39p35uyJhoAEPsNZZCz/wEYX2/Gx3AeQdaIq4tyheoIflZkYPL2iKP3be4q6vvXFbwA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Bprzv4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4768B78F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Bestandteil des Buches</w:t>
                    </w:r>
                  </w:p>
                  <w:p w14:paraId="1756B215" w14:textId="77777777" w:rsidR="00E76729" w:rsidRPr="00A2543F" w:rsidRDefault="00E76729" w:rsidP="00A2543F">
                    <w:pPr>
                      <w:pStyle w:val="Fuzeile"/>
                    </w:pPr>
                    <w:r w:rsidRPr="00A2543F">
                      <w:t>“Das Lina-Seil-Prinzip®</w:t>
                    </w:r>
                    <w:r w:rsidRPr="00A2543F">
                      <w:br/>
                      <w:t xml:space="preserve">Teil </w:t>
                    </w:r>
                    <w:r w:rsidRPr="00A2543F">
                      <w:rPr/>
                      <w:t>2</w:t>
                    </w:r>
                    <w:r w:rsidRPr="00A2543F">
                      <w:t xml:space="preserve"> </w:t>
                    </w:r>
                    <w:r w:rsidRPr="00A2543F">
                      <w:rPr>
                        <w:rFonts w:ascii="Cambria Math" w:hAnsi="Cambria Math" w:cs="Cambria Math"/>
                      </w:rPr>
                      <w:t>⋅</w:t>
                    </w:r>
                    <w:r w:rsidRPr="00A2543F">
                      <w:t xml:space="preserve">Kapitel </w:t>
                    </w:r>
                    <w:r w:rsidRPr="00A2543F">
                      <w:rPr/>
                      <w:t>2.7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1734722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2261DB" w14:textId="77777777" w:rsidR="00E76729" w:rsidRDefault="00E76729" w:rsidP="00A2543F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3810FC54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3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" filled="f" stroked="f" strokeweight=".5pt">
              <v:textbox>
                <w:txbxContent>
                  <w:p w14:paraId="6E2261DB" w14:textId="77777777" w:rsidR="00E76729" w:rsidRDefault="00E76729" w:rsidP="00A2543F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3810FC54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3542421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DF539BF" w14:textId="77777777" w:rsidR="00E76729" w:rsidRPr="00215EB3" w:rsidRDefault="00E76729" w:rsidP="00A2543F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3B5356B" w14:textId="77777777" w:rsidR="00E76729" w:rsidRDefault="00E76729" w:rsidP="00A2543F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/>
                            <w:t>02_07-005</w:t>
                          </w:r>
                        </w:p>
                        <w:p w14:paraId="69CF2C53" w14:textId="77777777" w:rsidR="00E76729" w:rsidRPr="00215EB3" w:rsidRDefault="00E76729" w:rsidP="00A2543F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4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" filled="f" stroked="f" strokeweight=".5pt">
              <v:textbox>
                <w:txbxContent>
                  <w:p w14:paraId="4DF539BF" w14:textId="77777777" w:rsidR="00E76729" w:rsidRPr="00215EB3" w:rsidRDefault="00E76729" w:rsidP="00A2543F">
                    <w:pPr>
                      <w:pStyle w:val="Fuzeile"/>
                    </w:pPr>
                    <w:r>
                      <w:t>Datei-ID</w:t>
                    </w:r>
                  </w:p>
                  <w:p w14:paraId="53B5356B" w14:textId="77777777" w:rsidR="00E76729" w:rsidRDefault="00E76729" w:rsidP="00A2543F">
                    <w:pPr>
                      <w:pStyle w:val="Fuzeile"/>
                    </w:pPr>
                    <w:r>
                      <w:t>LSP-</w:t>
                    </w:r>
                    <w:r w:rsidRPr="00B957EC">
                      <w:rPr/>
                      <w:t>02_07-005</w:t>
                    </w:r>
                  </w:p>
                  <w:p w14:paraId="69CF2C53" w14:textId="77777777" w:rsidR="00E76729" w:rsidRPr="00215EB3" w:rsidRDefault="00E76729" w:rsidP="00A2543F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5244612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408634" w14:textId="77777777" w:rsidR="00044BF8" w:rsidRDefault="003B34D3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2D692579" w14:textId="77777777" w:rsidR="003B34D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5CF6FB8" w14:textId="77777777" w:rsidR="00E76729" w:rsidRPr="00215EB3" w:rsidRDefault="00923DED" w:rsidP="00A2543F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5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" filled="f" stroked="f" strokeweight=".5pt">
              <v:textbox>
                <w:txbxContent>
                  <w:p w14:paraId="13408634" w14:textId="77777777" w:rsidR="00044BF8" w:rsidRDefault="003B34D3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2D692579" w14:textId="77777777" w:rsidR="003B34D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5CF6FB8" w14:textId="77777777" w:rsidR="00E76729" w:rsidRPr="00215EB3" w:rsidRDefault="00923DED" w:rsidP="00A2543F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-550122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77D57E97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3212042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-435187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1423670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3048828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631F23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1251833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D8BCF0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-544830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51E195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1F20D3" w14:textId="77777777" w:rsidR="00265C82" w:rsidRDefault="00265C82" w:rsidP="00876A33">
      <w:r>
        <w:separator/>
      </w:r>
    </w:p>
  </w:footnote>
  <w:footnote w:type="continuationSeparator" w:id="0">
    <w:p w14:paraId="6D359F49" w14:textId="77777777" w:rsidR="00265C82" w:rsidRDefault="00265C82" w:rsidP="00876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58248B" w14:textId="77777777" w:rsidR="00C27BE0" w:rsidRDefault="00C27BE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E78224" w14:textId="5F490E00" w:rsidR="00770181" w:rsidRPr="00622065" w:rsidRDefault="00622065" w:rsidP="00622065">
    <w:pPr>
      <w:pStyle w:val="Kopfzeile2"/>
      <w:rPr>
        <w:rStyle w:val="FuzeileZchn"/>
        <w:color w:val="000000" w:themeColor="text1"/>
      </w:rPr>
    </w:pPr>
    <w:r w:rsidRPr="00622065">
      <mc:AlternateContent>
        <mc:Choice Requires="wps">
          <w:drawing>
            <wp:anchor distT="0" distB="0" distL="114300" distR="114300" simplePos="0" relativeHeight="251727872" behindDoc="0" locked="0" layoutInCell="1" allowOverlap="1" wp14:anchorId="3DA842BB" wp14:editId="10AB01FA">
              <wp:simplePos x="0" y="0"/>
              <wp:positionH relativeFrom="column">
                <wp:posOffset>-545465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4C9DF74" id="Gerade Verbindung 8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DeKY293wAAAA0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6848" behindDoc="0" locked="0" layoutInCell="1" allowOverlap="1" wp14:anchorId="67F0C9C0" wp14:editId="1B78ACFC">
              <wp:simplePos x="0" y="0"/>
              <wp:positionH relativeFrom="column">
                <wp:posOffset>4822581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31A98A" id="Gerade Verbindung 3" o:spid="_x0000_s1026" style="position:absolute;z-index:25172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5824" behindDoc="0" locked="0" layoutInCell="1" allowOverlap="1" wp14:anchorId="7F90F80A" wp14:editId="7788962F">
              <wp:simplePos x="0" y="0"/>
              <wp:positionH relativeFrom="column">
                <wp:posOffset>1172015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089E78" id="Gerade Verbindung 3" o:spid="_x0000_s1026" style="position:absolute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622065">
      <mc:AlternateContent>
        <mc:Choice Requires="wps">
          <w:drawing>
            <wp:anchor distT="0" distB="0" distL="114300" distR="114300" simplePos="0" relativeHeight="251724800" behindDoc="1" locked="1" layoutInCell="1" allowOverlap="1" wp14:anchorId="4DF68155" wp14:editId="04CC8841">
              <wp:simplePos x="0" y="0"/>
              <wp:positionH relativeFrom="column">
                <wp:posOffset>-546735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57FB7E" id="Rechteck 1" o:spid="_x0000_s1026" style="position:absolute;margin-left:-.55pt;margin-top:16.45pt;width:566.05pt;height:812.1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" filled="f" strokecolor="#b2b2bf" strokeweight=".25pt">
              <w10:wrap anchory="page"/>
              <w10:anchorlock/>
            </v:rect>
          </w:pict>
        </mc:Fallback>
      </mc:AlternateContent>
    </w:r>
    <w:r w:rsidRPr="00622065">
      <w:t/>
    </w:r>
    <w:r w:rsidRPr="00622065">
      <w:rPr/>
      <w:t>Klassenfahrten</w:t>
    </w:r>
    <w:r w:rsidRPr="00622065">
      <w:t/>
    </w:r>
    <w:r w:rsidRPr="00622065">
      <w:tab/>
      <w:t/>
    </w:r>
    <w:r w:rsidRPr="00622065">
      <w:rPr/>
      <w:t>Anmeldeformular Klassenfahrt</w:t>
    </w:r>
    <w:r w:rsidRPr="00622065">
      <w:t/>
    </w:r>
    <w:r w:rsidRPr="00622065">
      <w:tab/>
      <w:t xml:space="preserve">Seite </w:t>
    </w:r>
    <w:r w:rsidRPr="00622065">
      <w:fldChar w:fldCharType="begin"/>
    </w:r>
    <w:r w:rsidRPr="00622065">
      <w:instrText xml:space="preserve"> PAGE  \* MERGEFORMAT </w:instrText>
    </w:r>
    <w:r w:rsidRPr="00622065">
      <w:fldChar w:fldCharType="separate"/>
    </w:r>
    <w:r w:rsidRPr="00622065">
      <w:t>2</w:t>
    </w:r>
    <w:r w:rsidRPr="00622065">
      <w:fldChar w:fldCharType="end"/>
    </w:r>
    <w:r w:rsidRPr="00622065">
      <w:t xml:space="preserve"> von </w:t>
    </w:r>
    <w:r w:rsidRPr="00622065">
      <w:fldChar w:fldCharType="begin"/>
    </w:r>
    <w:r w:rsidRPr="00622065">
      <w:instrText xml:space="preserve"> NUMPAGES  \* MERGEFORMAT </w:instrText>
    </w:r>
    <w:r w:rsidRPr="00622065">
      <w:fldChar w:fldCharType="separate"/>
    </w:r>
    <w:r w:rsidRPr="00622065">
      <w:t>3</w:t>
    </w:r>
    <w:r w:rsidRPr="00622065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B35C0" w14:textId="77777777" w:rsidR="00E76729" w:rsidRPr="00E76729" w:rsidRDefault="001C7247" w:rsidP="00876A33"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-167668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4822622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B554E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1172320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AA4CEF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-545465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97092D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4941239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2F7EB0" w14:textId="77777777" w:rsidR="00E76729" w:rsidRPr="005125F5" w:rsidRDefault="00E76729" w:rsidP="00876A33">
                          <w:r w:rsidRPr="005125F5"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</w:rPr>
                            <w:t>Schullogo</w:t>
                          </w:r>
                        </w:p>
                        <w:p w14:paraId="551C0C5D" w14:textId="77777777" w:rsidR="00E76729" w:rsidRPr="005125F5" w:rsidRDefault="00E76729" w:rsidP="00876A33">
                          <w:r w:rsidRPr="005125F5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013313D" w14:textId="77777777" w:rsidR="00E76729" w:rsidRPr="005125F5" w:rsidRDefault="00E76729" w:rsidP="00876A33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4C2F7EB0" w14:textId="77777777" w:rsidR="00E76729" w:rsidRPr="005125F5" w:rsidRDefault="00E76729" w:rsidP="00876A33">
                    <w:r w:rsidRPr="005125F5">
                      <w:t xml:space="preserve">Platz für dein </w:t>
                    </w:r>
                    <w:r w:rsidRPr="00375C36">
                      <w:rPr>
                        <w:rStyle w:val="KopfzeileZchn"/>
                      </w:rPr>
                      <w:t>Schullogo</w:t>
                    </w:r>
                  </w:p>
                  <w:p w14:paraId="551C0C5D" w14:textId="77777777" w:rsidR="00E76729" w:rsidRPr="005125F5" w:rsidRDefault="00E76729" w:rsidP="00876A33">
                    <w:r w:rsidRPr="005125F5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013313D" w14:textId="77777777" w:rsidR="00E76729" w:rsidRPr="005125F5" w:rsidRDefault="00E76729" w:rsidP="00876A33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1278255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A6548E" w14:textId="77777777" w:rsidR="00E76729" w:rsidRPr="002D148B" w:rsidRDefault="00E76729" w:rsidP="00876A33">
                          <w:pPr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</w:t>
                          </w:r>
                          <w:r w:rsidRPr="003C418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3E068728" w14:textId="77777777" w:rsidR="00E76729" w:rsidRPr="00121910" w:rsidRDefault="00E76729" w:rsidP="00C27BE0">
                          <w:pPr>
                            <w:pStyle w:val="Kapitelnummer"/>
                          </w:pPr>
                          <w:r w:rsidRPr="00121910">
                            <w:t xml:space="preserve">Teil </w:t>
                          </w:r>
                          <w:r w:rsidRPr="00B957EC">
                            <w:rPr/>
                            <w:t>2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t xml:space="preserve">Kapitel </w:t>
                          </w:r>
                          <w:r w:rsidRPr="00B957EC">
                            <w:rPr/>
                            <w:t>2.7</w:t>
                          </w:r>
                        </w:p>
                        <w:p w14:paraId="1B7BCC85" w14:textId="77777777" w:rsidR="00E76729" w:rsidRPr="00121910" w:rsidRDefault="00E76729" w:rsidP="00C27BE0">
                          <w:pPr>
                            <w:pStyle w:val="Kapitelname"/>
                          </w:pPr>
                          <w:r w:rsidRPr="003B34D3">
                            <w:rPr/>
                            <w:t>Klassenfahrten</w:t>
                          </w:r>
                        </w:p>
                        <w:p w14:paraId="7761CCA0" w14:textId="77777777" w:rsidR="00E76729" w:rsidRPr="005125F5" w:rsidRDefault="00E76729" w:rsidP="00C27BE0">
                          <w:pPr>
                            <w:pStyle w:val="Dokumenttitel"/>
                          </w:pPr>
                          <w:r>
                            <w:t/>
                          </w:r>
                          <w:r w:rsidRPr="00B957EC">
                            <w:rPr/>
                            <w:t>Anmeldeformular Klassenfahrt</w:t>
                          </w:r>
                          <w: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2EA6548E" w14:textId="77777777" w:rsidR="00E76729" w:rsidRPr="002D148B" w:rsidRDefault="00E76729" w:rsidP="00876A33">
                    <w:pPr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</w:t>
                    </w:r>
                    <w:r w:rsidRPr="003C418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3E068728" w14:textId="77777777" w:rsidR="00E76729" w:rsidRPr="00121910" w:rsidRDefault="00E76729" w:rsidP="00C27BE0">
                    <w:pPr>
                      <w:pStyle w:val="Kapitelnummer"/>
                    </w:pPr>
                    <w:r w:rsidRPr="00121910">
                      <w:t xml:space="preserve">Teil </w:t>
                    </w:r>
                    <w:r w:rsidRPr="00B957EC">
                      <w:rPr/>
                      <w:t>2</w:t>
                    </w:r>
                    <w:r w:rsidR="00F76909" w:rsidRPr="00F76909">
                      <w:rPr>
                        <w:rFonts w:ascii="MS Gothic" w:eastAsia="MS Gothic" w:hAnsi="MS Gothic" w:cs="MS Gothic"/>
                        <w:lang w:eastAsia="zh-TW"/>
                      </w:rPr>
                      <w:t xml:space="preserve"> · </w:t>
                    </w:r>
                    <w:r w:rsidRPr="00121910">
                      <w:t xml:space="preserve">Kapitel </w:t>
                    </w:r>
                    <w:r w:rsidRPr="00B957EC">
                      <w:rPr/>
                      <w:t>2.7</w:t>
                    </w:r>
                  </w:p>
                  <w:p w14:paraId="1B7BCC85" w14:textId="77777777" w:rsidR="00E76729" w:rsidRPr="00121910" w:rsidRDefault="00E76729" w:rsidP="00C27BE0">
                    <w:pPr>
                      <w:pStyle w:val="Kapitelname"/>
                    </w:pPr>
                    <w:r w:rsidRPr="003B34D3">
                      <w:rPr/>
                      <w:t>Klassenfahrten</w:t>
                    </w:r>
                  </w:p>
                  <w:p w14:paraId="7761CCA0" w14:textId="77777777" w:rsidR="00E76729" w:rsidRPr="005125F5" w:rsidRDefault="00E76729" w:rsidP="00C27BE0">
                    <w:pPr>
                      <w:pStyle w:val="Dokumenttitel"/>
                    </w:pPr>
                    <w:r>
                      <w:t/>
                    </w:r>
                    <w:r w:rsidRPr="00B957EC">
                      <w:rPr/>
                      <w:t>Anmeldeformular Klassenfahrt</w:t>
                    </w:r>
                    <w:r>
                      <w:t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-546735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076C68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4D79C9A9" w14:textId="77777777" w:rsidR="00D04654" w:rsidRDefault="00D04654" w:rsidP="00876A33">
    <w:pPr>
      <w:pStyle w:val="Kopfzeile"/>
    </w:pPr>
  </w:p>
  <w:p w14:paraId="543A3A1A" w14:textId="77777777" w:rsidR="00D04654" w:rsidRDefault="00D04654" w:rsidP="00876A33">
    <w:pPr>
      <w:pStyle w:val="Kopfzeile"/>
    </w:pPr>
  </w:p>
  <w:p w14:paraId="58D3CBE3" w14:textId="77777777" w:rsidR="00D04654" w:rsidRDefault="00D04654" w:rsidP="00876A33">
    <w:pPr>
      <w:pStyle w:val="Kopfzeile"/>
    </w:pPr>
  </w:p>
  <w:p w14:paraId="5041B881" w14:textId="77777777" w:rsidR="00D04654" w:rsidRDefault="00D04654" w:rsidP="00876A33">
    <w:pPr>
      <w:pStyle w:val="Kopfzeile"/>
    </w:pPr>
  </w:p>
  <w:p w14:paraId="044FFC11" w14:textId="77777777" w:rsidR="00D04654" w:rsidRDefault="00D04654" w:rsidP="00876A33">
    <w:pPr>
      <w:pStyle w:val="Kopfzeile"/>
    </w:pPr>
  </w:p>
  <w:p w14:paraId="0B85CB6E" w14:textId="02DAD428" w:rsidR="00E76729" w:rsidRPr="00E76729" w:rsidRDefault="00E76729" w:rsidP="00876A33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A2C"/>
    <w:rsid w:val="00015197"/>
    <w:rsid w:val="00044BF8"/>
    <w:rsid w:val="00072F66"/>
    <w:rsid w:val="000C24E4"/>
    <w:rsid w:val="000E5D89"/>
    <w:rsid w:val="00111AC7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0C0"/>
    <w:rsid w:val="00233998"/>
    <w:rsid w:val="00257FEB"/>
    <w:rsid w:val="002647AD"/>
    <w:rsid w:val="00265C82"/>
    <w:rsid w:val="00284BFB"/>
    <w:rsid w:val="002A033B"/>
    <w:rsid w:val="002D148B"/>
    <w:rsid w:val="002E5DDE"/>
    <w:rsid w:val="002F3831"/>
    <w:rsid w:val="002F7859"/>
    <w:rsid w:val="0030159E"/>
    <w:rsid w:val="00375C36"/>
    <w:rsid w:val="003B34D3"/>
    <w:rsid w:val="003C4186"/>
    <w:rsid w:val="003D1DB2"/>
    <w:rsid w:val="0041721E"/>
    <w:rsid w:val="0043247F"/>
    <w:rsid w:val="00466298"/>
    <w:rsid w:val="00483302"/>
    <w:rsid w:val="004E06E1"/>
    <w:rsid w:val="005125F5"/>
    <w:rsid w:val="00565EEF"/>
    <w:rsid w:val="005907B0"/>
    <w:rsid w:val="005C101C"/>
    <w:rsid w:val="00601D8C"/>
    <w:rsid w:val="00622065"/>
    <w:rsid w:val="0063433F"/>
    <w:rsid w:val="00692224"/>
    <w:rsid w:val="006C1461"/>
    <w:rsid w:val="006F029C"/>
    <w:rsid w:val="006F47B2"/>
    <w:rsid w:val="00770181"/>
    <w:rsid w:val="00795254"/>
    <w:rsid w:val="007C695A"/>
    <w:rsid w:val="007E3BEB"/>
    <w:rsid w:val="00824C77"/>
    <w:rsid w:val="00863B66"/>
    <w:rsid w:val="00876A33"/>
    <w:rsid w:val="008D6754"/>
    <w:rsid w:val="008E1DEB"/>
    <w:rsid w:val="00906AA4"/>
    <w:rsid w:val="009208FC"/>
    <w:rsid w:val="00923DED"/>
    <w:rsid w:val="009E13B5"/>
    <w:rsid w:val="009F55EF"/>
    <w:rsid w:val="00A03CAA"/>
    <w:rsid w:val="00A1586B"/>
    <w:rsid w:val="00A2543F"/>
    <w:rsid w:val="00A30205"/>
    <w:rsid w:val="00A5022D"/>
    <w:rsid w:val="00AA0A2C"/>
    <w:rsid w:val="00AB6D45"/>
    <w:rsid w:val="00AB7190"/>
    <w:rsid w:val="00B869A4"/>
    <w:rsid w:val="00B957EC"/>
    <w:rsid w:val="00BA2563"/>
    <w:rsid w:val="00C15B9F"/>
    <w:rsid w:val="00C27BE0"/>
    <w:rsid w:val="00C43646"/>
    <w:rsid w:val="00CE0168"/>
    <w:rsid w:val="00CF1380"/>
    <w:rsid w:val="00D03A85"/>
    <w:rsid w:val="00D04654"/>
    <w:rsid w:val="00D26792"/>
    <w:rsid w:val="00DE1410"/>
    <w:rsid w:val="00DF2223"/>
    <w:rsid w:val="00E16E7F"/>
    <w:rsid w:val="00E55E78"/>
    <w:rsid w:val="00E76729"/>
    <w:rsid w:val="00EB0E92"/>
    <w:rsid w:val="00ED38DA"/>
    <w:rsid w:val="00ED45BF"/>
    <w:rsid w:val="00EE7134"/>
    <w:rsid w:val="00F76909"/>
    <w:rsid w:val="00F77627"/>
    <w:rsid w:val="00FA5FE1"/>
    <w:rsid w:val="00FB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304A3"/>
  <w15:chartTrackingRefBased/>
  <w15:docId w15:val="{1261B217-CFD0-9E4F-9A8C-19150DF3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A33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0" w:right="282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0" w:right="282"/>
      <w:outlineLvl w:val="1"/>
    </w:pPr>
    <w:rPr>
      <w:caps/>
      <w:kern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55E78"/>
    <w:pPr>
      <w:keepNext/>
      <w:keepLines/>
      <w:spacing w:before="0" w:after="80"/>
      <w:ind w:left="0" w:right="282"/>
      <w:outlineLvl w:val="2"/>
    </w:pPr>
    <w:rPr>
      <w:rFonts w:eastAsiaTheme="majorEastAsia" w:cstheme="majorBidi"/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876A33"/>
    <w:pPr>
      <w:ind w:left="0" w:right="282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5E78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A2543F"/>
    <w:pPr>
      <w:spacing w:before="0" w:after="0" w:line="240" w:lineRule="auto"/>
      <w:ind w:left="0" w:right="33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A2543F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</w:rPr>
  </w:style>
  <w:style w:type="paragraph" w:customStyle="1" w:styleId="Kopfzeile2">
    <w:name w:val="Kopfzeile2"/>
    <w:basedOn w:val="Standard"/>
    <w:qFormat/>
    <w:rsid w:val="00622065"/>
    <w:pPr>
      <w:tabs>
        <w:tab w:val="center" w:pos="4819"/>
        <w:tab w:val="right" w:pos="10347"/>
      </w:tabs>
      <w:ind w:left="-709" w:right="0"/>
    </w:pPr>
    <w:rPr>
      <w:noProof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LSP-Begleitmaterial-Vorlage.dotx</Template>
  <TotalTime>0</TotalTime>
  <Pages>3</Pages>
  <Words>860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12</cp:revision>
  <cp:lastPrinted>2026-07-29T19:12:00Z</cp:lastPrinted>
  <dcterms:created xsi:type="dcterms:W3CDTF">2026-08-23T20:15:00Z</dcterms:created>
  <dcterms:modified xsi:type="dcterms:W3CDTF">2026-08-27T12:53:00Z</dcterms:modified>
</cp:coreProperties>
</file>