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3908B" w14:textId="77777777" w:rsidR="00FD78D8" w:rsidRDefault="00000000">
      <w:pPr>
        <w:pStyle w:val="berschrift2"/>
      </w:pPr>
      <w:r>
        <w:t>FORMULAR FÜR DIE STUNDENPLANUNG</w:t>
      </w:r>
    </w:p>
    <w:p w14:paraId="30DCF75E" w14:textId="77777777" w:rsidR="00FD78D8" w:rsidRDefault="00000000">
      <w:pPr>
        <w:pStyle w:val="berschrift1"/>
      </w:pPr>
      <w:r>
        <w:t>Anmeldeblatt Korrekturtage</w:t>
      </w:r>
    </w:p>
    <w:p w14:paraId="280AA6F1" w14:textId="77777777" w:rsidR="00FD78D8" w:rsidRDefault="00000000">
      <w:pPr>
        <w:pStyle w:val="Haupttext"/>
        <w:spacing w:before="0" w:after="100"/>
      </w:pPr>
      <w:r>
        <w:t>Füll das Blatt aus, sobald Prüfungs- und Korrekturzeitraum feststehen, und gib es frühzeitig bei der Stundenplanung ab. Tage, Vertretung und Begründung liegen damit in einem Zug auf dem Tisch – die Begründung musst du nicht jedes Jahr neu formulieren.</w:t>
      </w:r>
    </w:p>
    <w:p w14:paraId="3BB34491" w14:textId="77777777" w:rsidR="00FD78D8" w:rsidRDefault="00000000">
      <w:pPr>
        <w:pStyle w:val="berschrift3"/>
        <w:spacing w:before="160" w:after="0"/>
      </w:pPr>
      <w:r>
        <w:t>Angaben zur Prüfung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1900"/>
        <w:gridCol w:w="3132"/>
        <w:gridCol w:w="1900"/>
        <w:gridCol w:w="3133"/>
      </w:tblGrid>
      <w:tr w:rsidR="00FD78D8" w14:paraId="3ADBC29D" w14:textId="77777777">
        <w:trPr>
          <w:cantSplit/>
          <w:trHeight w:val="400"/>
        </w:trPr>
        <w:tc>
          <w:tcPr>
            <w:tcW w:w="1900" w:type="dxa"/>
            <w:shd w:val="clear" w:color="auto" w:fill="F2F4F9"/>
            <w:vAlign w:val="center"/>
          </w:tcPr>
          <w:p w14:paraId="675A406C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Name, Kürzel</w:t>
            </w:r>
          </w:p>
        </w:tc>
        <w:tc>
          <w:tcPr>
            <w:tcW w:w="3132" w:type="dxa"/>
            <w:vAlign w:val="center"/>
          </w:tcPr>
          <w:p w14:paraId="0C664F98" w14:textId="77777777" w:rsidR="00FD78D8" w:rsidRDefault="00FD78D8">
            <w:pPr>
              <w:spacing w:before="0" w:after="20"/>
            </w:pPr>
          </w:p>
        </w:tc>
        <w:tc>
          <w:tcPr>
            <w:tcW w:w="1900" w:type="dxa"/>
            <w:shd w:val="clear" w:color="auto" w:fill="F2F4F9"/>
            <w:vAlign w:val="center"/>
          </w:tcPr>
          <w:p w14:paraId="4C084453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Abgegeben am</w:t>
            </w:r>
          </w:p>
        </w:tc>
        <w:tc>
          <w:tcPr>
            <w:tcW w:w="3133" w:type="dxa"/>
            <w:vAlign w:val="center"/>
          </w:tcPr>
          <w:p w14:paraId="7431F047" w14:textId="77777777" w:rsidR="00FD78D8" w:rsidRDefault="00000000">
            <w:pPr>
              <w:spacing w:before="0" w:after="20"/>
            </w:pPr>
            <w:r>
              <w:rPr>
                <w:sz w:val="18"/>
                <w:szCs w:val="18"/>
              </w:rPr>
              <w:t>__ . __ . ______</w:t>
            </w:r>
          </w:p>
        </w:tc>
      </w:tr>
      <w:tr w:rsidR="00FD78D8" w14:paraId="1C9D0B39" w14:textId="77777777">
        <w:trPr>
          <w:cantSplit/>
        </w:trPr>
        <w:tc>
          <w:tcPr>
            <w:tcW w:w="1900" w:type="dxa"/>
            <w:shd w:val="clear" w:color="auto" w:fill="F2F4F9"/>
            <w:vAlign w:val="center"/>
          </w:tcPr>
          <w:p w14:paraId="1BC5CD64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Abschluss</w:t>
            </w:r>
          </w:p>
        </w:tc>
        <w:tc>
          <w:tcPr>
            <w:tcW w:w="3132" w:type="dxa"/>
            <w:vAlign w:val="center"/>
          </w:tcPr>
          <w:p w14:paraId="0E652C54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ESA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eESA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MSA</w:t>
            </w:r>
          </w:p>
          <w:p w14:paraId="5A62526E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Abitur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anderer: _______</w:t>
            </w:r>
          </w:p>
        </w:tc>
        <w:tc>
          <w:tcPr>
            <w:tcW w:w="1900" w:type="dxa"/>
            <w:shd w:val="clear" w:color="auto" w:fill="F2F4F9"/>
            <w:vAlign w:val="center"/>
          </w:tcPr>
          <w:p w14:paraId="09011D7B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Prüfungsfach, Kurs</w:t>
            </w:r>
          </w:p>
        </w:tc>
        <w:tc>
          <w:tcPr>
            <w:tcW w:w="3133" w:type="dxa"/>
            <w:vAlign w:val="center"/>
          </w:tcPr>
          <w:p w14:paraId="0AD4B128" w14:textId="77777777" w:rsidR="00FD78D8" w:rsidRDefault="00FD78D8">
            <w:pPr>
              <w:spacing w:before="0" w:after="20"/>
            </w:pPr>
          </w:p>
        </w:tc>
      </w:tr>
      <w:tr w:rsidR="00FD78D8" w14:paraId="14721B9C" w14:textId="77777777">
        <w:trPr>
          <w:cantSplit/>
          <w:trHeight w:val="400"/>
        </w:trPr>
        <w:tc>
          <w:tcPr>
            <w:tcW w:w="1900" w:type="dxa"/>
            <w:shd w:val="clear" w:color="auto" w:fill="F2F4F9"/>
            <w:vAlign w:val="center"/>
          </w:tcPr>
          <w:p w14:paraId="4FC44C51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Rolle</w:t>
            </w:r>
          </w:p>
        </w:tc>
        <w:tc>
          <w:tcPr>
            <w:tcW w:w="3132" w:type="dxa"/>
            <w:vAlign w:val="center"/>
          </w:tcPr>
          <w:p w14:paraId="38B0AB9F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Erstkorrektur   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Zweitkorrektur</w:t>
            </w:r>
          </w:p>
        </w:tc>
        <w:tc>
          <w:tcPr>
            <w:tcW w:w="1900" w:type="dxa"/>
            <w:shd w:val="clear" w:color="auto" w:fill="F2F4F9"/>
            <w:vAlign w:val="center"/>
          </w:tcPr>
          <w:p w14:paraId="6CB4D7B0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Zahl der Arbeiten</w:t>
            </w:r>
          </w:p>
        </w:tc>
        <w:tc>
          <w:tcPr>
            <w:tcW w:w="3133" w:type="dxa"/>
            <w:vAlign w:val="center"/>
          </w:tcPr>
          <w:p w14:paraId="70C36E79" w14:textId="77777777" w:rsidR="00FD78D8" w:rsidRDefault="00FD78D8">
            <w:pPr>
              <w:spacing w:before="0" w:after="20"/>
            </w:pPr>
          </w:p>
        </w:tc>
      </w:tr>
      <w:tr w:rsidR="00FD78D8" w14:paraId="7E067E42" w14:textId="77777777">
        <w:trPr>
          <w:cantSplit/>
        </w:trPr>
        <w:tc>
          <w:tcPr>
            <w:tcW w:w="1900" w:type="dxa"/>
            <w:shd w:val="clear" w:color="auto" w:fill="F2F4F9"/>
            <w:vAlign w:val="center"/>
          </w:tcPr>
          <w:p w14:paraId="7899E8B0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Korrekturzeitraum</w:t>
            </w:r>
          </w:p>
        </w:tc>
        <w:tc>
          <w:tcPr>
            <w:tcW w:w="3132" w:type="dxa"/>
            <w:vAlign w:val="center"/>
          </w:tcPr>
          <w:p w14:paraId="4380B0E8" w14:textId="77777777" w:rsidR="00FD78D8" w:rsidRDefault="00000000">
            <w:pPr>
              <w:spacing w:before="0" w:after="20"/>
            </w:pPr>
            <w:r>
              <w:rPr>
                <w:sz w:val="18"/>
                <w:szCs w:val="18"/>
              </w:rPr>
              <w:t>von __ . __ .   bis __ . __ .</w:t>
            </w:r>
          </w:p>
        </w:tc>
        <w:tc>
          <w:tcPr>
            <w:tcW w:w="1900" w:type="dxa"/>
            <w:shd w:val="clear" w:color="auto" w:fill="F2F4F9"/>
            <w:vAlign w:val="center"/>
          </w:tcPr>
          <w:p w14:paraId="3B0F8F9F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Grundlage</w:t>
            </w:r>
          </w:p>
        </w:tc>
        <w:tc>
          <w:tcPr>
            <w:tcW w:w="3133" w:type="dxa"/>
            <w:vAlign w:val="center"/>
          </w:tcPr>
          <w:p w14:paraId="5F058A58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Freistellung nach Regelung der Schule</w:t>
            </w:r>
          </w:p>
          <w:p w14:paraId="72994C06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Anfrage ohne Regelanspruch</w:t>
            </w:r>
          </w:p>
        </w:tc>
      </w:tr>
    </w:tbl>
    <w:p w14:paraId="5A26A263" w14:textId="77777777" w:rsidR="00FD78D8" w:rsidRDefault="00000000">
      <w:pPr>
        <w:pStyle w:val="berschrift3"/>
        <w:spacing w:before="160" w:after="0"/>
      </w:pPr>
      <w:r>
        <w:t>Gewünschte Korrekturtage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2300"/>
        <w:gridCol w:w="2500"/>
        <w:gridCol w:w="2400"/>
        <w:gridCol w:w="2865"/>
      </w:tblGrid>
      <w:tr w:rsidR="00FD78D8" w14:paraId="2E7AF2B1" w14:textId="77777777">
        <w:trPr>
          <w:cantSplit/>
          <w:tblHeader/>
        </w:trPr>
        <w:tc>
          <w:tcPr>
            <w:tcW w:w="2300" w:type="dxa"/>
            <w:shd w:val="clear" w:color="auto" w:fill="5D7DBE"/>
            <w:vAlign w:val="center"/>
          </w:tcPr>
          <w:p w14:paraId="173085E9" w14:textId="77777777" w:rsidR="00FD78D8" w:rsidRDefault="00FD78D8">
            <w:pPr>
              <w:spacing w:before="0" w:after="0"/>
            </w:pPr>
          </w:p>
        </w:tc>
        <w:tc>
          <w:tcPr>
            <w:tcW w:w="2500" w:type="dxa"/>
            <w:shd w:val="clear" w:color="auto" w:fill="5D7DBE"/>
            <w:vAlign w:val="center"/>
          </w:tcPr>
          <w:p w14:paraId="3B8DFC3C" w14:textId="77777777" w:rsidR="00FD78D8" w:rsidRDefault="00000000"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Datum</w:t>
            </w:r>
          </w:p>
        </w:tc>
        <w:tc>
          <w:tcPr>
            <w:tcW w:w="2400" w:type="dxa"/>
            <w:shd w:val="clear" w:color="auto" w:fill="5D7DBE"/>
            <w:vAlign w:val="center"/>
          </w:tcPr>
          <w:p w14:paraId="5112534D" w14:textId="77777777" w:rsidR="00FD78D8" w:rsidRDefault="00000000"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Wochentag</w:t>
            </w:r>
          </w:p>
        </w:tc>
        <w:tc>
          <w:tcPr>
            <w:tcW w:w="2865" w:type="dxa"/>
            <w:shd w:val="clear" w:color="auto" w:fill="5D7DBE"/>
            <w:vAlign w:val="center"/>
          </w:tcPr>
          <w:p w14:paraId="47129214" w14:textId="77777777" w:rsidR="00FD78D8" w:rsidRDefault="00000000"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Unterrichtsstunden an diesem Tag</w:t>
            </w:r>
          </w:p>
        </w:tc>
      </w:tr>
      <w:tr w:rsidR="00FD78D8" w14:paraId="2E58658B" w14:textId="77777777">
        <w:trPr>
          <w:cantSplit/>
          <w:trHeight w:val="400"/>
        </w:trPr>
        <w:tc>
          <w:tcPr>
            <w:tcW w:w="2300" w:type="dxa"/>
            <w:vAlign w:val="center"/>
          </w:tcPr>
          <w:p w14:paraId="3DBD3995" w14:textId="77777777" w:rsidR="00FD78D8" w:rsidRDefault="00000000">
            <w:pPr>
              <w:spacing w:before="0" w:after="20"/>
            </w:pPr>
            <w:r>
              <w:rPr>
                <w:b/>
                <w:bCs/>
                <w:sz w:val="18"/>
                <w:szCs w:val="18"/>
              </w:rPr>
              <w:t>Tag 1</w:t>
            </w:r>
          </w:p>
        </w:tc>
        <w:tc>
          <w:tcPr>
            <w:tcW w:w="2500" w:type="dxa"/>
            <w:vAlign w:val="center"/>
          </w:tcPr>
          <w:p w14:paraId="1F56D555" w14:textId="77777777" w:rsidR="00FD78D8" w:rsidRDefault="00000000">
            <w:pPr>
              <w:spacing w:before="0" w:after="20"/>
            </w:pPr>
            <w:r>
              <w:rPr>
                <w:sz w:val="18"/>
                <w:szCs w:val="18"/>
              </w:rPr>
              <w:t>__ . __ . ______</w:t>
            </w:r>
          </w:p>
        </w:tc>
        <w:tc>
          <w:tcPr>
            <w:tcW w:w="2400" w:type="dxa"/>
            <w:vAlign w:val="center"/>
          </w:tcPr>
          <w:p w14:paraId="6142ED4D" w14:textId="77777777" w:rsidR="00FD78D8" w:rsidRDefault="00FD78D8">
            <w:pPr>
              <w:spacing w:before="0" w:after="20"/>
            </w:pPr>
          </w:p>
        </w:tc>
        <w:tc>
          <w:tcPr>
            <w:tcW w:w="2865" w:type="dxa"/>
            <w:vAlign w:val="center"/>
          </w:tcPr>
          <w:p w14:paraId="5F96917E" w14:textId="77777777" w:rsidR="00FD78D8" w:rsidRDefault="00FD78D8">
            <w:pPr>
              <w:spacing w:before="0" w:after="20"/>
            </w:pPr>
          </w:p>
        </w:tc>
      </w:tr>
      <w:tr w:rsidR="00FD78D8" w14:paraId="11604310" w14:textId="77777777">
        <w:trPr>
          <w:cantSplit/>
          <w:trHeight w:val="400"/>
        </w:trPr>
        <w:tc>
          <w:tcPr>
            <w:tcW w:w="2300" w:type="dxa"/>
            <w:vAlign w:val="center"/>
          </w:tcPr>
          <w:p w14:paraId="103C4603" w14:textId="77777777" w:rsidR="00FD78D8" w:rsidRDefault="00000000">
            <w:pPr>
              <w:spacing w:before="0" w:after="20"/>
            </w:pPr>
            <w:r>
              <w:rPr>
                <w:b/>
                <w:bCs/>
                <w:sz w:val="18"/>
                <w:szCs w:val="18"/>
              </w:rPr>
              <w:t>Tag 2</w:t>
            </w:r>
          </w:p>
        </w:tc>
        <w:tc>
          <w:tcPr>
            <w:tcW w:w="2500" w:type="dxa"/>
            <w:vAlign w:val="center"/>
          </w:tcPr>
          <w:p w14:paraId="7356A3A0" w14:textId="77777777" w:rsidR="00FD78D8" w:rsidRDefault="00000000">
            <w:pPr>
              <w:spacing w:before="0" w:after="20"/>
            </w:pPr>
            <w:r>
              <w:rPr>
                <w:sz w:val="18"/>
                <w:szCs w:val="18"/>
              </w:rPr>
              <w:t>__ . __ . ______</w:t>
            </w:r>
          </w:p>
        </w:tc>
        <w:tc>
          <w:tcPr>
            <w:tcW w:w="2400" w:type="dxa"/>
            <w:vAlign w:val="center"/>
          </w:tcPr>
          <w:p w14:paraId="5DD0165A" w14:textId="77777777" w:rsidR="00FD78D8" w:rsidRDefault="00FD78D8">
            <w:pPr>
              <w:spacing w:before="0" w:after="20"/>
            </w:pPr>
          </w:p>
        </w:tc>
        <w:tc>
          <w:tcPr>
            <w:tcW w:w="2865" w:type="dxa"/>
            <w:vAlign w:val="center"/>
          </w:tcPr>
          <w:p w14:paraId="12F663D3" w14:textId="77777777" w:rsidR="00FD78D8" w:rsidRDefault="00FD78D8">
            <w:pPr>
              <w:spacing w:before="0" w:after="20"/>
            </w:pPr>
          </w:p>
        </w:tc>
      </w:tr>
      <w:tr w:rsidR="00FD78D8" w14:paraId="5646B922" w14:textId="77777777">
        <w:trPr>
          <w:cantSplit/>
          <w:trHeight w:val="400"/>
        </w:trPr>
        <w:tc>
          <w:tcPr>
            <w:tcW w:w="2300" w:type="dxa"/>
            <w:vAlign w:val="center"/>
          </w:tcPr>
          <w:p w14:paraId="34F97323" w14:textId="77777777" w:rsidR="00FD78D8" w:rsidRDefault="00000000">
            <w:pPr>
              <w:spacing w:before="0" w:after="20"/>
            </w:pPr>
            <w:r>
              <w:rPr>
                <w:b/>
                <w:bCs/>
                <w:sz w:val="18"/>
                <w:szCs w:val="18"/>
              </w:rPr>
              <w:t>Ersatztermin (optional)</w:t>
            </w:r>
          </w:p>
        </w:tc>
        <w:tc>
          <w:tcPr>
            <w:tcW w:w="2500" w:type="dxa"/>
            <w:vAlign w:val="center"/>
          </w:tcPr>
          <w:p w14:paraId="60C2D3A3" w14:textId="77777777" w:rsidR="00FD78D8" w:rsidRDefault="00000000">
            <w:pPr>
              <w:spacing w:before="0" w:after="20"/>
            </w:pPr>
            <w:r>
              <w:rPr>
                <w:sz w:val="18"/>
                <w:szCs w:val="18"/>
              </w:rPr>
              <w:t>__ . __ . ______</w:t>
            </w:r>
          </w:p>
        </w:tc>
        <w:tc>
          <w:tcPr>
            <w:tcW w:w="2400" w:type="dxa"/>
            <w:vAlign w:val="center"/>
          </w:tcPr>
          <w:p w14:paraId="2D3E10D2" w14:textId="77777777" w:rsidR="00FD78D8" w:rsidRDefault="00FD78D8">
            <w:pPr>
              <w:spacing w:before="0" w:after="20"/>
            </w:pPr>
          </w:p>
        </w:tc>
        <w:tc>
          <w:tcPr>
            <w:tcW w:w="2865" w:type="dxa"/>
            <w:vAlign w:val="center"/>
          </w:tcPr>
          <w:p w14:paraId="411824C0" w14:textId="77777777" w:rsidR="00FD78D8" w:rsidRDefault="00FD78D8">
            <w:pPr>
              <w:spacing w:before="0" w:after="20"/>
            </w:pPr>
          </w:p>
        </w:tc>
      </w:tr>
    </w:tbl>
    <w:p w14:paraId="72392FF4" w14:textId="77777777" w:rsidR="00FD78D8" w:rsidRDefault="00FD78D8">
      <w:pPr>
        <w:spacing w:after="0"/>
      </w:pPr>
    </w:p>
    <w:p w14:paraId="16F1A558" w14:textId="77777777" w:rsidR="00FD78D8" w:rsidRDefault="00000000">
      <w:pPr>
        <w:pStyle w:val="Haupttext"/>
        <w:spacing w:before="0" w:after="40"/>
        <w:ind w:left="284" w:hanging="284"/>
      </w:pPr>
      <w:r>
        <w:rPr>
          <w:rFonts w:ascii="Segoe UI Symbol" w:hAnsi="Segoe UI Symbol" w:cs="Segoe UI Symbol"/>
        </w:rPr>
        <w:t>☐</w:t>
      </w:r>
      <w:r>
        <w:t xml:space="preserve"> Die beiden Tage liegen zusammenhängend, nicht gestückelt über die Woche.</w:t>
      </w:r>
    </w:p>
    <w:p w14:paraId="4F60E4A1" w14:textId="77777777" w:rsidR="00FD78D8" w:rsidRDefault="00000000">
      <w:pPr>
        <w:pStyle w:val="Haupttext"/>
        <w:spacing w:before="0" w:after="40"/>
        <w:ind w:left="284" w:hanging="284"/>
      </w:pPr>
      <w:r>
        <w:rPr>
          <w:rFonts w:ascii="Segoe UI Symbol" w:hAnsi="Segoe UI Symbol" w:cs="Segoe UI Symbol"/>
        </w:rPr>
        <w:t>☐</w:t>
      </w:r>
      <w:r>
        <w:t xml:space="preserve"> Mindestens einer der Tage hat eine hohe Unterrichtsbelastung.</w:t>
      </w:r>
    </w:p>
    <w:p w14:paraId="532FCF27" w14:textId="77777777" w:rsidR="00FD78D8" w:rsidRDefault="00000000">
      <w:pPr>
        <w:pStyle w:val="Haupttext"/>
        <w:spacing w:before="0" w:after="0"/>
        <w:ind w:left="284" w:hanging="284"/>
      </w:pPr>
      <w:r>
        <w:rPr>
          <w:rFonts w:ascii="Segoe UI Symbol" w:hAnsi="Segoe UI Symbol" w:cs="Segoe UI Symbol"/>
        </w:rPr>
        <w:t>☐</w:t>
      </w:r>
      <w:r>
        <w:t xml:space="preserve"> Ein voller Unterrichtstag ist gewünscht; die Vertretung ist wie unten beschrieben versorgt.</w:t>
      </w:r>
    </w:p>
    <w:p w14:paraId="6C2ADCC3" w14:textId="77777777" w:rsidR="00FD78D8" w:rsidRDefault="00000000">
      <w:pPr>
        <w:pStyle w:val="berschrift3"/>
        <w:spacing w:before="160" w:after="0"/>
      </w:pPr>
      <w:r>
        <w:t>Betroffene Stunden und Vertretung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2000"/>
        <w:gridCol w:w="3000"/>
        <w:gridCol w:w="2400"/>
        <w:gridCol w:w="2665"/>
      </w:tblGrid>
      <w:tr w:rsidR="00FD78D8" w14:paraId="0EAAB027" w14:textId="77777777">
        <w:trPr>
          <w:cantSplit/>
          <w:tblHeader/>
        </w:trPr>
        <w:tc>
          <w:tcPr>
            <w:tcW w:w="2000" w:type="dxa"/>
            <w:shd w:val="clear" w:color="auto" w:fill="5D7DBE"/>
            <w:vAlign w:val="center"/>
          </w:tcPr>
          <w:p w14:paraId="43641DA0" w14:textId="77777777" w:rsidR="00FD78D8" w:rsidRDefault="00000000"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Tag / Stunde</w:t>
            </w:r>
          </w:p>
        </w:tc>
        <w:tc>
          <w:tcPr>
            <w:tcW w:w="3000" w:type="dxa"/>
            <w:shd w:val="clear" w:color="auto" w:fill="5D7DBE"/>
            <w:vAlign w:val="center"/>
          </w:tcPr>
          <w:p w14:paraId="72D15578" w14:textId="77777777" w:rsidR="00FD78D8" w:rsidRDefault="00000000"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Lerngruppe</w:t>
            </w:r>
          </w:p>
        </w:tc>
        <w:tc>
          <w:tcPr>
            <w:tcW w:w="2400" w:type="dxa"/>
            <w:shd w:val="clear" w:color="auto" w:fill="5D7DBE"/>
            <w:vAlign w:val="center"/>
          </w:tcPr>
          <w:p w14:paraId="63C8CE55" w14:textId="77777777" w:rsidR="00FD78D8" w:rsidRDefault="00000000"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EVA-Modul-Nr.</w:t>
            </w:r>
          </w:p>
        </w:tc>
        <w:tc>
          <w:tcPr>
            <w:tcW w:w="2665" w:type="dxa"/>
            <w:shd w:val="clear" w:color="auto" w:fill="5D7DBE"/>
            <w:vAlign w:val="center"/>
          </w:tcPr>
          <w:p w14:paraId="29A088BE" w14:textId="77777777" w:rsidR="00FD78D8" w:rsidRDefault="00000000"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Klasse auf Modul vorbereitet</w:t>
            </w:r>
          </w:p>
        </w:tc>
      </w:tr>
      <w:tr w:rsidR="00FD78D8" w14:paraId="00BBDFFC" w14:textId="77777777">
        <w:trPr>
          <w:cantSplit/>
          <w:trHeight w:val="360"/>
        </w:trPr>
        <w:tc>
          <w:tcPr>
            <w:tcW w:w="2000" w:type="dxa"/>
            <w:vAlign w:val="center"/>
          </w:tcPr>
          <w:p w14:paraId="45347473" w14:textId="77777777" w:rsidR="00FD78D8" w:rsidRDefault="00FD78D8">
            <w:pPr>
              <w:spacing w:before="0" w:after="20"/>
            </w:pPr>
          </w:p>
        </w:tc>
        <w:tc>
          <w:tcPr>
            <w:tcW w:w="3000" w:type="dxa"/>
            <w:vAlign w:val="center"/>
          </w:tcPr>
          <w:p w14:paraId="08644708" w14:textId="77777777" w:rsidR="00FD78D8" w:rsidRDefault="00FD78D8">
            <w:pPr>
              <w:spacing w:before="0" w:after="20"/>
            </w:pPr>
          </w:p>
        </w:tc>
        <w:tc>
          <w:tcPr>
            <w:tcW w:w="2400" w:type="dxa"/>
            <w:vAlign w:val="center"/>
          </w:tcPr>
          <w:p w14:paraId="0A05BCED" w14:textId="77777777" w:rsidR="00FD78D8" w:rsidRDefault="00FD78D8">
            <w:pPr>
              <w:spacing w:before="0" w:after="20"/>
            </w:pPr>
          </w:p>
        </w:tc>
        <w:tc>
          <w:tcPr>
            <w:tcW w:w="2665" w:type="dxa"/>
            <w:vAlign w:val="center"/>
          </w:tcPr>
          <w:p w14:paraId="192D7A5C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FD78D8" w14:paraId="60A847DF" w14:textId="77777777">
        <w:trPr>
          <w:cantSplit/>
          <w:trHeight w:val="360"/>
        </w:trPr>
        <w:tc>
          <w:tcPr>
            <w:tcW w:w="2000" w:type="dxa"/>
            <w:vAlign w:val="center"/>
          </w:tcPr>
          <w:p w14:paraId="428C81BE" w14:textId="77777777" w:rsidR="00FD78D8" w:rsidRDefault="00FD78D8">
            <w:pPr>
              <w:spacing w:before="0" w:after="20"/>
            </w:pPr>
          </w:p>
        </w:tc>
        <w:tc>
          <w:tcPr>
            <w:tcW w:w="3000" w:type="dxa"/>
            <w:vAlign w:val="center"/>
          </w:tcPr>
          <w:p w14:paraId="235A1C89" w14:textId="77777777" w:rsidR="00FD78D8" w:rsidRDefault="00FD78D8">
            <w:pPr>
              <w:spacing w:before="0" w:after="20"/>
            </w:pPr>
          </w:p>
        </w:tc>
        <w:tc>
          <w:tcPr>
            <w:tcW w:w="2400" w:type="dxa"/>
            <w:vAlign w:val="center"/>
          </w:tcPr>
          <w:p w14:paraId="53056FC9" w14:textId="77777777" w:rsidR="00FD78D8" w:rsidRDefault="00FD78D8">
            <w:pPr>
              <w:spacing w:before="0" w:after="20"/>
            </w:pPr>
          </w:p>
        </w:tc>
        <w:tc>
          <w:tcPr>
            <w:tcW w:w="2665" w:type="dxa"/>
            <w:vAlign w:val="center"/>
          </w:tcPr>
          <w:p w14:paraId="129E5ED2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FD78D8" w14:paraId="77B917CE" w14:textId="77777777">
        <w:trPr>
          <w:cantSplit/>
          <w:trHeight w:val="360"/>
        </w:trPr>
        <w:tc>
          <w:tcPr>
            <w:tcW w:w="2000" w:type="dxa"/>
            <w:vAlign w:val="center"/>
          </w:tcPr>
          <w:p w14:paraId="32DA2EF2" w14:textId="77777777" w:rsidR="00FD78D8" w:rsidRDefault="00FD78D8">
            <w:pPr>
              <w:spacing w:before="0" w:after="20"/>
            </w:pPr>
          </w:p>
        </w:tc>
        <w:tc>
          <w:tcPr>
            <w:tcW w:w="3000" w:type="dxa"/>
            <w:vAlign w:val="center"/>
          </w:tcPr>
          <w:p w14:paraId="7747DA32" w14:textId="77777777" w:rsidR="00FD78D8" w:rsidRDefault="00FD78D8">
            <w:pPr>
              <w:spacing w:before="0" w:after="20"/>
            </w:pPr>
          </w:p>
        </w:tc>
        <w:tc>
          <w:tcPr>
            <w:tcW w:w="2400" w:type="dxa"/>
            <w:vAlign w:val="center"/>
          </w:tcPr>
          <w:p w14:paraId="1A8A99AA" w14:textId="77777777" w:rsidR="00FD78D8" w:rsidRDefault="00FD78D8">
            <w:pPr>
              <w:spacing w:before="0" w:after="20"/>
            </w:pPr>
          </w:p>
        </w:tc>
        <w:tc>
          <w:tcPr>
            <w:tcW w:w="2665" w:type="dxa"/>
            <w:vAlign w:val="center"/>
          </w:tcPr>
          <w:p w14:paraId="5235DF01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FD78D8" w14:paraId="3C7C4B9F" w14:textId="77777777">
        <w:trPr>
          <w:cantSplit/>
          <w:trHeight w:val="360"/>
        </w:trPr>
        <w:tc>
          <w:tcPr>
            <w:tcW w:w="2000" w:type="dxa"/>
            <w:vAlign w:val="center"/>
          </w:tcPr>
          <w:p w14:paraId="12D33000" w14:textId="77777777" w:rsidR="00FD78D8" w:rsidRDefault="00FD78D8">
            <w:pPr>
              <w:spacing w:before="0" w:after="20"/>
            </w:pPr>
          </w:p>
        </w:tc>
        <w:tc>
          <w:tcPr>
            <w:tcW w:w="3000" w:type="dxa"/>
            <w:vAlign w:val="center"/>
          </w:tcPr>
          <w:p w14:paraId="4AE534B5" w14:textId="77777777" w:rsidR="00FD78D8" w:rsidRDefault="00FD78D8">
            <w:pPr>
              <w:spacing w:before="0" w:after="20"/>
            </w:pPr>
          </w:p>
        </w:tc>
        <w:tc>
          <w:tcPr>
            <w:tcW w:w="2400" w:type="dxa"/>
            <w:vAlign w:val="center"/>
          </w:tcPr>
          <w:p w14:paraId="5623F33F" w14:textId="77777777" w:rsidR="00FD78D8" w:rsidRDefault="00FD78D8">
            <w:pPr>
              <w:spacing w:before="0" w:after="20"/>
            </w:pPr>
          </w:p>
        </w:tc>
        <w:tc>
          <w:tcPr>
            <w:tcW w:w="2665" w:type="dxa"/>
            <w:vAlign w:val="center"/>
          </w:tcPr>
          <w:p w14:paraId="3C379C84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FD78D8" w14:paraId="5CF579A6" w14:textId="77777777">
        <w:trPr>
          <w:cantSplit/>
          <w:trHeight w:val="360"/>
        </w:trPr>
        <w:tc>
          <w:tcPr>
            <w:tcW w:w="2000" w:type="dxa"/>
            <w:vAlign w:val="center"/>
          </w:tcPr>
          <w:p w14:paraId="076DDA2C" w14:textId="77777777" w:rsidR="00FD78D8" w:rsidRDefault="00FD78D8">
            <w:pPr>
              <w:spacing w:before="0" w:after="20"/>
            </w:pPr>
          </w:p>
        </w:tc>
        <w:tc>
          <w:tcPr>
            <w:tcW w:w="3000" w:type="dxa"/>
            <w:vAlign w:val="center"/>
          </w:tcPr>
          <w:p w14:paraId="1C57816F" w14:textId="77777777" w:rsidR="00FD78D8" w:rsidRDefault="00FD78D8">
            <w:pPr>
              <w:spacing w:before="0" w:after="20"/>
            </w:pPr>
          </w:p>
        </w:tc>
        <w:tc>
          <w:tcPr>
            <w:tcW w:w="2400" w:type="dxa"/>
            <w:vAlign w:val="center"/>
          </w:tcPr>
          <w:p w14:paraId="640D42AF" w14:textId="77777777" w:rsidR="00FD78D8" w:rsidRDefault="00FD78D8">
            <w:pPr>
              <w:spacing w:before="0" w:after="20"/>
            </w:pPr>
          </w:p>
        </w:tc>
        <w:tc>
          <w:tcPr>
            <w:tcW w:w="2665" w:type="dxa"/>
            <w:vAlign w:val="center"/>
          </w:tcPr>
          <w:p w14:paraId="6BC418BA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FD78D8" w14:paraId="0CCEA64B" w14:textId="77777777">
        <w:trPr>
          <w:cantSplit/>
          <w:trHeight w:val="360"/>
        </w:trPr>
        <w:tc>
          <w:tcPr>
            <w:tcW w:w="2000" w:type="dxa"/>
            <w:vAlign w:val="center"/>
          </w:tcPr>
          <w:p w14:paraId="5048CCAA" w14:textId="77777777" w:rsidR="00FD78D8" w:rsidRDefault="00FD78D8">
            <w:pPr>
              <w:spacing w:before="0" w:after="20"/>
            </w:pPr>
          </w:p>
        </w:tc>
        <w:tc>
          <w:tcPr>
            <w:tcW w:w="3000" w:type="dxa"/>
            <w:vAlign w:val="center"/>
          </w:tcPr>
          <w:p w14:paraId="13E07D29" w14:textId="77777777" w:rsidR="00FD78D8" w:rsidRDefault="00FD78D8">
            <w:pPr>
              <w:spacing w:before="0" w:after="20"/>
            </w:pPr>
          </w:p>
        </w:tc>
        <w:tc>
          <w:tcPr>
            <w:tcW w:w="2400" w:type="dxa"/>
            <w:vAlign w:val="center"/>
          </w:tcPr>
          <w:p w14:paraId="262E5AD9" w14:textId="77777777" w:rsidR="00FD78D8" w:rsidRDefault="00FD78D8">
            <w:pPr>
              <w:spacing w:before="0" w:after="20"/>
            </w:pPr>
          </w:p>
        </w:tc>
        <w:tc>
          <w:tcPr>
            <w:tcW w:w="2665" w:type="dxa"/>
            <w:vAlign w:val="center"/>
          </w:tcPr>
          <w:p w14:paraId="5B5FFF36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FD78D8" w14:paraId="4782CED1" w14:textId="77777777">
        <w:trPr>
          <w:cantSplit/>
          <w:trHeight w:val="360"/>
        </w:trPr>
        <w:tc>
          <w:tcPr>
            <w:tcW w:w="2000" w:type="dxa"/>
            <w:vAlign w:val="center"/>
          </w:tcPr>
          <w:p w14:paraId="6ECE3F65" w14:textId="77777777" w:rsidR="00FD78D8" w:rsidRDefault="00FD78D8">
            <w:pPr>
              <w:spacing w:before="0" w:after="20"/>
            </w:pPr>
          </w:p>
        </w:tc>
        <w:tc>
          <w:tcPr>
            <w:tcW w:w="3000" w:type="dxa"/>
            <w:vAlign w:val="center"/>
          </w:tcPr>
          <w:p w14:paraId="7962EFB6" w14:textId="77777777" w:rsidR="00FD78D8" w:rsidRDefault="00FD78D8">
            <w:pPr>
              <w:spacing w:before="0" w:after="20"/>
            </w:pPr>
          </w:p>
        </w:tc>
        <w:tc>
          <w:tcPr>
            <w:tcW w:w="2400" w:type="dxa"/>
            <w:vAlign w:val="center"/>
          </w:tcPr>
          <w:p w14:paraId="63931A37" w14:textId="77777777" w:rsidR="00FD78D8" w:rsidRDefault="00FD78D8">
            <w:pPr>
              <w:spacing w:before="0" w:after="20"/>
            </w:pPr>
          </w:p>
        </w:tc>
        <w:tc>
          <w:tcPr>
            <w:tcW w:w="2665" w:type="dxa"/>
            <w:vAlign w:val="center"/>
          </w:tcPr>
          <w:p w14:paraId="1D61AEFD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FD78D8" w14:paraId="36C771AA" w14:textId="77777777">
        <w:trPr>
          <w:cantSplit/>
          <w:trHeight w:val="360"/>
        </w:trPr>
        <w:tc>
          <w:tcPr>
            <w:tcW w:w="2000" w:type="dxa"/>
            <w:vAlign w:val="center"/>
          </w:tcPr>
          <w:p w14:paraId="0044F688" w14:textId="77777777" w:rsidR="00FD78D8" w:rsidRDefault="00FD78D8">
            <w:pPr>
              <w:spacing w:before="0" w:after="20"/>
            </w:pPr>
          </w:p>
        </w:tc>
        <w:tc>
          <w:tcPr>
            <w:tcW w:w="3000" w:type="dxa"/>
            <w:vAlign w:val="center"/>
          </w:tcPr>
          <w:p w14:paraId="70B26145" w14:textId="77777777" w:rsidR="00FD78D8" w:rsidRDefault="00FD78D8">
            <w:pPr>
              <w:spacing w:before="0" w:after="20"/>
            </w:pPr>
          </w:p>
        </w:tc>
        <w:tc>
          <w:tcPr>
            <w:tcW w:w="2400" w:type="dxa"/>
            <w:vAlign w:val="center"/>
          </w:tcPr>
          <w:p w14:paraId="064A982C" w14:textId="77777777" w:rsidR="00FD78D8" w:rsidRDefault="00FD78D8">
            <w:pPr>
              <w:spacing w:before="0" w:after="20"/>
            </w:pPr>
          </w:p>
        </w:tc>
        <w:tc>
          <w:tcPr>
            <w:tcW w:w="2665" w:type="dxa"/>
            <w:vAlign w:val="center"/>
          </w:tcPr>
          <w:p w14:paraId="76BC7452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</w:tbl>
    <w:p w14:paraId="1C60549C" w14:textId="77777777" w:rsidR="00FD78D8" w:rsidRDefault="00FD78D8">
      <w:pPr>
        <w:spacing w:after="0"/>
      </w:pPr>
    </w:p>
    <w:p w14:paraId="369AB3F2" w14:textId="77777777" w:rsidR="00FD78D8" w:rsidRDefault="00000000">
      <w:pPr>
        <w:pStyle w:val="Haupttext"/>
        <w:spacing w:before="0" w:after="40"/>
        <w:ind w:left="284" w:hanging="284"/>
      </w:pPr>
      <w:r>
        <w:t xml:space="preserve">Ablageort der Module:  </w:t>
      </w:r>
      <w:r>
        <w:rPr>
          <w:rFonts w:ascii="Segoe UI Symbol" w:hAnsi="Segoe UI Symbol" w:cs="Segoe UI Symbol"/>
        </w:rPr>
        <w:t>☐</w:t>
      </w:r>
      <w:r>
        <w:t xml:space="preserve"> Lernplattform, Ordner „EVA-Pool“   </w:t>
      </w:r>
      <w:r>
        <w:rPr>
          <w:rFonts w:ascii="Segoe UI Symbol" w:hAnsi="Segoe UI Symbol" w:cs="Segoe UI Symbol"/>
        </w:rPr>
        <w:t>☐</w:t>
      </w:r>
      <w:r>
        <w:t xml:space="preserve"> anderer: ____________________</w:t>
      </w:r>
    </w:p>
    <w:p w14:paraId="67F62B7F" w14:textId="77777777" w:rsidR="00FD78D8" w:rsidRDefault="00000000">
      <w:pPr>
        <w:pStyle w:val="Haupttext"/>
        <w:spacing w:before="0" w:after="40"/>
        <w:ind w:left="284" w:hanging="284"/>
      </w:pPr>
      <w:r>
        <w:rPr>
          <w:rFonts w:ascii="Segoe UI Symbol" w:hAnsi="Segoe UI Symbol" w:cs="Segoe UI Symbol"/>
        </w:rPr>
        <w:t>☐</w:t>
      </w:r>
      <w:r>
        <w:t xml:space="preserve"> Klassen informiert: In der Prüfungszeit findet vermehrt Vertretung statt, das Material wird selbstständig bearbeitet.</w:t>
      </w:r>
    </w:p>
    <w:p w14:paraId="69EF8625" w14:textId="77777777" w:rsidR="00FD78D8" w:rsidRDefault="00000000">
      <w:pPr>
        <w:pStyle w:val="Haupttext"/>
        <w:spacing w:before="0" w:after="40"/>
        <w:ind w:left="284" w:hanging="284"/>
      </w:pPr>
      <w:r>
        <w:rPr>
          <w:rFonts w:ascii="Segoe UI Symbol" w:hAnsi="Segoe UI Symbol" w:cs="Segoe UI Symbol"/>
        </w:rPr>
        <w:t>☐</w:t>
      </w:r>
      <w:r>
        <w:t xml:space="preserve"> Eltern über den zentralen Klassen-Informationsort informiert: Was in der Stunde nicht fertig wird, kommt als Hausaufgabe mit.</w:t>
      </w:r>
    </w:p>
    <w:p w14:paraId="24FA1F92" w14:textId="77777777" w:rsidR="00FD78D8" w:rsidRDefault="00000000">
      <w:pPr>
        <w:pStyle w:val="Haupttext"/>
        <w:spacing w:before="0" w:after="0"/>
      </w:pPr>
      <w:r>
        <w:rPr>
          <w:color w:val="7A7A88"/>
          <w:sz w:val="16"/>
          <w:szCs w:val="16"/>
        </w:rPr>
        <w:t>Trag keine Namen von Lernenden und keine Angaben zu Nachteilsausgleichen oder anderen Besonderheiten einzelner Lernender ein.</w:t>
      </w:r>
    </w:p>
    <w:p w14:paraId="2A99ED9F" w14:textId="77777777" w:rsidR="00FD78D8" w:rsidRDefault="00000000">
      <w:pPr>
        <w:pStyle w:val="berschrift3"/>
        <w:spacing w:before="160" w:after="0"/>
      </w:pPr>
      <w:r>
        <w:t>Begründung</w:t>
      </w:r>
    </w:p>
    <w:p w14:paraId="6E3DAE79" w14:textId="77777777" w:rsidR="00FD78D8" w:rsidRDefault="00000000">
      <w:pPr>
        <w:pStyle w:val="Haupttext"/>
        <w:keepNext/>
        <w:spacing w:before="0"/>
      </w:pPr>
      <w:r>
        <w:rPr>
          <w:sz w:val="18"/>
          <w:szCs w:val="18"/>
        </w:rPr>
        <w:t>Kreuz an, was zutrifft. Die Begründung liegt dem Antrag damit jedes Jahr gleich bei.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10065"/>
      </w:tblGrid>
      <w:tr w:rsidR="00FD78D8" w14:paraId="3720DB8D" w14:textId="77777777">
        <w:trPr>
          <w:cantSplit/>
        </w:trPr>
        <w:tc>
          <w:tcPr>
            <w:tcW w:w="10065" w:type="dxa"/>
          </w:tcPr>
          <w:p w14:paraId="4F5B3D42" w14:textId="77777777" w:rsidR="00FD78D8" w:rsidRDefault="00000000">
            <w:pPr>
              <w:spacing w:before="20" w:after="40"/>
              <w:ind w:left="284" w:hanging="284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Ein Korrekturtag ist kein freier Tag, sondern ein geschütztes Arbeitsfenster für hochwertige Denkarbeit.</w:t>
            </w:r>
          </w:p>
          <w:p w14:paraId="7A49FCFE" w14:textId="77777777" w:rsidR="00FD78D8" w:rsidRDefault="00000000">
            <w:pPr>
              <w:spacing w:before="20" w:after="40"/>
              <w:ind w:left="284" w:hanging="284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Die Tage liegen zusammenhängend, weil zerstückelte Korrektur mehr Gesamtzeit kostet und das Risiko erhöht, den Erwartungshorizont an einzelnen Stellen falsch anzuwenden und nachkorrigieren zu müssen.</w:t>
            </w:r>
          </w:p>
          <w:p w14:paraId="037B8B52" w14:textId="77777777" w:rsidR="00FD78D8" w:rsidRDefault="00000000">
            <w:pPr>
              <w:spacing w:before="20" w:after="40"/>
              <w:ind w:left="284" w:hanging="284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Mindestens ein Tag mit hoher Unterrichtsbelastung ist gewählt, weil jede Unterrichtsstunde an einem Korrekturtag Korrekturzeit streicht.</w:t>
            </w:r>
          </w:p>
          <w:p w14:paraId="359C839C" w14:textId="77777777" w:rsidR="00FD78D8" w:rsidRDefault="00000000">
            <w:pPr>
              <w:spacing w:before="20" w:after="40"/>
              <w:ind w:left="284" w:hanging="284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Die Vertretung ist versorgt: Die Module liegen im EVA-Pool, die Klassen sind auf das Modul vorbereitet, die Eltern sind informiert.</w:t>
            </w:r>
          </w:p>
          <w:p w14:paraId="5071C1B3" w14:textId="77777777" w:rsidR="00FD78D8" w:rsidRDefault="00000000">
            <w:pPr>
              <w:spacing w:before="20" w:after="40"/>
              <w:ind w:left="284" w:hanging="284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Kernauftrag dieser Wochen ist die rechtssichere und pädagogisch fundierte Bewertung der Abschlussprüfungen.</w:t>
            </w:r>
          </w:p>
        </w:tc>
      </w:tr>
    </w:tbl>
    <w:p w14:paraId="02937CCE" w14:textId="77777777" w:rsidR="00FD78D8" w:rsidRDefault="00FD78D8">
      <w:pPr>
        <w:spacing w:before="200" w:after="0"/>
      </w:pPr>
    </w:p>
    <w:p w14:paraId="6F27905F" w14:textId="77777777" w:rsidR="00FD78D8" w:rsidRDefault="00000000">
      <w:pPr>
        <w:pStyle w:val="Haupttext"/>
        <w:tabs>
          <w:tab w:val="left" w:leader="underscore" w:pos="4400"/>
          <w:tab w:val="left" w:leader="underscore" w:pos="9800"/>
        </w:tabs>
        <w:spacing w:before="120" w:after="0"/>
      </w:pPr>
      <w:r>
        <w:t xml:space="preserve">Ort, Datum </w:t>
      </w:r>
      <w:r>
        <w:tab/>
        <w:t xml:space="preserve">     Unterschrift </w:t>
      </w:r>
      <w:r>
        <w:tab/>
      </w:r>
    </w:p>
    <w:p w14:paraId="5BDA8CCA" w14:textId="77777777" w:rsidR="00FD78D8" w:rsidRDefault="00FD78D8">
      <w:pPr>
        <w:spacing w:before="160" w:after="0"/>
      </w:pP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3400"/>
        <w:gridCol w:w="6665"/>
      </w:tblGrid>
      <w:tr w:rsidR="00FD78D8" w14:paraId="4F8F25E0" w14:textId="77777777">
        <w:trPr>
          <w:cantSplit/>
        </w:trPr>
        <w:tc>
          <w:tcPr>
            <w:tcW w:w="10065" w:type="dxa"/>
            <w:gridSpan w:val="2"/>
            <w:shd w:val="clear" w:color="auto" w:fill="7A7A88"/>
            <w:vAlign w:val="center"/>
          </w:tcPr>
          <w:p w14:paraId="6A5810F3" w14:textId="77777777" w:rsidR="00FD78D8" w:rsidRDefault="00000000"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RÜCKLAUF – WIRD VON DER STUNDENPLANUNG AUSGEFÜLLT</w:t>
            </w:r>
          </w:p>
        </w:tc>
      </w:tr>
      <w:tr w:rsidR="00FD78D8" w14:paraId="3610503E" w14:textId="77777777">
        <w:trPr>
          <w:cantSplit/>
          <w:trHeight w:val="400"/>
        </w:trPr>
        <w:tc>
          <w:tcPr>
            <w:tcW w:w="3400" w:type="dxa"/>
            <w:shd w:val="clear" w:color="auto" w:fill="F2F4F9"/>
            <w:vAlign w:val="center"/>
          </w:tcPr>
          <w:p w14:paraId="41ACD5EC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Rückmeldung erbeten bis (trägt die Lehrkraft ein)</w:t>
            </w:r>
          </w:p>
        </w:tc>
        <w:tc>
          <w:tcPr>
            <w:tcW w:w="6665" w:type="dxa"/>
            <w:vAlign w:val="center"/>
          </w:tcPr>
          <w:p w14:paraId="1E978685" w14:textId="77777777" w:rsidR="00FD78D8" w:rsidRDefault="00000000">
            <w:pPr>
              <w:spacing w:before="0" w:after="20"/>
            </w:pPr>
            <w:r>
              <w:rPr>
                <w:sz w:val="18"/>
                <w:szCs w:val="18"/>
              </w:rPr>
              <w:t>__ . __ . ______</w:t>
            </w:r>
          </w:p>
        </w:tc>
      </w:tr>
      <w:tr w:rsidR="00FD78D8" w14:paraId="7EF043C7" w14:textId="77777777">
        <w:trPr>
          <w:cantSplit/>
          <w:trHeight w:val="400"/>
        </w:trPr>
        <w:tc>
          <w:tcPr>
            <w:tcW w:w="3400" w:type="dxa"/>
            <w:shd w:val="clear" w:color="auto" w:fill="F2F4F9"/>
            <w:vAlign w:val="center"/>
          </w:tcPr>
          <w:p w14:paraId="2AE32FA5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Eingang am</w:t>
            </w:r>
          </w:p>
        </w:tc>
        <w:tc>
          <w:tcPr>
            <w:tcW w:w="6665" w:type="dxa"/>
            <w:vAlign w:val="center"/>
          </w:tcPr>
          <w:p w14:paraId="68A78D9A" w14:textId="77777777" w:rsidR="00FD78D8" w:rsidRDefault="00000000">
            <w:pPr>
              <w:spacing w:before="0" w:after="20"/>
            </w:pPr>
            <w:r>
              <w:rPr>
                <w:sz w:val="18"/>
                <w:szCs w:val="18"/>
              </w:rPr>
              <w:t>__ . __ . ______</w:t>
            </w:r>
          </w:p>
        </w:tc>
      </w:tr>
      <w:tr w:rsidR="00FD78D8" w14:paraId="19ACEE16" w14:textId="77777777">
        <w:trPr>
          <w:cantSplit/>
        </w:trPr>
        <w:tc>
          <w:tcPr>
            <w:tcW w:w="3400" w:type="dxa"/>
            <w:shd w:val="clear" w:color="auto" w:fill="F2F4F9"/>
            <w:vAlign w:val="center"/>
          </w:tcPr>
          <w:p w14:paraId="62652CA4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Entscheidung</w:t>
            </w:r>
          </w:p>
        </w:tc>
        <w:tc>
          <w:tcPr>
            <w:tcW w:w="6665" w:type="dxa"/>
            <w:vAlign w:val="center"/>
          </w:tcPr>
          <w:p w14:paraId="5E6E7973" w14:textId="77777777" w:rsidR="00FD78D8" w:rsidRDefault="00000000">
            <w:pPr>
              <w:spacing w:before="0" w:after="20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wie beantragt</w:t>
            </w:r>
          </w:p>
          <w:p w14:paraId="4F3623DE" w14:textId="77777777" w:rsidR="00FD78D8" w:rsidRDefault="00000000">
            <w:pPr>
              <w:spacing w:before="0" w:after="20"/>
              <w:ind w:left="284" w:hanging="284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abweichend: __________________________________</w:t>
            </w:r>
          </w:p>
          <w:p w14:paraId="6B0AD57C" w14:textId="77777777" w:rsidR="00FD78D8" w:rsidRDefault="00000000">
            <w:pPr>
              <w:spacing w:before="0" w:after="20"/>
              <w:ind w:left="284" w:hanging="284"/>
            </w:pPr>
            <w:r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nicht möglich, Grund: ____________________________</w:t>
            </w:r>
          </w:p>
        </w:tc>
      </w:tr>
      <w:tr w:rsidR="00FD78D8" w14:paraId="0631E4C1" w14:textId="77777777">
        <w:trPr>
          <w:cantSplit/>
          <w:trHeight w:val="400"/>
        </w:trPr>
        <w:tc>
          <w:tcPr>
            <w:tcW w:w="3400" w:type="dxa"/>
            <w:shd w:val="clear" w:color="auto" w:fill="F2F4F9"/>
            <w:vAlign w:val="center"/>
          </w:tcPr>
          <w:p w14:paraId="1A367505" w14:textId="77777777" w:rsidR="00FD78D8" w:rsidRDefault="00000000"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>Kürzel, Datum</w:t>
            </w:r>
          </w:p>
        </w:tc>
        <w:tc>
          <w:tcPr>
            <w:tcW w:w="6665" w:type="dxa"/>
            <w:vAlign w:val="center"/>
          </w:tcPr>
          <w:p w14:paraId="36340F0B" w14:textId="77777777" w:rsidR="00FD78D8" w:rsidRDefault="00FD78D8">
            <w:pPr>
              <w:spacing w:before="0" w:after="20"/>
            </w:pPr>
          </w:p>
        </w:tc>
      </w:tr>
    </w:tbl>
    <w:p w14:paraId="432165BA" w14:textId="77777777" w:rsidR="00FD78D8" w:rsidRDefault="00000000">
      <w:pPr>
        <w:pStyle w:val="Haupttext"/>
        <w:spacing w:before="120" w:after="0"/>
      </w:pPr>
      <w:r>
        <w:rPr>
          <w:color w:val="7A7A88"/>
          <w:sz w:val="16"/>
          <w:szCs w:val="16"/>
        </w:rPr>
        <w:t>Prüfhinweis: Ob und wie viele freigestellte Korrekturtage dir zustehen, hängt von Schulart, Land und Prüfungsformat ab. Wer darüber entscheidet, regelt deine Schule.</w:t>
      </w:r>
    </w:p>
    <w:p w14:paraId="73487173" w14:textId="77777777" w:rsidR="00FD78D8" w:rsidRDefault="00FD78D8">
      <w:pPr>
        <w:spacing w:before="0" w:after="0" w:line="20" w:lineRule="exact"/>
        <w:rPr>
          <w:sz w:val="2"/>
        </w:rPr>
      </w:pPr>
    </w:p>
    <w:sectPr w:rsidR="00FD78D8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52B4FC" w14:textId="77777777" w:rsidR="006513A1" w:rsidRDefault="006513A1" w:rsidP="00876A33">
      <w:r>
        <w:separator/>
      </w:r>
    </w:p>
  </w:endnote>
  <w:endnote w:type="continuationSeparator" w:id="0">
    <w:p w14:paraId="6E277593" w14:textId="77777777" w:rsidR="006513A1" w:rsidRDefault="006513A1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013286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FCEF5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E21C49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6E63D430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t>2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2.6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>2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2.6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6A48F6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147E0EF0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430FD38C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9690CC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773DC204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A406E2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3DA8FFA4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t>02_06-002</w:t>
                          </w:r>
                        </w:p>
                        <w:p w14:paraId="176413D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02_06-002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1D372" w14:textId="77777777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8E316A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430A6C33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2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>Kapitel 2.6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rPr/>
                      <w:t>2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rPr/>
                      <w:t>2.6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E93148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E149377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874618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4698C249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t>02_06-002</w:t>
                          </w:r>
                        </w:p>
                        <w:p w14:paraId="6D6253DE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02_06-002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07C48D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110C2B52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AE690F4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050689" w14:textId="77777777" w:rsidR="006513A1" w:rsidRDefault="006513A1" w:rsidP="00876A33">
      <w:r>
        <w:separator/>
      </w:r>
    </w:p>
  </w:footnote>
  <w:footnote w:type="continuationSeparator" w:id="0">
    <w:p w14:paraId="16C80852" w14:textId="77777777" w:rsidR="006513A1" w:rsidRDefault="006513A1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2CD053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AC20C2" w14:textId="77777777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>Prüfungszeit</w:t>
    </w:r>
    <w:r w:rsidRPr="00622065">
      <w:tab/>
      <w:t>Anmeldeblatt Korrekturtage</w:t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fldSimple w:instr=" NUMPAGES  \* MERGEFORMAT ">
      <w:r w:rsidRPr="00622065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257E5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0076DB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1BDC8F18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76A55E5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8D6A14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022B54E4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t>2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t>2.6</w:t>
                          </w:r>
                        </w:p>
                        <w:p w14:paraId="53645737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t>Prüfungszeit</w:t>
                          </w:r>
                        </w:p>
                        <w:p w14:paraId="4B72AF26" w14:textId="77777777" w:rsidR="00E76729" w:rsidRPr="005125F5" w:rsidRDefault="00E76729" w:rsidP="00C27BE0">
                          <w:pPr>
                            <w:pStyle w:val="Dokumenttitel"/>
                          </w:pPr>
                          <w:r w:rsidRPr="00B957EC">
                            <w:t>Anmeldeblatt Korrekturtage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rPr/>
                      <w:t>2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rPr/>
                      <w:t>2.6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rPr/>
                      <w:t>Prüfungszeit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>
                      <w:t/>
                    </w:r>
                    <w:r w:rsidRPr="00B957EC">
                      <w:rPr/>
                      <w:t>Anmeldeblatt Korrekturtage</w:t>
                    </w:r>
                    <w: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362BFD0" w14:textId="77777777" w:rsidR="00D04654" w:rsidRDefault="00D04654" w:rsidP="00876A33">
    <w:pPr>
      <w:pStyle w:val="Kopfzeile"/>
    </w:pPr>
  </w:p>
  <w:p w14:paraId="3E655D50" w14:textId="77777777" w:rsidR="00D04654" w:rsidRDefault="00D04654" w:rsidP="00876A33">
    <w:pPr>
      <w:pStyle w:val="Kopfzeile"/>
    </w:pPr>
  </w:p>
  <w:p w14:paraId="51B99C3B" w14:textId="77777777" w:rsidR="00D04654" w:rsidRDefault="00D04654" w:rsidP="00876A33">
    <w:pPr>
      <w:pStyle w:val="Kopfzeile"/>
    </w:pPr>
  </w:p>
  <w:p w14:paraId="58AB58ED" w14:textId="77777777" w:rsidR="00D04654" w:rsidRDefault="00D04654" w:rsidP="00876A33">
    <w:pPr>
      <w:pStyle w:val="Kopfzeile"/>
    </w:pPr>
  </w:p>
  <w:p w14:paraId="407F5F9A" w14:textId="77777777" w:rsidR="00D04654" w:rsidRDefault="00D04654" w:rsidP="00876A33">
    <w:pPr>
      <w:pStyle w:val="Kopfzeile"/>
    </w:pPr>
  </w:p>
  <w:p w14:paraId="7183792C" w14:textId="77777777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513A1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42B38"/>
    <w:rsid w:val="00E55E78"/>
    <w:rsid w:val="00E76729"/>
    <w:rsid w:val="00EB0E92"/>
    <w:rsid w:val="00ED38DA"/>
    <w:rsid w:val="00ED45BF"/>
    <w:rsid w:val="00EE7134"/>
    <w:rsid w:val="00F75DB0"/>
    <w:rsid w:val="00F76909"/>
    <w:rsid w:val="00F77627"/>
    <w:rsid w:val="00FA5FE1"/>
    <w:rsid w:val="00FB3EDB"/>
    <w:rsid w:val="00FD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A3580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/>
    </w:pPr>
    <w:rPr>
      <w:noProof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0.svg"/><Relationship Id="rId5" Type="http://schemas.openxmlformats.org/officeDocument/2006/relationships/image" Target="media/image80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2</Pages>
  <Words>405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2026-10-09T18:10:00Z</cp:lastPrinted>
  <dcterms:created xsi:type="dcterms:W3CDTF">2026-10-09T18:10:00Z</dcterms:created>
  <dcterms:modified xsi:type="dcterms:W3CDTF">2026-10-09T18:10:00Z</dcterms:modified>
</cp:coreProperties>
</file>