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9D2D7D" w14:textId="77777777" w:rsidR="00166415" w:rsidRDefault="00000000">
      <w:pPr>
        <w:pStyle w:val="berschrift2"/>
      </w:pPr>
      <w:r>
        <w:t>Formular für den Vertretungsfall</w:t>
      </w:r>
    </w:p>
    <w:p w14:paraId="3FE6CB2F" w14:textId="77777777" w:rsidR="00166415" w:rsidRDefault="00000000">
      <w:pPr>
        <w:pStyle w:val="berschrift1"/>
      </w:pPr>
      <w:r>
        <w:t>Abwesenheitsblatt</w:t>
      </w:r>
    </w:p>
    <w:p w14:paraId="140D9B73" w14:textId="77777777" w:rsidR="00166415" w:rsidRDefault="00000000">
      <w:pPr>
        <w:pStyle w:val="Haupttext"/>
      </w:pPr>
      <w:r>
        <w:t>Was müsste jemand über deine Klassen wissen, um dich morgen ohne Rückfrage zu vertreten? Dieses Blatt hält es einmal fest – zu Schuljahresbeginn, nicht im Krankheitsfall.</w:t>
      </w:r>
    </w:p>
    <w:p w14:paraId="6911484B" w14:textId="77777777" w:rsidR="00166415" w:rsidRDefault="00166415">
      <w:pPr>
        <w:pStyle w:val="LSPAbstand"/>
      </w:pP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3000"/>
        <w:gridCol w:w="7065"/>
      </w:tblGrid>
      <w:tr w:rsidR="00166415" w14:paraId="71AB360A" w14:textId="77777777">
        <w:trPr>
          <w:cantSplit/>
          <w:trHeight w:val="380"/>
        </w:trPr>
        <w:tc>
          <w:tcPr>
            <w:tcW w:w="3000" w:type="dxa"/>
            <w:shd w:val="clear" w:color="auto" w:fill="F2F4F9"/>
            <w:vAlign w:val="center"/>
          </w:tcPr>
          <w:p w14:paraId="570F43F4" w14:textId="77777777" w:rsidR="00166415" w:rsidRDefault="00000000">
            <w:pPr>
              <w:pStyle w:val="LSPTabellentext"/>
              <w:keepNext/>
            </w:pPr>
            <w:r>
              <w:rPr>
                <w:rStyle w:val="LSPBlaufett"/>
              </w:rPr>
              <w:t>Teil A · Meldeweg</w:t>
            </w:r>
          </w:p>
        </w:tc>
        <w:tc>
          <w:tcPr>
            <w:tcW w:w="7065" w:type="dxa"/>
            <w:vAlign w:val="center"/>
          </w:tcPr>
          <w:p w14:paraId="7FAED841" w14:textId="77777777" w:rsidR="00166415" w:rsidRDefault="00000000">
            <w:pPr>
              <w:pStyle w:val="LSPTabellentext"/>
              <w:keepNext/>
            </w:pPr>
            <w:r>
              <w:t>einmal je Lehrkraft ausfüllen</w:t>
            </w:r>
          </w:p>
        </w:tc>
      </w:tr>
      <w:tr w:rsidR="00166415" w14:paraId="01BB612A" w14:textId="77777777">
        <w:trPr>
          <w:cantSplit/>
          <w:trHeight w:val="380"/>
        </w:trPr>
        <w:tc>
          <w:tcPr>
            <w:tcW w:w="3000" w:type="dxa"/>
            <w:shd w:val="clear" w:color="auto" w:fill="F2F4F9"/>
            <w:vAlign w:val="center"/>
          </w:tcPr>
          <w:p w14:paraId="50450435" w14:textId="77777777" w:rsidR="00166415" w:rsidRDefault="00000000">
            <w:pPr>
              <w:pStyle w:val="LSPTabellentext"/>
            </w:pPr>
            <w:r>
              <w:rPr>
                <w:rStyle w:val="LSPBlaufett"/>
              </w:rPr>
              <w:t>Teil B · Klassenblatt</w:t>
            </w:r>
          </w:p>
        </w:tc>
        <w:tc>
          <w:tcPr>
            <w:tcW w:w="7065" w:type="dxa"/>
            <w:vAlign w:val="center"/>
          </w:tcPr>
          <w:p w14:paraId="02BF58B9" w14:textId="77777777" w:rsidR="00166415" w:rsidRDefault="00000000">
            <w:pPr>
              <w:pStyle w:val="LSPTabellentext"/>
            </w:pPr>
            <w:r>
              <w:t>für jede deiner Klassen ausfüllen – Teil B kopieren</w:t>
            </w:r>
          </w:p>
        </w:tc>
      </w:tr>
    </w:tbl>
    <w:p w14:paraId="0C8B4555" w14:textId="77777777" w:rsidR="00166415" w:rsidRDefault="00000000">
      <w:pPr>
        <w:pStyle w:val="LSPHinweis"/>
      </w:pPr>
      <w:r>
        <w:t>Hinterlege Teil A und alle Klassenblätter dort, wo die Vertretungsplanung sie findet, und vermerke den Ort jeweils im Blatt.</w:t>
      </w:r>
    </w:p>
    <w:p w14:paraId="55EF736A" w14:textId="77777777" w:rsidR="00166415" w:rsidRDefault="00166415">
      <w:pPr>
        <w:pStyle w:val="LSPAbstand"/>
        <w:spacing w:before="240"/>
      </w:pP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6565"/>
        <w:gridCol w:w="3500"/>
      </w:tblGrid>
      <w:tr w:rsidR="00166415" w14:paraId="3C277E4D" w14:textId="77777777">
        <w:trPr>
          <w:cantSplit/>
          <w:trHeight w:val="480"/>
        </w:trPr>
        <w:tc>
          <w:tcPr>
            <w:tcW w:w="6565" w:type="dxa"/>
            <w:shd w:val="clear" w:color="auto" w:fill="5D7DBE"/>
            <w:vAlign w:val="center"/>
          </w:tcPr>
          <w:p w14:paraId="5E2B7BCC" w14:textId="77777777" w:rsidR="00166415" w:rsidRDefault="00000000">
            <w:pPr>
              <w:pStyle w:val="LSPTeilkopf"/>
            </w:pPr>
            <w:r>
              <w:t>Teil A · Meldeweg – wenn ich morgens ausfalle</w:t>
            </w:r>
          </w:p>
        </w:tc>
        <w:tc>
          <w:tcPr>
            <w:tcW w:w="3500" w:type="dxa"/>
            <w:shd w:val="clear" w:color="auto" w:fill="5D7DBE"/>
            <w:vAlign w:val="center"/>
          </w:tcPr>
          <w:p w14:paraId="45392404" w14:textId="77777777" w:rsidR="00166415" w:rsidRDefault="00000000">
            <w:pPr>
              <w:pStyle w:val="LSPTabellenkopf"/>
              <w:jc w:val="right"/>
            </w:pPr>
            <w:r>
              <w:t>einmal je Lehrkraft</w:t>
            </w:r>
          </w:p>
        </w:tc>
      </w:tr>
    </w:tbl>
    <w:p w14:paraId="52252970" w14:textId="77777777" w:rsidR="00166415" w:rsidRDefault="00166415">
      <w:pPr>
        <w:pStyle w:val="LSPAbstand"/>
      </w:pP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2400"/>
        <w:gridCol w:w="7665"/>
      </w:tblGrid>
      <w:tr w:rsidR="00166415" w14:paraId="1F83FBA7" w14:textId="77777777">
        <w:trPr>
          <w:cantSplit/>
          <w:trHeight w:val="420"/>
        </w:trPr>
        <w:tc>
          <w:tcPr>
            <w:tcW w:w="2400" w:type="dxa"/>
            <w:shd w:val="clear" w:color="auto" w:fill="F2F4F9"/>
            <w:vAlign w:val="center"/>
          </w:tcPr>
          <w:p w14:paraId="76B382E1" w14:textId="77777777" w:rsidR="00166415" w:rsidRDefault="00000000">
            <w:pPr>
              <w:pStyle w:val="LSPFeldbezeichnung"/>
              <w:keepNext/>
            </w:pPr>
            <w:r>
              <w:t>Lehrkraft (Name, Kürzel)</w:t>
            </w:r>
          </w:p>
        </w:tc>
        <w:tc>
          <w:tcPr>
            <w:tcW w:w="7665" w:type="dxa"/>
            <w:vAlign w:val="center"/>
          </w:tcPr>
          <w:p w14:paraId="5FB0DFBB" w14:textId="77777777" w:rsidR="00166415" w:rsidRDefault="00166415">
            <w:pPr>
              <w:pStyle w:val="LSPTabellentext"/>
              <w:keepNext/>
            </w:pPr>
          </w:p>
        </w:tc>
      </w:tr>
      <w:tr w:rsidR="00166415" w14:paraId="75155CC8" w14:textId="77777777">
        <w:trPr>
          <w:cantSplit/>
          <w:trHeight w:val="420"/>
        </w:trPr>
        <w:tc>
          <w:tcPr>
            <w:tcW w:w="2400" w:type="dxa"/>
            <w:shd w:val="clear" w:color="auto" w:fill="F2F4F9"/>
            <w:vAlign w:val="center"/>
          </w:tcPr>
          <w:p w14:paraId="2559ECAB" w14:textId="77777777" w:rsidR="00166415" w:rsidRDefault="00000000">
            <w:pPr>
              <w:pStyle w:val="LSPFeldbezeichnung"/>
              <w:keepNext/>
            </w:pPr>
            <w:r>
              <w:t>Schuljahr</w:t>
            </w:r>
          </w:p>
        </w:tc>
        <w:tc>
          <w:tcPr>
            <w:tcW w:w="7665" w:type="dxa"/>
            <w:vAlign w:val="center"/>
          </w:tcPr>
          <w:p w14:paraId="05D91C0A" w14:textId="77777777" w:rsidR="00166415" w:rsidRDefault="00166415">
            <w:pPr>
              <w:pStyle w:val="LSPTabellentext"/>
              <w:keepNext/>
            </w:pPr>
          </w:p>
        </w:tc>
      </w:tr>
      <w:tr w:rsidR="00166415" w14:paraId="1FBF20BC" w14:textId="77777777">
        <w:trPr>
          <w:cantSplit/>
          <w:trHeight w:val="420"/>
        </w:trPr>
        <w:tc>
          <w:tcPr>
            <w:tcW w:w="2400" w:type="dxa"/>
            <w:shd w:val="clear" w:color="auto" w:fill="F2F4F9"/>
            <w:vAlign w:val="center"/>
          </w:tcPr>
          <w:p w14:paraId="4F956ADA" w14:textId="77777777" w:rsidR="00166415" w:rsidRDefault="00000000">
            <w:pPr>
              <w:pStyle w:val="LSPFeldbezeichnung"/>
              <w:keepNext/>
            </w:pPr>
            <w:r>
              <w:t>Ausgefüllt am</w:t>
            </w:r>
          </w:p>
        </w:tc>
        <w:tc>
          <w:tcPr>
            <w:tcW w:w="7665" w:type="dxa"/>
            <w:vAlign w:val="center"/>
          </w:tcPr>
          <w:p w14:paraId="32311353" w14:textId="77777777" w:rsidR="00166415" w:rsidRDefault="00166415">
            <w:pPr>
              <w:pStyle w:val="LSPTabellentext"/>
              <w:keepNext/>
            </w:pPr>
          </w:p>
        </w:tc>
      </w:tr>
      <w:tr w:rsidR="00166415" w14:paraId="50D9A490" w14:textId="77777777">
        <w:trPr>
          <w:cantSplit/>
          <w:trHeight w:val="420"/>
        </w:trPr>
        <w:tc>
          <w:tcPr>
            <w:tcW w:w="2400" w:type="dxa"/>
            <w:shd w:val="clear" w:color="auto" w:fill="F2F4F9"/>
            <w:vAlign w:val="center"/>
          </w:tcPr>
          <w:p w14:paraId="02578E03" w14:textId="77777777" w:rsidR="00166415" w:rsidRDefault="00000000">
            <w:pPr>
              <w:pStyle w:val="LSPFeldbezeichnung"/>
              <w:keepNext/>
            </w:pPr>
            <w:r>
              <w:t>Dieses Blatt liegt</w:t>
            </w:r>
          </w:p>
        </w:tc>
        <w:tc>
          <w:tcPr>
            <w:tcW w:w="7665" w:type="dxa"/>
            <w:vAlign w:val="center"/>
          </w:tcPr>
          <w:p w14:paraId="73EFC807" w14:textId="77777777" w:rsidR="00166415" w:rsidRDefault="00000000">
            <w:pPr>
              <w:pStyle w:val="LSPTabellentext"/>
              <w:keepNext/>
            </w:pPr>
            <w:sdt>
              <w:sdtPr>
                <w:rPr>
                  <w:rFonts w:ascii="MS Gothic" w:eastAsia="MS Gothic" w:hAnsi="MS Gothic" w:hint="eastAsia"/>
                </w:rPr>
                <w:id w:val="9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Sekretariat     </w:t>
            </w:r>
            <w:sdt>
              <w:sdtPr>
                <w:rPr>
                  <w:rFonts w:ascii="MS Gothic" w:eastAsia="MS Gothic" w:hAnsi="MS Gothic" w:hint="eastAsia"/>
                </w:rPr>
                <w:id w:val="9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Fachschaftsordner     </w:t>
            </w:r>
            <w:sdt>
              <w:sdtPr>
                <w:rPr>
                  <w:rFonts w:ascii="MS Gothic" w:eastAsia="MS Gothic" w:hAnsi="MS Gothic" w:hint="eastAsia"/>
                </w:rPr>
                <w:id w:val="9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Klassenordner     </w:t>
            </w:r>
            <w:sdt>
              <w:sdtPr>
                <w:rPr>
                  <w:rFonts w:ascii="MS Gothic" w:eastAsia="MS Gothic" w:hAnsi="MS Gothic" w:hint="eastAsia"/>
                </w:rPr>
                <w:id w:val="9004"/>
                <w14:checkbox>
                  <w14:checked w14:val="0"/>
                  <w14:checkedState w14:val="2612" w14:font="MS Gothic"/>
                  <w14:uncheckedState w14:val="2610" w14:font="MS Gothic"/>
                </w14:checkbox>
              </w:sdtPr>
              <w:sdtContent>
                <w:r>
                  <w:rPr>
                    <w:rFonts w:ascii="MS Gothic" w:eastAsia="MS Gothic" w:hAnsi="MS Gothic" w:hint="eastAsia"/>
                  </w:rPr>
                  <w:t>☐</w:t>
                </w:r>
              </w:sdtContent>
            </w:sdt>
            <w:r>
              <w:t> Lernplattform / ZIO</w:t>
            </w:r>
          </w:p>
        </w:tc>
      </w:tr>
      <w:tr w:rsidR="00166415" w14:paraId="631D4BF7" w14:textId="77777777">
        <w:trPr>
          <w:cantSplit/>
          <w:trHeight w:val="420"/>
        </w:trPr>
        <w:tc>
          <w:tcPr>
            <w:tcW w:w="2400" w:type="dxa"/>
            <w:shd w:val="clear" w:color="auto" w:fill="F2F4F9"/>
            <w:vAlign w:val="center"/>
          </w:tcPr>
          <w:p w14:paraId="488B07FF" w14:textId="77777777" w:rsidR="00166415" w:rsidRDefault="00000000">
            <w:pPr>
              <w:pStyle w:val="LSPFeldbezeichnung"/>
            </w:pPr>
            <w:r>
              <w:t>Genauer Ort</w:t>
            </w:r>
          </w:p>
        </w:tc>
        <w:tc>
          <w:tcPr>
            <w:tcW w:w="7665" w:type="dxa"/>
            <w:vAlign w:val="center"/>
          </w:tcPr>
          <w:p w14:paraId="18BE99C1" w14:textId="77777777" w:rsidR="00166415" w:rsidRDefault="00166415">
            <w:pPr>
              <w:pStyle w:val="LSPTabellentext"/>
            </w:pPr>
          </w:p>
        </w:tc>
      </w:tr>
    </w:tbl>
    <w:p w14:paraId="75F82E2D" w14:textId="77777777" w:rsidR="00166415" w:rsidRDefault="00000000">
      <w:pPr>
        <w:pStyle w:val="berschrift3"/>
        <w:spacing w:before="200" w:after="60"/>
      </w:pPr>
      <w:r>
        <w:t>Wen informiere ich bis wann?</w:t>
      </w: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2700"/>
        <w:gridCol w:w="2700"/>
        <w:gridCol w:w="1800"/>
        <w:gridCol w:w="2865"/>
      </w:tblGrid>
      <w:tr w:rsidR="00166415" w14:paraId="3F715B63" w14:textId="77777777">
        <w:trPr>
          <w:cantSplit/>
          <w:tblHeader/>
        </w:trPr>
        <w:tc>
          <w:tcPr>
            <w:tcW w:w="2700" w:type="dxa"/>
            <w:shd w:val="clear" w:color="auto" w:fill="C1181C"/>
            <w:vAlign w:val="center"/>
          </w:tcPr>
          <w:p w14:paraId="4D106052" w14:textId="77777777" w:rsidR="00166415" w:rsidRDefault="00000000">
            <w:pPr>
              <w:pStyle w:val="LSPTabellenkopf"/>
            </w:pPr>
            <w:r>
              <w:t>Schritt</w:t>
            </w:r>
          </w:p>
        </w:tc>
        <w:tc>
          <w:tcPr>
            <w:tcW w:w="2700" w:type="dxa"/>
            <w:shd w:val="clear" w:color="auto" w:fill="C1181C"/>
            <w:vAlign w:val="center"/>
          </w:tcPr>
          <w:p w14:paraId="084BF9E4" w14:textId="77777777" w:rsidR="00166415" w:rsidRDefault="00000000">
            <w:pPr>
              <w:pStyle w:val="LSPTabellenkopf"/>
            </w:pPr>
            <w:r>
              <w:t>Wen</w:t>
            </w:r>
          </w:p>
        </w:tc>
        <w:tc>
          <w:tcPr>
            <w:tcW w:w="1800" w:type="dxa"/>
            <w:shd w:val="clear" w:color="auto" w:fill="C1181C"/>
            <w:vAlign w:val="center"/>
          </w:tcPr>
          <w:p w14:paraId="65BE59F8" w14:textId="77777777" w:rsidR="00166415" w:rsidRDefault="00000000">
            <w:pPr>
              <w:pStyle w:val="LSPTabellenkopf"/>
            </w:pPr>
            <w:r>
              <w:t>Bis wann</w:t>
            </w:r>
          </w:p>
        </w:tc>
        <w:tc>
          <w:tcPr>
            <w:tcW w:w="2865" w:type="dxa"/>
            <w:shd w:val="clear" w:color="auto" w:fill="C1181C"/>
            <w:vAlign w:val="center"/>
          </w:tcPr>
          <w:p w14:paraId="528E7D7F" w14:textId="77777777" w:rsidR="00166415" w:rsidRDefault="00000000">
            <w:pPr>
              <w:pStyle w:val="LSPTabellenkopf"/>
            </w:pPr>
            <w:r>
              <w:t>Wie</w:t>
            </w:r>
          </w:p>
        </w:tc>
      </w:tr>
      <w:tr w:rsidR="00166415" w14:paraId="2BB812E8" w14:textId="77777777">
        <w:trPr>
          <w:cantSplit/>
          <w:trHeight w:val="620"/>
        </w:trPr>
        <w:tc>
          <w:tcPr>
            <w:tcW w:w="2700" w:type="dxa"/>
            <w:shd w:val="clear" w:color="auto" w:fill="F2F4F9"/>
            <w:vAlign w:val="center"/>
          </w:tcPr>
          <w:p w14:paraId="7ACBAE2B" w14:textId="77777777" w:rsidR="00166415" w:rsidRDefault="00000000">
            <w:pPr>
              <w:pStyle w:val="LSPTabellentextklein"/>
              <w:keepNext/>
            </w:pPr>
            <w:r>
              <w:rPr>
                <w:rStyle w:val="LSPFett"/>
              </w:rPr>
              <w:t xml:space="preserve">1  </w:t>
            </w:r>
            <w:r>
              <w:t>Ausfall melden</w:t>
            </w:r>
          </w:p>
        </w:tc>
        <w:tc>
          <w:tcPr>
            <w:tcW w:w="2700" w:type="dxa"/>
          </w:tcPr>
          <w:p w14:paraId="72E59337" w14:textId="77777777" w:rsidR="00166415" w:rsidRDefault="00166415">
            <w:pPr>
              <w:pStyle w:val="LSPTabellentextklein"/>
              <w:keepNext/>
            </w:pPr>
          </w:p>
        </w:tc>
        <w:tc>
          <w:tcPr>
            <w:tcW w:w="1800" w:type="dxa"/>
          </w:tcPr>
          <w:p w14:paraId="6C4D9EE3" w14:textId="77777777" w:rsidR="00166415" w:rsidRDefault="00166415">
            <w:pPr>
              <w:pStyle w:val="LSPTabellentextklein"/>
              <w:keepNext/>
            </w:pPr>
          </w:p>
        </w:tc>
        <w:tc>
          <w:tcPr>
            <w:tcW w:w="2865" w:type="dxa"/>
          </w:tcPr>
          <w:p w14:paraId="78D558AE" w14:textId="77777777" w:rsidR="00166415" w:rsidRDefault="00166415">
            <w:pPr>
              <w:pStyle w:val="LSPTabellentextklein"/>
              <w:keepNext/>
            </w:pPr>
          </w:p>
        </w:tc>
      </w:tr>
      <w:tr w:rsidR="00166415" w14:paraId="79BF5826" w14:textId="77777777">
        <w:trPr>
          <w:cantSplit/>
          <w:trHeight w:val="620"/>
        </w:trPr>
        <w:tc>
          <w:tcPr>
            <w:tcW w:w="2700" w:type="dxa"/>
            <w:shd w:val="clear" w:color="auto" w:fill="F2F4F9"/>
            <w:vAlign w:val="center"/>
          </w:tcPr>
          <w:p w14:paraId="4FBA2652" w14:textId="77777777" w:rsidR="00166415" w:rsidRDefault="00000000">
            <w:pPr>
              <w:pStyle w:val="LSPTabellentextklein"/>
              <w:keepNext/>
            </w:pPr>
            <w:r>
              <w:rPr>
                <w:rStyle w:val="LSPFett"/>
              </w:rPr>
              <w:t xml:space="preserve">2  </w:t>
            </w:r>
            <w:r>
              <w:t>Vertretungsmaterial freischalten (Teil B, Abschnitte 2 und 3)</w:t>
            </w:r>
          </w:p>
        </w:tc>
        <w:tc>
          <w:tcPr>
            <w:tcW w:w="2700" w:type="dxa"/>
          </w:tcPr>
          <w:p w14:paraId="335D020A" w14:textId="77777777" w:rsidR="00166415" w:rsidRDefault="00166415">
            <w:pPr>
              <w:pStyle w:val="LSPTabellentextklein"/>
              <w:keepNext/>
            </w:pPr>
          </w:p>
        </w:tc>
        <w:tc>
          <w:tcPr>
            <w:tcW w:w="1800" w:type="dxa"/>
          </w:tcPr>
          <w:p w14:paraId="122402D7" w14:textId="77777777" w:rsidR="00166415" w:rsidRDefault="00166415">
            <w:pPr>
              <w:pStyle w:val="LSPTabellentextklein"/>
              <w:keepNext/>
            </w:pPr>
          </w:p>
        </w:tc>
        <w:tc>
          <w:tcPr>
            <w:tcW w:w="2865" w:type="dxa"/>
          </w:tcPr>
          <w:p w14:paraId="0A8DB758" w14:textId="77777777" w:rsidR="00166415" w:rsidRDefault="00166415">
            <w:pPr>
              <w:pStyle w:val="LSPTabellentextklein"/>
              <w:keepNext/>
            </w:pPr>
          </w:p>
        </w:tc>
      </w:tr>
      <w:tr w:rsidR="00166415" w14:paraId="7ED02866" w14:textId="77777777">
        <w:trPr>
          <w:cantSplit/>
          <w:trHeight w:val="620"/>
        </w:trPr>
        <w:tc>
          <w:tcPr>
            <w:tcW w:w="2700" w:type="dxa"/>
            <w:shd w:val="clear" w:color="auto" w:fill="F2F4F9"/>
            <w:vAlign w:val="center"/>
          </w:tcPr>
          <w:p w14:paraId="3CA597F3" w14:textId="77777777" w:rsidR="00166415" w:rsidRDefault="00000000">
            <w:pPr>
              <w:pStyle w:val="LSPTabellentextklein"/>
            </w:pPr>
            <w:r>
              <w:rPr>
                <w:rStyle w:val="LSPFett"/>
              </w:rPr>
              <w:t xml:space="preserve">3  </w:t>
            </w:r>
            <w:r>
              <w:t>Bei längerer Abwesenheit: Schulleitung auf Parallel-Fachlehrkraft und Projekt hinweisen (Teil B, Abschnitte 1 und 2)</w:t>
            </w:r>
          </w:p>
        </w:tc>
        <w:tc>
          <w:tcPr>
            <w:tcW w:w="2700" w:type="dxa"/>
          </w:tcPr>
          <w:p w14:paraId="37C31F91" w14:textId="77777777" w:rsidR="00166415" w:rsidRDefault="00166415">
            <w:pPr>
              <w:pStyle w:val="LSPTabellentextklein"/>
            </w:pPr>
          </w:p>
        </w:tc>
        <w:tc>
          <w:tcPr>
            <w:tcW w:w="1800" w:type="dxa"/>
          </w:tcPr>
          <w:p w14:paraId="539ED2CB" w14:textId="77777777" w:rsidR="00166415" w:rsidRDefault="00166415">
            <w:pPr>
              <w:pStyle w:val="LSPTabellentextklein"/>
            </w:pPr>
          </w:p>
        </w:tc>
        <w:tc>
          <w:tcPr>
            <w:tcW w:w="2865" w:type="dxa"/>
          </w:tcPr>
          <w:p w14:paraId="0F099CC7" w14:textId="77777777" w:rsidR="00166415" w:rsidRDefault="00166415">
            <w:pPr>
              <w:pStyle w:val="LSPTabellentextklein"/>
            </w:pPr>
          </w:p>
        </w:tc>
      </w:tr>
    </w:tbl>
    <w:p w14:paraId="12AAD468" w14:textId="77777777" w:rsidR="00166415" w:rsidRDefault="00000000">
      <w:pPr>
        <w:pStyle w:val="LSPHinweis"/>
      </w:pPr>
      <w:r>
        <w:t>Wen, bis wann und auf welchem Weg: Das legt deine Schule fest. Gibt es dazu keine schriftliche Regel, frag im Sekretariat oder bei der Schulleitung nach und trag die Antwort hier ein.</w:t>
      </w:r>
    </w:p>
    <w:p w14:paraId="3EA35D4B" w14:textId="77777777" w:rsidR="00166415" w:rsidRDefault="00000000">
      <w:pPr>
        <w:pStyle w:val="LSPHinweis"/>
      </w:pPr>
      <w:r>
        <w:t>Melde dich über einen dienstlichen Kanal, nicht über einen privaten Messenger.</w:t>
      </w:r>
    </w:p>
    <w:p w14:paraId="1C3ED2FA" w14:textId="77777777" w:rsidR="00166415" w:rsidRDefault="00166415">
      <w:pPr>
        <w:pStyle w:val="LSPAbstand"/>
      </w:pPr>
    </w:p>
    <w:p w14:paraId="3130744C" w14:textId="77777777" w:rsidR="00166415" w:rsidRDefault="00166415">
      <w:pPr>
        <w:pStyle w:val="LSPAbstand"/>
      </w:pP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0065"/>
      </w:tblGrid>
      <w:tr w:rsidR="00166415" w14:paraId="172DD4BF" w14:textId="77777777">
        <w:trPr>
          <w:cantSplit/>
        </w:trPr>
        <w:tc>
          <w:tcPr>
            <w:tcW w:w="10065" w:type="dxa"/>
            <w:tcBorders>
              <w:top w:val="single" w:sz="4" w:space="0" w:color="5D7DBE"/>
              <w:left w:val="single" w:sz="4" w:space="0" w:color="5D7DBE"/>
              <w:bottom w:val="single" w:sz="4" w:space="0" w:color="5D7DBE"/>
              <w:right w:val="single" w:sz="4" w:space="0" w:color="5D7DBE"/>
            </w:tcBorders>
            <w:shd w:val="clear" w:color="auto" w:fill="F2F4F9"/>
            <w:vAlign w:val="center"/>
          </w:tcPr>
          <w:p w14:paraId="2AEA5948" w14:textId="77777777" w:rsidR="00166415" w:rsidRDefault="00000000">
            <w:pPr>
              <w:pStyle w:val="LSPTabellentext"/>
            </w:pPr>
            <w:r>
              <w:rPr>
                <w:rStyle w:val="LSPBlaufett"/>
              </w:rPr>
              <w:lastRenderedPageBreak/>
              <w:t>Rechtlicher Rahmen</w:t>
            </w:r>
          </w:p>
          <w:p w14:paraId="7B6FF88B" w14:textId="77777777" w:rsidR="00166415" w:rsidRDefault="00000000">
            <w:pPr>
              <w:pStyle w:val="LSPTabellentextklein"/>
            </w:pPr>
            <w:r>
              <w:t>Fällst du aus, meldest du das unverzüglich der Schulleitung – im Voraus, sobald der Ausfall absehbar ist. Für die Organisation der Vertretung ist die Schulleitung zuständig, nicht du. Die Informationen, die die Vertretung braucht, stellst du bereit, soweit es zumutbar ist: behandelte Inhalte, geplanter weiterer Verlauf, anstehende Leistungsnachweise. Mit diesem Blatt erledigst du das im Voraus.</w:t>
            </w:r>
          </w:p>
          <w:p w14:paraId="119EE116" w14:textId="77777777" w:rsidR="00166415" w:rsidRDefault="00000000">
            <w:pPr>
              <w:pStyle w:val="LSPTabellentextklein"/>
              <w:spacing w:before="60"/>
            </w:pPr>
            <w:r>
              <w:t>Bezeichnungen und Zuständigkeiten unterscheiden sich von Land zu Land; maßgeblich ist die Dienstordnung deines Bundeslandes.</w:t>
            </w:r>
          </w:p>
        </w:tc>
      </w:tr>
    </w:tbl>
    <w:p w14:paraId="54476F5D" w14:textId="77777777" w:rsidR="00166415" w:rsidRDefault="00166415">
      <w:pPr>
        <w:pStyle w:val="LSPAbstand"/>
        <w:pageBreakBefore/>
      </w:pP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6565"/>
        <w:gridCol w:w="3500"/>
      </w:tblGrid>
      <w:tr w:rsidR="00166415" w14:paraId="62100838" w14:textId="77777777">
        <w:trPr>
          <w:cantSplit/>
          <w:trHeight w:val="480"/>
        </w:trPr>
        <w:tc>
          <w:tcPr>
            <w:tcW w:w="6565" w:type="dxa"/>
            <w:shd w:val="clear" w:color="auto" w:fill="5D7DBE"/>
            <w:vAlign w:val="center"/>
          </w:tcPr>
          <w:p w14:paraId="538823AB" w14:textId="77777777" w:rsidR="00166415" w:rsidRDefault="00000000">
            <w:pPr>
              <w:pStyle w:val="LSPTeilkopf"/>
            </w:pPr>
            <w:r>
              <w:t>Teil B · Klassenblatt</w:t>
            </w:r>
          </w:p>
        </w:tc>
        <w:tc>
          <w:tcPr>
            <w:tcW w:w="3500" w:type="dxa"/>
            <w:shd w:val="clear" w:color="auto" w:fill="5D7DBE"/>
            <w:vAlign w:val="center"/>
          </w:tcPr>
          <w:p w14:paraId="28CD2BA4" w14:textId="77777777" w:rsidR="00166415" w:rsidRDefault="00000000">
            <w:pPr>
              <w:pStyle w:val="LSPTabellenkopf"/>
              <w:jc w:val="right"/>
            </w:pPr>
            <w:r>
              <w:t>für jede Klasse – Teil B kopieren</w:t>
            </w:r>
          </w:p>
        </w:tc>
      </w:tr>
    </w:tbl>
    <w:p w14:paraId="1C183DCA" w14:textId="77777777" w:rsidR="00166415" w:rsidRDefault="00166415">
      <w:pPr>
        <w:pStyle w:val="LSPAbstand"/>
      </w:pP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900"/>
        <w:gridCol w:w="3132"/>
        <w:gridCol w:w="1900"/>
        <w:gridCol w:w="3133"/>
      </w:tblGrid>
      <w:tr w:rsidR="00166415" w14:paraId="1488260C" w14:textId="77777777">
        <w:trPr>
          <w:cantSplit/>
          <w:trHeight w:val="420"/>
        </w:trPr>
        <w:tc>
          <w:tcPr>
            <w:tcW w:w="1900" w:type="dxa"/>
            <w:shd w:val="clear" w:color="auto" w:fill="F2F4F9"/>
            <w:vAlign w:val="center"/>
          </w:tcPr>
          <w:p w14:paraId="69072202" w14:textId="77777777" w:rsidR="00166415" w:rsidRDefault="00000000">
            <w:pPr>
              <w:pStyle w:val="LSPFeldbezeichnung"/>
              <w:keepNext/>
            </w:pPr>
            <w:r>
              <w:t>Klasse / Kurs</w:t>
            </w:r>
          </w:p>
        </w:tc>
        <w:tc>
          <w:tcPr>
            <w:tcW w:w="3132" w:type="dxa"/>
            <w:vAlign w:val="center"/>
          </w:tcPr>
          <w:p w14:paraId="51B08656" w14:textId="77777777" w:rsidR="00166415" w:rsidRDefault="00166415">
            <w:pPr>
              <w:pStyle w:val="LSPTabellentext"/>
              <w:keepNext/>
            </w:pPr>
          </w:p>
        </w:tc>
        <w:tc>
          <w:tcPr>
            <w:tcW w:w="1900" w:type="dxa"/>
            <w:shd w:val="clear" w:color="auto" w:fill="F2F4F9"/>
            <w:vAlign w:val="center"/>
          </w:tcPr>
          <w:p w14:paraId="7C1E6263" w14:textId="77777777" w:rsidR="00166415" w:rsidRDefault="00000000">
            <w:pPr>
              <w:pStyle w:val="LSPFeldbezeichnung"/>
              <w:keepNext/>
            </w:pPr>
            <w:r>
              <w:t>Fach</w:t>
            </w:r>
          </w:p>
        </w:tc>
        <w:tc>
          <w:tcPr>
            <w:tcW w:w="3133" w:type="dxa"/>
            <w:vAlign w:val="center"/>
          </w:tcPr>
          <w:p w14:paraId="34B1654E" w14:textId="77777777" w:rsidR="00166415" w:rsidRDefault="00166415">
            <w:pPr>
              <w:pStyle w:val="LSPTabellentext"/>
              <w:keepNext/>
            </w:pPr>
          </w:p>
        </w:tc>
      </w:tr>
      <w:tr w:rsidR="00166415" w14:paraId="4FE0161F" w14:textId="77777777">
        <w:trPr>
          <w:cantSplit/>
          <w:trHeight w:val="420"/>
        </w:trPr>
        <w:tc>
          <w:tcPr>
            <w:tcW w:w="1900" w:type="dxa"/>
            <w:shd w:val="clear" w:color="auto" w:fill="F2F4F9"/>
            <w:vAlign w:val="center"/>
          </w:tcPr>
          <w:p w14:paraId="4628637D" w14:textId="77777777" w:rsidR="00166415" w:rsidRDefault="00000000">
            <w:pPr>
              <w:pStyle w:val="LSPFeldbezeichnung"/>
              <w:keepNext/>
            </w:pPr>
            <w:r>
              <w:t>Lehrkraft (Kürzel)</w:t>
            </w:r>
          </w:p>
        </w:tc>
        <w:tc>
          <w:tcPr>
            <w:tcW w:w="3132" w:type="dxa"/>
            <w:vAlign w:val="center"/>
          </w:tcPr>
          <w:p w14:paraId="167D970B" w14:textId="77777777" w:rsidR="00166415" w:rsidRDefault="00166415">
            <w:pPr>
              <w:pStyle w:val="LSPTabellentext"/>
              <w:keepNext/>
            </w:pPr>
          </w:p>
        </w:tc>
        <w:tc>
          <w:tcPr>
            <w:tcW w:w="1900" w:type="dxa"/>
            <w:shd w:val="clear" w:color="auto" w:fill="F2F4F9"/>
            <w:vAlign w:val="center"/>
          </w:tcPr>
          <w:p w14:paraId="6B18324C" w14:textId="77777777" w:rsidR="00166415" w:rsidRDefault="00000000">
            <w:pPr>
              <w:pStyle w:val="LSPFeldbezeichnung"/>
              <w:keepNext/>
            </w:pPr>
            <w:r>
              <w:t>Schuljahr</w:t>
            </w:r>
          </w:p>
        </w:tc>
        <w:tc>
          <w:tcPr>
            <w:tcW w:w="3133" w:type="dxa"/>
            <w:vAlign w:val="center"/>
          </w:tcPr>
          <w:p w14:paraId="1A4E7B62" w14:textId="77777777" w:rsidR="00166415" w:rsidRDefault="00166415">
            <w:pPr>
              <w:pStyle w:val="LSPTabellentext"/>
              <w:keepNext/>
            </w:pPr>
          </w:p>
        </w:tc>
      </w:tr>
      <w:tr w:rsidR="00166415" w14:paraId="003D7E8C" w14:textId="77777777">
        <w:trPr>
          <w:cantSplit/>
          <w:trHeight w:val="420"/>
        </w:trPr>
        <w:tc>
          <w:tcPr>
            <w:tcW w:w="1900" w:type="dxa"/>
            <w:shd w:val="clear" w:color="auto" w:fill="F2F4F9"/>
            <w:vAlign w:val="center"/>
          </w:tcPr>
          <w:p w14:paraId="62BD93F4" w14:textId="77777777" w:rsidR="00166415" w:rsidRDefault="00000000">
            <w:pPr>
              <w:pStyle w:val="LSPFeldbezeichnung"/>
              <w:keepNext/>
            </w:pPr>
            <w:r>
              <w:t>Ausgefüllt am</w:t>
            </w:r>
          </w:p>
        </w:tc>
        <w:tc>
          <w:tcPr>
            <w:tcW w:w="3132" w:type="dxa"/>
            <w:vAlign w:val="center"/>
          </w:tcPr>
          <w:p w14:paraId="1DE1D8AD" w14:textId="77777777" w:rsidR="00166415" w:rsidRDefault="00166415">
            <w:pPr>
              <w:pStyle w:val="LSPTabellentext"/>
              <w:keepNext/>
            </w:pPr>
          </w:p>
        </w:tc>
        <w:tc>
          <w:tcPr>
            <w:tcW w:w="1900" w:type="dxa"/>
            <w:shd w:val="clear" w:color="auto" w:fill="F2F4F9"/>
            <w:vAlign w:val="center"/>
          </w:tcPr>
          <w:p w14:paraId="7C4220F0" w14:textId="77777777" w:rsidR="00166415" w:rsidRDefault="00000000">
            <w:pPr>
              <w:pStyle w:val="LSPFeldbezeichnung"/>
              <w:keepNext/>
            </w:pPr>
            <w:r>
              <w:t>Aktualisiert am</w:t>
            </w:r>
          </w:p>
        </w:tc>
        <w:tc>
          <w:tcPr>
            <w:tcW w:w="3133" w:type="dxa"/>
            <w:vAlign w:val="center"/>
          </w:tcPr>
          <w:p w14:paraId="0FF68AF4" w14:textId="77777777" w:rsidR="00166415" w:rsidRDefault="00166415">
            <w:pPr>
              <w:pStyle w:val="LSPTabellentext"/>
              <w:keepNext/>
            </w:pPr>
          </w:p>
        </w:tc>
      </w:tr>
      <w:tr w:rsidR="00166415" w14:paraId="150FDAAD" w14:textId="77777777">
        <w:trPr>
          <w:cantSplit/>
          <w:trHeight w:val="420"/>
        </w:trPr>
        <w:tc>
          <w:tcPr>
            <w:tcW w:w="1900" w:type="dxa"/>
            <w:shd w:val="clear" w:color="auto" w:fill="F2F4F9"/>
            <w:vAlign w:val="center"/>
          </w:tcPr>
          <w:p w14:paraId="522C7469" w14:textId="77777777" w:rsidR="00166415" w:rsidRDefault="00000000">
            <w:pPr>
              <w:pStyle w:val="LSPFeldbezeichnung"/>
              <w:keepNext/>
            </w:pPr>
            <w:r>
              <w:t>Dieses Blatt liegt</w:t>
            </w:r>
          </w:p>
        </w:tc>
        <w:tc>
          <w:tcPr>
            <w:tcW w:w="8165" w:type="dxa"/>
            <w:gridSpan w:val="3"/>
            <w:vAlign w:val="center"/>
          </w:tcPr>
          <w:p w14:paraId="0E7AB8CA" w14:textId="77777777" w:rsidR="00166415" w:rsidRDefault="00000000">
            <w:pPr>
              <w:pStyle w:val="LSPTabellentext"/>
              <w:keepNext/>
            </w:pPr>
            <w:sdt>
              <w:sdtPr>
                <w:rPr>
                  <w:rFonts w:ascii="MS Gothic" w:eastAsia="MS Gothic" w:hAnsi="MS Gothic" w:hint="eastAsia"/>
                </w:rPr>
                <w:id w:val="9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Sekretariat     </w:t>
            </w:r>
            <w:sdt>
              <w:sdtPr>
                <w:rPr>
                  <w:rFonts w:ascii="MS Gothic" w:eastAsia="MS Gothic" w:hAnsi="MS Gothic" w:hint="eastAsia"/>
                </w:rPr>
                <w:id w:val="9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Fachschaftsordner     </w:t>
            </w:r>
            <w:sdt>
              <w:sdtPr>
                <w:rPr>
                  <w:rFonts w:ascii="MS Gothic" w:eastAsia="MS Gothic" w:hAnsi="MS Gothic" w:hint="eastAsia"/>
                </w:rPr>
                <w:id w:val="9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Klassenordner     </w:t>
            </w:r>
            <w:sdt>
              <w:sdtPr>
                <w:rPr>
                  <w:rFonts w:ascii="MS Gothic" w:eastAsia="MS Gothic" w:hAnsi="MS Gothic" w:hint="eastAsia"/>
                </w:rPr>
                <w:id w:val="9008"/>
                <w14:checkbox>
                  <w14:checked w14:val="0"/>
                  <w14:checkedState w14:val="2612" w14:font="MS Gothic"/>
                  <w14:uncheckedState w14:val="2610" w14:font="MS Gothic"/>
                </w14:checkbox>
              </w:sdtPr>
              <w:sdtContent>
                <w:r>
                  <w:rPr>
                    <w:rFonts w:ascii="MS Gothic" w:eastAsia="MS Gothic" w:hAnsi="MS Gothic" w:hint="eastAsia"/>
                  </w:rPr>
                  <w:t>☐</w:t>
                </w:r>
              </w:sdtContent>
            </w:sdt>
            <w:r>
              <w:t> Lernplattform / ZIO</w:t>
            </w:r>
          </w:p>
        </w:tc>
      </w:tr>
      <w:tr w:rsidR="00166415" w14:paraId="40093A76" w14:textId="77777777">
        <w:trPr>
          <w:cantSplit/>
          <w:trHeight w:val="420"/>
        </w:trPr>
        <w:tc>
          <w:tcPr>
            <w:tcW w:w="1900" w:type="dxa"/>
            <w:shd w:val="clear" w:color="auto" w:fill="F2F4F9"/>
            <w:vAlign w:val="center"/>
          </w:tcPr>
          <w:p w14:paraId="1C44E8A8" w14:textId="77777777" w:rsidR="00166415" w:rsidRDefault="00000000">
            <w:pPr>
              <w:pStyle w:val="LSPFeldbezeichnung"/>
            </w:pPr>
            <w:r>
              <w:t>Genauer Ort</w:t>
            </w:r>
          </w:p>
        </w:tc>
        <w:tc>
          <w:tcPr>
            <w:tcW w:w="8165" w:type="dxa"/>
            <w:gridSpan w:val="3"/>
            <w:vAlign w:val="center"/>
          </w:tcPr>
          <w:p w14:paraId="1A9E254A" w14:textId="77777777" w:rsidR="00166415" w:rsidRDefault="00166415">
            <w:pPr>
              <w:pStyle w:val="LSPTabellentext"/>
            </w:pPr>
          </w:p>
        </w:tc>
      </w:tr>
    </w:tbl>
    <w:p w14:paraId="3D148BA5" w14:textId="77777777" w:rsidR="00166415" w:rsidRDefault="00000000">
      <w:pPr>
        <w:pStyle w:val="berschrift3"/>
        <w:spacing w:before="200" w:after="60"/>
      </w:pPr>
      <w:r>
        <w:t>1  Wo die Klasse steht</w:t>
      </w: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3000"/>
        <w:gridCol w:w="7065"/>
      </w:tblGrid>
      <w:tr w:rsidR="00166415" w14:paraId="08B5B062" w14:textId="77777777">
        <w:trPr>
          <w:cantSplit/>
          <w:trHeight w:val="480"/>
        </w:trPr>
        <w:tc>
          <w:tcPr>
            <w:tcW w:w="3000" w:type="dxa"/>
            <w:shd w:val="clear" w:color="auto" w:fill="F2F4F9"/>
            <w:vAlign w:val="center"/>
          </w:tcPr>
          <w:p w14:paraId="583E1D6B" w14:textId="77777777" w:rsidR="00166415" w:rsidRDefault="00000000">
            <w:pPr>
              <w:pStyle w:val="LSPFeldbezeichnung"/>
              <w:keepNext/>
            </w:pPr>
            <w:r>
              <w:t>Aktuelle Unterrichtsreihe / Thema</w:t>
            </w:r>
          </w:p>
        </w:tc>
        <w:tc>
          <w:tcPr>
            <w:tcW w:w="7065" w:type="dxa"/>
            <w:vAlign w:val="center"/>
          </w:tcPr>
          <w:p w14:paraId="61FB81F6" w14:textId="77777777" w:rsidR="00166415" w:rsidRDefault="00166415">
            <w:pPr>
              <w:pStyle w:val="LSPTabellentext"/>
              <w:keepNext/>
            </w:pPr>
          </w:p>
        </w:tc>
      </w:tr>
      <w:tr w:rsidR="00166415" w14:paraId="594754E0" w14:textId="77777777">
        <w:trPr>
          <w:cantSplit/>
          <w:trHeight w:val="420"/>
        </w:trPr>
        <w:tc>
          <w:tcPr>
            <w:tcW w:w="3000" w:type="dxa"/>
            <w:shd w:val="clear" w:color="auto" w:fill="F2F4F9"/>
            <w:vAlign w:val="center"/>
          </w:tcPr>
          <w:p w14:paraId="3D3C564D" w14:textId="77777777" w:rsidR="00166415" w:rsidRDefault="00000000">
            <w:pPr>
              <w:pStyle w:val="LSPFeldbezeichnung"/>
              <w:keepNext/>
            </w:pPr>
            <w:r>
              <w:t>Lernplan</w:t>
            </w:r>
          </w:p>
        </w:tc>
        <w:tc>
          <w:tcPr>
            <w:tcW w:w="7065" w:type="dxa"/>
            <w:vAlign w:val="center"/>
          </w:tcPr>
          <w:p w14:paraId="4EC79260" w14:textId="77777777" w:rsidR="00166415" w:rsidRDefault="00000000">
            <w:pPr>
              <w:pStyle w:val="LSPTabellentext"/>
              <w:keepNext/>
            </w:pPr>
            <w:sdt>
              <w:sdtPr>
                <w:rPr>
                  <w:rFonts w:ascii="MS Gothic" w:eastAsia="MS Gothic" w:hAnsi="MS Gothic" w:hint="eastAsia"/>
                </w:rPr>
                <w:id w:val="90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vorhanden     </w:t>
            </w:r>
            <w:sdt>
              <w:sdtPr>
                <w:rPr>
                  <w:rFonts w:ascii="MS Gothic" w:eastAsia="MS Gothic" w:hAnsi="MS Gothic" w:hint="eastAsia"/>
                </w:rPr>
                <w:id w:val="9010"/>
                <w14:checkbox>
                  <w14:checked w14:val="0"/>
                  <w14:checkedState w14:val="2612" w14:font="MS Gothic"/>
                  <w14:uncheckedState w14:val="2610" w14:font="MS Gothic"/>
                </w14:checkbox>
              </w:sdtPr>
              <w:sdtContent>
                <w:r>
                  <w:rPr>
                    <w:rFonts w:ascii="MS Gothic" w:eastAsia="MS Gothic" w:hAnsi="MS Gothic" w:hint="eastAsia"/>
                  </w:rPr>
                  <w:t>☐</w:t>
                </w:r>
              </w:sdtContent>
            </w:sdt>
            <w:r>
              <w:t> kein Lernplan</w:t>
            </w:r>
          </w:p>
        </w:tc>
      </w:tr>
      <w:tr w:rsidR="00166415" w14:paraId="0FFCCB80" w14:textId="77777777">
        <w:trPr>
          <w:cantSplit/>
          <w:trHeight w:val="420"/>
        </w:trPr>
        <w:tc>
          <w:tcPr>
            <w:tcW w:w="3000" w:type="dxa"/>
            <w:shd w:val="clear" w:color="auto" w:fill="F2F4F9"/>
            <w:vAlign w:val="center"/>
          </w:tcPr>
          <w:p w14:paraId="208FF3B6" w14:textId="77777777" w:rsidR="00166415" w:rsidRDefault="00000000">
            <w:pPr>
              <w:pStyle w:val="LSPFeldbezeichnung"/>
              <w:keepNext/>
            </w:pPr>
            <w:r>
              <w:t>Lernplan liegt</w:t>
            </w:r>
          </w:p>
        </w:tc>
        <w:tc>
          <w:tcPr>
            <w:tcW w:w="7065" w:type="dxa"/>
            <w:vAlign w:val="center"/>
          </w:tcPr>
          <w:p w14:paraId="4D855AE4" w14:textId="77777777" w:rsidR="00166415" w:rsidRDefault="00166415">
            <w:pPr>
              <w:pStyle w:val="LSPTabellentext"/>
              <w:keepNext/>
            </w:pPr>
          </w:p>
        </w:tc>
      </w:tr>
      <w:tr w:rsidR="00166415" w14:paraId="3CA27D62" w14:textId="77777777">
        <w:trPr>
          <w:cantSplit/>
          <w:trHeight w:val="1000"/>
        </w:trPr>
        <w:tc>
          <w:tcPr>
            <w:tcW w:w="3000" w:type="dxa"/>
            <w:shd w:val="clear" w:color="auto" w:fill="F2F4F9"/>
            <w:vAlign w:val="center"/>
          </w:tcPr>
          <w:p w14:paraId="7017ABD6" w14:textId="77777777" w:rsidR="00166415" w:rsidRDefault="00000000">
            <w:pPr>
              <w:pStyle w:val="LSPFeldbezeichnung"/>
              <w:keepNext/>
            </w:pPr>
            <w:r>
              <w:t>Geplanter weiterer Verlauf (Stichworte)</w:t>
            </w:r>
          </w:p>
        </w:tc>
        <w:tc>
          <w:tcPr>
            <w:tcW w:w="7065" w:type="dxa"/>
          </w:tcPr>
          <w:p w14:paraId="572835BD" w14:textId="77777777" w:rsidR="00166415" w:rsidRDefault="00166415">
            <w:pPr>
              <w:pStyle w:val="LSPTabellentext"/>
              <w:keepNext/>
            </w:pPr>
          </w:p>
        </w:tc>
      </w:tr>
      <w:tr w:rsidR="00166415" w14:paraId="6697CA16" w14:textId="77777777">
        <w:trPr>
          <w:cantSplit/>
          <w:trHeight w:val="420"/>
        </w:trPr>
        <w:tc>
          <w:tcPr>
            <w:tcW w:w="3000" w:type="dxa"/>
            <w:shd w:val="clear" w:color="auto" w:fill="F2F4F9"/>
            <w:vAlign w:val="center"/>
          </w:tcPr>
          <w:p w14:paraId="40B0FDC1" w14:textId="77777777" w:rsidR="00166415" w:rsidRDefault="00000000">
            <w:pPr>
              <w:pStyle w:val="LSPFeldbezeichnung"/>
            </w:pPr>
            <w:r>
              <w:t>Parallel unterrichtende Fachlehrkraft</w:t>
            </w:r>
          </w:p>
        </w:tc>
        <w:tc>
          <w:tcPr>
            <w:tcW w:w="7065" w:type="dxa"/>
            <w:vAlign w:val="center"/>
          </w:tcPr>
          <w:p w14:paraId="6103B731" w14:textId="77777777" w:rsidR="00166415" w:rsidRDefault="00166415">
            <w:pPr>
              <w:pStyle w:val="LSPTabellentext"/>
            </w:pPr>
          </w:p>
        </w:tc>
      </w:tr>
    </w:tbl>
    <w:p w14:paraId="68308E6C" w14:textId="77777777" w:rsidR="00166415" w:rsidRDefault="00000000">
      <w:pPr>
        <w:pStyle w:val="LSPHinweis"/>
      </w:pPr>
      <w:r>
        <w:t>Verweist du auf den Lernplan, bleibt der Stand aktuell, ohne dass du dieses Blatt nachpflegst. Bei einer Abwesenheit über mehrere Wochen stimmt die Schulleitung das weitere Vorgehen mit der parallel unterrichtenden Fachlehrkraft ab.</w:t>
      </w:r>
    </w:p>
    <w:p w14:paraId="29D4BCAC" w14:textId="77777777" w:rsidR="00166415" w:rsidRDefault="00000000">
      <w:pPr>
        <w:pStyle w:val="berschrift3"/>
        <w:spacing w:before="200" w:after="60"/>
      </w:pPr>
      <w:r>
        <w:t>2  Vertretungsmaterial für diese Klasse</w:t>
      </w: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250"/>
        <w:gridCol w:w="3300"/>
        <w:gridCol w:w="2915"/>
        <w:gridCol w:w="2600"/>
      </w:tblGrid>
      <w:tr w:rsidR="00166415" w14:paraId="63B869A3" w14:textId="77777777">
        <w:trPr>
          <w:cantSplit/>
          <w:tblHeader/>
        </w:trPr>
        <w:tc>
          <w:tcPr>
            <w:tcW w:w="1250" w:type="dxa"/>
            <w:shd w:val="clear" w:color="auto" w:fill="5D7DBE"/>
            <w:vAlign w:val="center"/>
          </w:tcPr>
          <w:p w14:paraId="6156DA7D" w14:textId="77777777" w:rsidR="00166415" w:rsidRDefault="00000000">
            <w:pPr>
              <w:pStyle w:val="LSPTabellenkopf"/>
            </w:pPr>
            <w:r>
              <w:t>Nr.</w:t>
            </w:r>
          </w:p>
        </w:tc>
        <w:tc>
          <w:tcPr>
            <w:tcW w:w="3300" w:type="dxa"/>
            <w:shd w:val="clear" w:color="auto" w:fill="5D7DBE"/>
            <w:vAlign w:val="center"/>
          </w:tcPr>
          <w:p w14:paraId="5C08DC9A" w14:textId="77777777" w:rsidR="00166415" w:rsidRDefault="00000000">
            <w:pPr>
              <w:pStyle w:val="LSPTabellenkopf"/>
            </w:pPr>
            <w:r>
              <w:t>Thema / Inhalt (eine Zeile für die Vertretung)</w:t>
            </w:r>
          </w:p>
        </w:tc>
        <w:tc>
          <w:tcPr>
            <w:tcW w:w="2915" w:type="dxa"/>
            <w:shd w:val="clear" w:color="auto" w:fill="5D7DBE"/>
            <w:vAlign w:val="center"/>
          </w:tcPr>
          <w:p w14:paraId="5B03EF10" w14:textId="77777777" w:rsidR="00166415" w:rsidRDefault="00000000">
            <w:pPr>
              <w:pStyle w:val="LSPTabellenkopf"/>
            </w:pPr>
            <w:r>
              <w:t>Ablageort (Pfad auf der Lernplattform oder Klassenordner)</w:t>
            </w:r>
          </w:p>
        </w:tc>
        <w:tc>
          <w:tcPr>
            <w:tcW w:w="2600" w:type="dxa"/>
            <w:shd w:val="clear" w:color="auto" w:fill="5D7DBE"/>
            <w:vAlign w:val="center"/>
          </w:tcPr>
          <w:p w14:paraId="40F720F7" w14:textId="77777777" w:rsidR="00166415" w:rsidRDefault="00000000">
            <w:pPr>
              <w:pStyle w:val="LSPTabellenkopf"/>
            </w:pPr>
            <w:r>
              <w:t>Freischaltung und Lösung (wie, ab wann sichtbar)</w:t>
            </w:r>
          </w:p>
        </w:tc>
      </w:tr>
      <w:tr w:rsidR="00166415" w14:paraId="5C59E80E" w14:textId="77777777">
        <w:trPr>
          <w:cantSplit/>
          <w:trHeight w:val="640"/>
        </w:trPr>
        <w:tc>
          <w:tcPr>
            <w:tcW w:w="1250" w:type="dxa"/>
          </w:tcPr>
          <w:p w14:paraId="34B97E1D" w14:textId="77777777" w:rsidR="00166415" w:rsidRDefault="00166415">
            <w:pPr>
              <w:pStyle w:val="LSPTabellentextklein"/>
              <w:keepNext/>
            </w:pPr>
          </w:p>
        </w:tc>
        <w:tc>
          <w:tcPr>
            <w:tcW w:w="3300" w:type="dxa"/>
          </w:tcPr>
          <w:p w14:paraId="4B27E797" w14:textId="77777777" w:rsidR="00166415" w:rsidRDefault="00166415">
            <w:pPr>
              <w:pStyle w:val="LSPTabellentextklein"/>
              <w:keepNext/>
            </w:pPr>
          </w:p>
        </w:tc>
        <w:tc>
          <w:tcPr>
            <w:tcW w:w="2915" w:type="dxa"/>
          </w:tcPr>
          <w:p w14:paraId="54EC6984" w14:textId="77777777" w:rsidR="00166415" w:rsidRDefault="00166415">
            <w:pPr>
              <w:pStyle w:val="LSPTabellentextklein"/>
              <w:keepNext/>
            </w:pPr>
          </w:p>
        </w:tc>
        <w:tc>
          <w:tcPr>
            <w:tcW w:w="2600" w:type="dxa"/>
          </w:tcPr>
          <w:p w14:paraId="0C98C8BE" w14:textId="77777777" w:rsidR="00166415" w:rsidRDefault="00166415">
            <w:pPr>
              <w:pStyle w:val="LSPTabellentextklein"/>
              <w:keepNext/>
            </w:pPr>
          </w:p>
        </w:tc>
      </w:tr>
      <w:tr w:rsidR="00166415" w14:paraId="15FDCD42" w14:textId="77777777">
        <w:trPr>
          <w:cantSplit/>
          <w:trHeight w:val="640"/>
        </w:trPr>
        <w:tc>
          <w:tcPr>
            <w:tcW w:w="1250" w:type="dxa"/>
          </w:tcPr>
          <w:p w14:paraId="0028426C" w14:textId="77777777" w:rsidR="00166415" w:rsidRDefault="00166415">
            <w:pPr>
              <w:pStyle w:val="LSPTabellentextklein"/>
              <w:keepNext/>
            </w:pPr>
          </w:p>
        </w:tc>
        <w:tc>
          <w:tcPr>
            <w:tcW w:w="3300" w:type="dxa"/>
          </w:tcPr>
          <w:p w14:paraId="2388DAD7" w14:textId="77777777" w:rsidR="00166415" w:rsidRDefault="00166415">
            <w:pPr>
              <w:pStyle w:val="LSPTabellentextklein"/>
              <w:keepNext/>
            </w:pPr>
          </w:p>
        </w:tc>
        <w:tc>
          <w:tcPr>
            <w:tcW w:w="2915" w:type="dxa"/>
          </w:tcPr>
          <w:p w14:paraId="54402706" w14:textId="77777777" w:rsidR="00166415" w:rsidRDefault="00166415">
            <w:pPr>
              <w:pStyle w:val="LSPTabellentextklein"/>
              <w:keepNext/>
            </w:pPr>
          </w:p>
        </w:tc>
        <w:tc>
          <w:tcPr>
            <w:tcW w:w="2600" w:type="dxa"/>
          </w:tcPr>
          <w:p w14:paraId="3C25ECE4" w14:textId="77777777" w:rsidR="00166415" w:rsidRDefault="00166415">
            <w:pPr>
              <w:pStyle w:val="LSPTabellentextklein"/>
              <w:keepNext/>
            </w:pPr>
          </w:p>
        </w:tc>
      </w:tr>
      <w:tr w:rsidR="00166415" w14:paraId="751ACFAB" w14:textId="77777777">
        <w:trPr>
          <w:cantSplit/>
          <w:trHeight w:val="640"/>
        </w:trPr>
        <w:tc>
          <w:tcPr>
            <w:tcW w:w="1250" w:type="dxa"/>
          </w:tcPr>
          <w:p w14:paraId="44B81C11" w14:textId="77777777" w:rsidR="00166415" w:rsidRDefault="00166415">
            <w:pPr>
              <w:pStyle w:val="LSPTabellentextklein"/>
            </w:pPr>
          </w:p>
        </w:tc>
        <w:tc>
          <w:tcPr>
            <w:tcW w:w="3300" w:type="dxa"/>
          </w:tcPr>
          <w:p w14:paraId="66198FC4" w14:textId="77777777" w:rsidR="00166415" w:rsidRDefault="00166415">
            <w:pPr>
              <w:pStyle w:val="LSPTabellentextklein"/>
            </w:pPr>
          </w:p>
        </w:tc>
        <w:tc>
          <w:tcPr>
            <w:tcW w:w="2915" w:type="dxa"/>
          </w:tcPr>
          <w:p w14:paraId="7DAD3900" w14:textId="77777777" w:rsidR="00166415" w:rsidRDefault="00166415">
            <w:pPr>
              <w:pStyle w:val="LSPTabellentextklein"/>
            </w:pPr>
          </w:p>
        </w:tc>
        <w:tc>
          <w:tcPr>
            <w:tcW w:w="2600" w:type="dxa"/>
          </w:tcPr>
          <w:p w14:paraId="7970BD4B" w14:textId="77777777" w:rsidR="00166415" w:rsidRDefault="00166415">
            <w:pPr>
              <w:pStyle w:val="LSPTabellentextklein"/>
            </w:pPr>
          </w:p>
        </w:tc>
      </w:tr>
    </w:tbl>
    <w:p w14:paraId="209DC2D7" w14:textId="77777777" w:rsidR="00166415" w:rsidRDefault="00166415">
      <w:pPr>
        <w:pStyle w:val="LSPAbstand"/>
      </w:pP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3000"/>
        <w:gridCol w:w="7065"/>
      </w:tblGrid>
      <w:tr w:rsidR="00166415" w14:paraId="7075B180" w14:textId="77777777">
        <w:trPr>
          <w:cantSplit/>
          <w:trHeight w:val="420"/>
        </w:trPr>
        <w:tc>
          <w:tcPr>
            <w:tcW w:w="3000" w:type="dxa"/>
            <w:shd w:val="clear" w:color="auto" w:fill="F2F4F9"/>
            <w:vAlign w:val="center"/>
          </w:tcPr>
          <w:p w14:paraId="5F488559" w14:textId="77777777" w:rsidR="00166415" w:rsidRDefault="00000000">
            <w:pPr>
              <w:pStyle w:val="LSPFeldbezeichnung"/>
              <w:keepNext/>
            </w:pPr>
            <w:r>
              <w:t>EVA-Pool der Fachschaft – Pfad</w:t>
            </w:r>
          </w:p>
        </w:tc>
        <w:tc>
          <w:tcPr>
            <w:tcW w:w="7065" w:type="dxa"/>
            <w:vAlign w:val="center"/>
          </w:tcPr>
          <w:p w14:paraId="7C309FF7" w14:textId="77777777" w:rsidR="00166415" w:rsidRDefault="00166415">
            <w:pPr>
              <w:pStyle w:val="LSPTabellentext"/>
              <w:keepNext/>
            </w:pPr>
          </w:p>
        </w:tc>
      </w:tr>
      <w:tr w:rsidR="00166415" w14:paraId="75E9861C" w14:textId="77777777">
        <w:trPr>
          <w:cantSplit/>
          <w:trHeight w:val="560"/>
        </w:trPr>
        <w:tc>
          <w:tcPr>
            <w:tcW w:w="3000" w:type="dxa"/>
            <w:shd w:val="clear" w:color="auto" w:fill="F2F4F9"/>
            <w:vAlign w:val="center"/>
          </w:tcPr>
          <w:p w14:paraId="6E27758E" w14:textId="77777777" w:rsidR="00166415" w:rsidRDefault="00000000">
            <w:pPr>
              <w:pStyle w:val="LSPFeldbezeichnung"/>
            </w:pPr>
            <w:r>
              <w:t>Für längere Abwesenheit – Thema oder Projekt, Ablageort</w:t>
            </w:r>
          </w:p>
        </w:tc>
        <w:tc>
          <w:tcPr>
            <w:tcW w:w="7065" w:type="dxa"/>
            <w:vAlign w:val="center"/>
          </w:tcPr>
          <w:p w14:paraId="7AD5C4BD" w14:textId="77777777" w:rsidR="00166415" w:rsidRDefault="00166415">
            <w:pPr>
              <w:pStyle w:val="LSPTabellentext"/>
            </w:pPr>
          </w:p>
        </w:tc>
      </w:tr>
    </w:tbl>
    <w:p w14:paraId="1ACADF54" w14:textId="77777777" w:rsidR="00166415" w:rsidRDefault="00000000">
      <w:pPr>
        <w:pStyle w:val="LSPHinweis"/>
      </w:pPr>
      <w:r>
        <w:lastRenderedPageBreak/>
        <w:t>Lege zwei bis drei Pakete je Klasse an, jeweils mit Aufgabenstellung und Lösung, und nummeriere sie durch (z. B. EVA 7.1, EVA 7.2). Die Lösung wird erst gegen Stundenende sichtbar: zeitgesteuert, wenn deine Lernplattform das anbietet, sonst als gesonderte Datei. Arbeitet deine Schule nicht digital, liegen die Pakete ausgedruckt im Klassenordner.</w:t>
      </w:r>
    </w:p>
    <w:p w14:paraId="73E6566E" w14:textId="77777777" w:rsidR="00166415" w:rsidRDefault="00000000">
      <w:pPr>
        <w:pStyle w:val="berschrift3"/>
        <w:spacing w:before="200" w:after="60"/>
      </w:pPr>
      <w:r>
        <w:t>3  Freischaltung im Notfall</w:t>
      </w: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3000"/>
        <w:gridCol w:w="7065"/>
      </w:tblGrid>
      <w:tr w:rsidR="00166415" w14:paraId="02BCA61D" w14:textId="77777777">
        <w:trPr>
          <w:cantSplit/>
          <w:trHeight w:val="420"/>
        </w:trPr>
        <w:tc>
          <w:tcPr>
            <w:tcW w:w="3000" w:type="dxa"/>
            <w:shd w:val="clear" w:color="auto" w:fill="F2F4F9"/>
            <w:vAlign w:val="center"/>
          </w:tcPr>
          <w:p w14:paraId="668EADA6" w14:textId="77777777" w:rsidR="00166415" w:rsidRDefault="00000000">
            <w:pPr>
              <w:pStyle w:val="LSPFeldbezeichnung"/>
              <w:keepNext/>
            </w:pPr>
            <w:r>
              <w:t>Ich schalte selbst frei über</w:t>
            </w:r>
          </w:p>
        </w:tc>
        <w:tc>
          <w:tcPr>
            <w:tcW w:w="7065" w:type="dxa"/>
            <w:vAlign w:val="center"/>
          </w:tcPr>
          <w:p w14:paraId="0AA8A488" w14:textId="77777777" w:rsidR="00166415" w:rsidRDefault="00166415">
            <w:pPr>
              <w:pStyle w:val="LSPTabellentext"/>
              <w:keepNext/>
            </w:pPr>
          </w:p>
        </w:tc>
      </w:tr>
      <w:tr w:rsidR="00166415" w14:paraId="180B9785" w14:textId="77777777">
        <w:trPr>
          <w:cantSplit/>
          <w:trHeight w:val="480"/>
        </w:trPr>
        <w:tc>
          <w:tcPr>
            <w:tcW w:w="3000" w:type="dxa"/>
            <w:shd w:val="clear" w:color="auto" w:fill="F2F4F9"/>
            <w:vAlign w:val="center"/>
          </w:tcPr>
          <w:p w14:paraId="1A3D5C90" w14:textId="77777777" w:rsidR="00166415" w:rsidRDefault="00000000">
            <w:pPr>
              <w:pStyle w:val="LSPFeldbezeichnung"/>
              <w:keepNext/>
            </w:pPr>
            <w:r>
              <w:t>Kann ich das nicht, schaltet frei (Name, Funktion)</w:t>
            </w:r>
          </w:p>
        </w:tc>
        <w:tc>
          <w:tcPr>
            <w:tcW w:w="7065" w:type="dxa"/>
            <w:vAlign w:val="center"/>
          </w:tcPr>
          <w:p w14:paraId="3F14B25E" w14:textId="77777777" w:rsidR="00166415" w:rsidRDefault="00166415">
            <w:pPr>
              <w:pStyle w:val="LSPTabellentext"/>
              <w:keepNext/>
            </w:pPr>
          </w:p>
        </w:tc>
      </w:tr>
      <w:tr w:rsidR="00166415" w14:paraId="39658EDA" w14:textId="77777777">
        <w:trPr>
          <w:cantSplit/>
          <w:trHeight w:val="420"/>
        </w:trPr>
        <w:tc>
          <w:tcPr>
            <w:tcW w:w="3000" w:type="dxa"/>
            <w:shd w:val="clear" w:color="auto" w:fill="F2F4F9"/>
            <w:vAlign w:val="center"/>
          </w:tcPr>
          <w:p w14:paraId="0FC074DA" w14:textId="77777777" w:rsidR="00166415" w:rsidRDefault="00000000">
            <w:pPr>
              <w:pStyle w:val="LSPFeldbezeichnung"/>
              <w:keepNext/>
            </w:pPr>
            <w:r>
              <w:t>Diese Person hat einen eigenen Zugang zum Kurs</w:t>
            </w:r>
          </w:p>
        </w:tc>
        <w:tc>
          <w:tcPr>
            <w:tcW w:w="7065" w:type="dxa"/>
            <w:vAlign w:val="center"/>
          </w:tcPr>
          <w:p w14:paraId="654F9720" w14:textId="77777777" w:rsidR="00166415" w:rsidRDefault="00000000">
            <w:pPr>
              <w:pStyle w:val="LSPTabellentext"/>
              <w:keepNext/>
            </w:pPr>
            <w:sdt>
              <w:sdtPr>
                <w:rPr>
                  <w:rFonts w:ascii="MS Gothic" w:eastAsia="MS Gothic" w:hAnsi="MS Gothic" w:hint="eastAsia"/>
                </w:rPr>
                <w:id w:val="90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     </w:t>
            </w:r>
            <w:sdt>
              <w:sdtPr>
                <w:rPr>
                  <w:rFonts w:ascii="MS Gothic" w:eastAsia="MS Gothic" w:hAnsi="MS Gothic" w:hint="eastAsia"/>
                </w:rPr>
                <w:id w:val="9012"/>
                <w14:checkbox>
                  <w14:checked w14:val="0"/>
                  <w14:checkedState w14:val="2612" w14:font="MS Gothic"/>
                  <w14:uncheckedState w14:val="2610" w14:font="MS Gothic"/>
                </w14:checkbox>
              </w:sdtPr>
              <w:sdtContent>
                <w:r>
                  <w:rPr>
                    <w:rFonts w:ascii="MS Gothic" w:eastAsia="MS Gothic" w:hAnsi="MS Gothic" w:hint="eastAsia"/>
                  </w:rPr>
                  <w:t>☐</w:t>
                </w:r>
              </w:sdtContent>
            </w:sdt>
            <w:r>
              <w:t> nein</w:t>
            </w:r>
          </w:p>
        </w:tc>
      </w:tr>
      <w:tr w:rsidR="00166415" w14:paraId="30D6DCDB" w14:textId="77777777">
        <w:trPr>
          <w:cantSplit/>
          <w:trHeight w:val="420"/>
        </w:trPr>
        <w:tc>
          <w:tcPr>
            <w:tcW w:w="3000" w:type="dxa"/>
            <w:shd w:val="clear" w:color="auto" w:fill="F2F4F9"/>
            <w:vAlign w:val="center"/>
          </w:tcPr>
          <w:p w14:paraId="08260E13" w14:textId="77777777" w:rsidR="00166415" w:rsidRDefault="00000000">
            <w:pPr>
              <w:pStyle w:val="LSPFeldbezeichnung"/>
              <w:keepNext/>
            </w:pPr>
            <w:r>
              <w:t>Ausgedruckte Pakete: Der Klassenordner liegt</w:t>
            </w:r>
          </w:p>
        </w:tc>
        <w:tc>
          <w:tcPr>
            <w:tcW w:w="7065" w:type="dxa"/>
            <w:vAlign w:val="center"/>
          </w:tcPr>
          <w:p w14:paraId="36F6B051" w14:textId="77777777" w:rsidR="00166415" w:rsidRDefault="00166415">
            <w:pPr>
              <w:pStyle w:val="LSPTabellentext"/>
              <w:keepNext/>
            </w:pPr>
          </w:p>
        </w:tc>
      </w:tr>
      <w:tr w:rsidR="00166415" w14:paraId="20806186" w14:textId="77777777">
        <w:trPr>
          <w:cantSplit/>
          <w:trHeight w:val="420"/>
        </w:trPr>
        <w:tc>
          <w:tcPr>
            <w:tcW w:w="3000" w:type="dxa"/>
            <w:shd w:val="clear" w:color="auto" w:fill="F2F4F9"/>
            <w:vAlign w:val="center"/>
          </w:tcPr>
          <w:p w14:paraId="3DE397B3" w14:textId="77777777" w:rsidR="00166415" w:rsidRDefault="00000000">
            <w:pPr>
              <w:pStyle w:val="LSPFeldbezeichnung"/>
            </w:pPr>
            <w:r>
              <w:t>Zugang zum Klassenordner hat</w:t>
            </w:r>
          </w:p>
        </w:tc>
        <w:tc>
          <w:tcPr>
            <w:tcW w:w="7065" w:type="dxa"/>
            <w:vAlign w:val="center"/>
          </w:tcPr>
          <w:p w14:paraId="5F3F7535" w14:textId="77777777" w:rsidR="00166415" w:rsidRDefault="00166415">
            <w:pPr>
              <w:pStyle w:val="LSPTabellentext"/>
            </w:pPr>
          </w:p>
        </w:tc>
      </w:tr>
    </w:tbl>
    <w:p w14:paraId="782A2166" w14:textId="77777777" w:rsidR="00166415" w:rsidRDefault="00000000">
      <w:pPr>
        <w:pStyle w:val="LSPHinweis"/>
      </w:pPr>
      <w:r>
        <w:rPr>
          <w:rStyle w:val="LSPWarnmarke"/>
        </w:rPr>
        <w:t xml:space="preserve">Prüfhinweis: </w:t>
      </w:r>
      <w:r>
        <w:t>Gib keine eigenen Zugangsdaten weiter. Ob eine zweite Person Rechte in deinem Kurs bekommt, klärst du mit der Schulleitung bzw. der Administration der Lernplattform; die Regelungen dazu sind landes- und schulspezifisch.</w:t>
      </w:r>
    </w:p>
    <w:p w14:paraId="03505074" w14:textId="77777777" w:rsidR="00166415" w:rsidRDefault="00000000">
      <w:pPr>
        <w:pStyle w:val="berschrift3"/>
        <w:spacing w:before="200" w:after="60"/>
      </w:pPr>
      <w:r>
        <w:t>4  Anstehende Leistungsnachweise</w:t>
      </w: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3000"/>
        <w:gridCol w:w="2000"/>
        <w:gridCol w:w="5065"/>
      </w:tblGrid>
      <w:tr w:rsidR="00166415" w14:paraId="46936B44" w14:textId="77777777">
        <w:trPr>
          <w:cantSplit/>
          <w:tblHeader/>
        </w:trPr>
        <w:tc>
          <w:tcPr>
            <w:tcW w:w="3000" w:type="dxa"/>
            <w:shd w:val="clear" w:color="auto" w:fill="5D7DBE"/>
            <w:vAlign w:val="center"/>
          </w:tcPr>
          <w:p w14:paraId="3B2B1223" w14:textId="77777777" w:rsidR="00166415" w:rsidRDefault="00000000">
            <w:pPr>
              <w:pStyle w:val="LSPTabellenkopf"/>
            </w:pPr>
            <w:r>
              <w:t>Art (z. B. Klassenarbeit, Test)</w:t>
            </w:r>
          </w:p>
        </w:tc>
        <w:tc>
          <w:tcPr>
            <w:tcW w:w="2000" w:type="dxa"/>
            <w:shd w:val="clear" w:color="auto" w:fill="5D7DBE"/>
            <w:vAlign w:val="center"/>
          </w:tcPr>
          <w:p w14:paraId="7E6391B2" w14:textId="77777777" w:rsidR="00166415" w:rsidRDefault="00000000">
            <w:pPr>
              <w:pStyle w:val="LSPTabellenkopf"/>
            </w:pPr>
            <w:r>
              <w:t>Termin</w:t>
            </w:r>
          </w:p>
        </w:tc>
        <w:tc>
          <w:tcPr>
            <w:tcW w:w="5065" w:type="dxa"/>
            <w:shd w:val="clear" w:color="auto" w:fill="5D7DBE"/>
            <w:vAlign w:val="center"/>
          </w:tcPr>
          <w:p w14:paraId="4CD9475C" w14:textId="77777777" w:rsidR="00166415" w:rsidRDefault="00000000">
            <w:pPr>
              <w:pStyle w:val="LSPTabellenkopf"/>
            </w:pPr>
            <w:r>
              <w:t>Bemerkung</w:t>
            </w:r>
          </w:p>
        </w:tc>
      </w:tr>
      <w:tr w:rsidR="00166415" w14:paraId="38CCA1A3" w14:textId="77777777">
        <w:trPr>
          <w:cantSplit/>
          <w:trHeight w:val="460"/>
        </w:trPr>
        <w:tc>
          <w:tcPr>
            <w:tcW w:w="3000" w:type="dxa"/>
          </w:tcPr>
          <w:p w14:paraId="2086D730" w14:textId="77777777" w:rsidR="00166415" w:rsidRDefault="00166415">
            <w:pPr>
              <w:pStyle w:val="LSPTabellentext"/>
              <w:keepNext/>
            </w:pPr>
          </w:p>
        </w:tc>
        <w:tc>
          <w:tcPr>
            <w:tcW w:w="2000" w:type="dxa"/>
          </w:tcPr>
          <w:p w14:paraId="6FFA0ADA" w14:textId="77777777" w:rsidR="00166415" w:rsidRDefault="00166415">
            <w:pPr>
              <w:pStyle w:val="LSPTabellentext"/>
              <w:keepNext/>
            </w:pPr>
          </w:p>
        </w:tc>
        <w:tc>
          <w:tcPr>
            <w:tcW w:w="5065" w:type="dxa"/>
          </w:tcPr>
          <w:p w14:paraId="667F32CC" w14:textId="77777777" w:rsidR="00166415" w:rsidRDefault="00166415">
            <w:pPr>
              <w:pStyle w:val="LSPTabellentext"/>
              <w:keepNext/>
            </w:pPr>
          </w:p>
        </w:tc>
      </w:tr>
      <w:tr w:rsidR="00166415" w14:paraId="5992BCA6" w14:textId="77777777">
        <w:trPr>
          <w:cantSplit/>
          <w:trHeight w:val="460"/>
        </w:trPr>
        <w:tc>
          <w:tcPr>
            <w:tcW w:w="3000" w:type="dxa"/>
          </w:tcPr>
          <w:p w14:paraId="1D61C8C7" w14:textId="77777777" w:rsidR="00166415" w:rsidRDefault="00166415">
            <w:pPr>
              <w:pStyle w:val="LSPTabellentext"/>
              <w:keepNext/>
            </w:pPr>
          </w:p>
        </w:tc>
        <w:tc>
          <w:tcPr>
            <w:tcW w:w="2000" w:type="dxa"/>
          </w:tcPr>
          <w:p w14:paraId="4B60369C" w14:textId="77777777" w:rsidR="00166415" w:rsidRDefault="00166415">
            <w:pPr>
              <w:pStyle w:val="LSPTabellentext"/>
              <w:keepNext/>
            </w:pPr>
          </w:p>
        </w:tc>
        <w:tc>
          <w:tcPr>
            <w:tcW w:w="5065" w:type="dxa"/>
          </w:tcPr>
          <w:p w14:paraId="451BE0FA" w14:textId="77777777" w:rsidR="00166415" w:rsidRDefault="00166415">
            <w:pPr>
              <w:pStyle w:val="LSPTabellentext"/>
              <w:keepNext/>
            </w:pPr>
          </w:p>
        </w:tc>
      </w:tr>
      <w:tr w:rsidR="00166415" w14:paraId="2C5402A8" w14:textId="77777777">
        <w:trPr>
          <w:cantSplit/>
          <w:trHeight w:val="460"/>
        </w:trPr>
        <w:tc>
          <w:tcPr>
            <w:tcW w:w="3000" w:type="dxa"/>
          </w:tcPr>
          <w:p w14:paraId="6D5C005F" w14:textId="77777777" w:rsidR="00166415" w:rsidRDefault="00166415">
            <w:pPr>
              <w:pStyle w:val="LSPTabellentext"/>
            </w:pPr>
          </w:p>
        </w:tc>
        <w:tc>
          <w:tcPr>
            <w:tcW w:w="2000" w:type="dxa"/>
          </w:tcPr>
          <w:p w14:paraId="7D873511" w14:textId="77777777" w:rsidR="00166415" w:rsidRDefault="00166415">
            <w:pPr>
              <w:pStyle w:val="LSPTabellentext"/>
            </w:pPr>
          </w:p>
        </w:tc>
        <w:tc>
          <w:tcPr>
            <w:tcW w:w="5065" w:type="dxa"/>
          </w:tcPr>
          <w:p w14:paraId="470BD76B" w14:textId="77777777" w:rsidR="00166415" w:rsidRDefault="00166415">
            <w:pPr>
              <w:pStyle w:val="LSPTabellentext"/>
            </w:pPr>
          </w:p>
        </w:tc>
      </w:tr>
    </w:tbl>
    <w:p w14:paraId="2DF6B841" w14:textId="77777777" w:rsidR="00166415" w:rsidRDefault="00000000">
      <w:pPr>
        <w:pStyle w:val="LSPHinweis"/>
      </w:pPr>
      <w:r>
        <w:t>Gibt es an deiner Schule einen zentralen Klassenarbeitsplan, gelten die Termine dort. Verschiebungen laufen dann ausschließlich über die Stufenkoordination.</w:t>
      </w:r>
    </w:p>
    <w:p w14:paraId="6D076B8E" w14:textId="77777777" w:rsidR="00166415" w:rsidRDefault="00000000">
      <w:pPr>
        <w:pStyle w:val="berschrift3"/>
        <w:spacing w:before="200" w:after="60"/>
      </w:pPr>
      <w:r>
        <w:t>5  Besonderheiten der Klasse für die Vertretungsstunde</w:t>
      </w: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0065"/>
      </w:tblGrid>
      <w:tr w:rsidR="00166415" w14:paraId="733230A2" w14:textId="77777777">
        <w:trPr>
          <w:cantSplit/>
          <w:trHeight w:val="1200"/>
        </w:trPr>
        <w:tc>
          <w:tcPr>
            <w:tcW w:w="10065" w:type="dxa"/>
          </w:tcPr>
          <w:p w14:paraId="50B60D89" w14:textId="77777777" w:rsidR="00166415" w:rsidRDefault="00166415">
            <w:pPr>
              <w:pStyle w:val="LSPTabellentext"/>
            </w:pPr>
          </w:p>
        </w:tc>
      </w:tr>
    </w:tbl>
    <w:p w14:paraId="6780BE52" w14:textId="77777777" w:rsidR="00166415" w:rsidRDefault="00000000">
      <w:pPr>
        <w:pStyle w:val="LSPHinweis"/>
      </w:pPr>
      <w:r>
        <w:rPr>
          <w:rStyle w:val="LSPWarnmarke"/>
        </w:rPr>
        <w:t xml:space="preserve">Nicht eintragen: </w:t>
      </w:r>
      <w:r>
        <w:t>Gesundheitsdaten, Diagnosen, Nachteilsausgleiche und Angaben zur sozialen Konstellation. Dieses Blatt liegt offen; solche Angaben gehören in das zugriffsgeschützte Übergabeprotokoll.</w:t>
      </w:r>
    </w:p>
    <w:p w14:paraId="51123936" w14:textId="77777777" w:rsidR="00166415" w:rsidRDefault="00000000">
      <w:pPr>
        <w:pStyle w:val="berschrift3"/>
        <w:spacing w:before="200" w:after="60"/>
      </w:pPr>
      <w:r>
        <w:t>6  Für die Vertretung</w:t>
      </w:r>
    </w:p>
    <w:tbl>
      <w:tblPr>
        <w:tblW w:w="10065"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2200"/>
        <w:gridCol w:w="7865"/>
      </w:tblGrid>
      <w:tr w:rsidR="00166415" w14:paraId="25C1FDEC" w14:textId="77777777">
        <w:trPr>
          <w:cantSplit/>
          <w:trHeight w:val="420"/>
        </w:trPr>
        <w:tc>
          <w:tcPr>
            <w:tcW w:w="2200" w:type="dxa"/>
            <w:shd w:val="clear" w:color="auto" w:fill="F2F4F9"/>
            <w:vAlign w:val="center"/>
          </w:tcPr>
          <w:p w14:paraId="4329BC43" w14:textId="77777777" w:rsidR="00166415" w:rsidRDefault="00000000">
            <w:pPr>
              <w:pStyle w:val="LSPFeldbezeichnung"/>
              <w:keepNext/>
            </w:pPr>
            <w:r>
              <w:t>Deine Rolle</w:t>
            </w:r>
          </w:p>
        </w:tc>
        <w:tc>
          <w:tcPr>
            <w:tcW w:w="7865" w:type="dxa"/>
            <w:vAlign w:val="center"/>
          </w:tcPr>
          <w:p w14:paraId="3328228B" w14:textId="77777777" w:rsidR="00166415" w:rsidRDefault="00000000">
            <w:pPr>
              <w:pStyle w:val="LSPTabellentext"/>
              <w:keepNext/>
            </w:pPr>
            <w:r>
              <w:t>Du bist in dieser Stunde Lernbegleitung, nicht Fachlehrkraft. Die Klasse arbeitet selbstständig mit dem Material aus Abschnitt 2.</w:t>
            </w:r>
          </w:p>
        </w:tc>
      </w:tr>
      <w:tr w:rsidR="00166415" w14:paraId="45ED0918" w14:textId="77777777">
        <w:trPr>
          <w:cantSplit/>
          <w:trHeight w:val="420"/>
        </w:trPr>
        <w:tc>
          <w:tcPr>
            <w:tcW w:w="2200" w:type="dxa"/>
            <w:shd w:val="clear" w:color="auto" w:fill="F2F4F9"/>
            <w:vAlign w:val="center"/>
          </w:tcPr>
          <w:p w14:paraId="1E370EE5" w14:textId="77777777" w:rsidR="00166415" w:rsidRDefault="00000000">
            <w:pPr>
              <w:pStyle w:val="LSPFeldbezeichnung"/>
              <w:keepNext/>
            </w:pPr>
            <w:r>
              <w:t>Klassenbuch</w:t>
            </w:r>
          </w:p>
        </w:tc>
        <w:tc>
          <w:tcPr>
            <w:tcW w:w="7865" w:type="dxa"/>
            <w:vAlign w:val="center"/>
          </w:tcPr>
          <w:p w14:paraId="41431798" w14:textId="77777777" w:rsidR="00166415" w:rsidRDefault="00000000">
            <w:pPr>
              <w:pStyle w:val="LSPTabellentext"/>
              <w:keepNext/>
            </w:pPr>
            <w:r>
              <w:t>Trag die Nummer des genutzten Pakets ins Klassenbuch ein, damit die Klasse es nicht zweimal bekommt.</w:t>
            </w:r>
          </w:p>
        </w:tc>
      </w:tr>
      <w:tr w:rsidR="00166415" w14:paraId="798FD81C" w14:textId="77777777">
        <w:trPr>
          <w:cantSplit/>
          <w:trHeight w:val="700"/>
        </w:trPr>
        <w:tc>
          <w:tcPr>
            <w:tcW w:w="2200" w:type="dxa"/>
            <w:shd w:val="clear" w:color="auto" w:fill="F2F4F9"/>
            <w:vAlign w:val="center"/>
          </w:tcPr>
          <w:p w14:paraId="3182C69F" w14:textId="77777777" w:rsidR="00166415" w:rsidRDefault="00000000">
            <w:pPr>
              <w:pStyle w:val="LSPFeldbezeichnung"/>
            </w:pPr>
            <w:r>
              <w:t>Offene Fragen</w:t>
            </w:r>
          </w:p>
        </w:tc>
        <w:tc>
          <w:tcPr>
            <w:tcW w:w="7865" w:type="dxa"/>
          </w:tcPr>
          <w:p w14:paraId="010A80A1" w14:textId="77777777" w:rsidR="00166415" w:rsidRDefault="00000000">
            <w:pPr>
              <w:pStyle w:val="LSPTabellentext"/>
            </w:pPr>
            <w:r>
              <w:t>Sammle fachliche Fragen, die du nicht sicher beantworten kannst – etwa an der Tafel –, und schick sie an:</w:t>
            </w:r>
          </w:p>
          <w:p w14:paraId="0AF5632E" w14:textId="77777777" w:rsidR="00166415" w:rsidRDefault="00166415">
            <w:pPr>
              <w:pStyle w:val="LSPTabellentext"/>
            </w:pPr>
          </w:p>
          <w:p w14:paraId="02EA8228" w14:textId="77777777" w:rsidR="00166415" w:rsidRDefault="00166415">
            <w:pPr>
              <w:pStyle w:val="LSPTabellentext"/>
            </w:pPr>
          </w:p>
        </w:tc>
      </w:tr>
    </w:tbl>
    <w:p w14:paraId="1E62ACBD" w14:textId="77777777" w:rsidR="00166415" w:rsidRDefault="00166415">
      <w:pPr>
        <w:pStyle w:val="LSPAbstand"/>
      </w:pPr>
    </w:p>
    <w:sectPr w:rsidR="00166415"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A385EA" w14:textId="77777777" w:rsidR="00745C88" w:rsidRDefault="00745C88" w:rsidP="00876A33">
      <w:r>
        <w:separator/>
      </w:r>
    </w:p>
  </w:endnote>
  <w:endnote w:type="continuationSeparator" w:id="0">
    <w:p w14:paraId="035CD0C7" w14:textId="77777777" w:rsidR="00745C88" w:rsidRDefault="00745C88"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CF49A"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78F36"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2F7FB1AE" w14:textId="77777777" w:rsidR="00B957EC" w:rsidRPr="00215EB3" w:rsidRDefault="00B957EC" w:rsidP="00A2543F">
                          <w:pPr>
                            <w:pStyle w:val="Fuzeile"/>
                          </w:pPr>
                          <w:r w:rsidRPr="00215EB3">
                            <w:t>Bestandteil des Buches</w:t>
                          </w:r>
                        </w:p>
                        <w:p w14:paraId="50D01B2E"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 xml:space="preserve">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 xml:space="preserve">2.4</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1D478B51" w14:textId="77777777" w:rsidR="00044BF8" w:rsidRDefault="003D1DB2" w:rsidP="00A2543F">
                          <w:pPr>
                            <w:pStyle w:val="Fuzeile"/>
                            <w:rPr>
                              <w:lang w:eastAsia="zh-TW"/>
                            </w:rPr>
                          </w:pPr>
                          <w:r w:rsidRPr="003D1DB2">
                            <w:rPr>
                              <w:lang w:eastAsia="zh-TW"/>
                            </w:rPr>
                            <w:t>CC BY 4.0 · Lina H. Seil</w:t>
                          </w:r>
                        </w:p>
                        <w:p w14:paraId="5CB86077"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28599E5B"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1B508DB4" w14:textId="77777777" w:rsidR="00B957EC" w:rsidRDefault="00B957EC" w:rsidP="00A2543F">
                          <w:pPr>
                            <w:pStyle w:val="Fuzeile"/>
                          </w:pPr>
                          <w:r>
                            <w:t xml:space="preserve">Kostenfreie Materialien &amp; Diskussion: </w:t>
                          </w:r>
                        </w:p>
                        <w:p w14:paraId="7C59005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7F0FF1A7" w14:textId="77777777" w:rsidR="00B957EC" w:rsidRPr="00215EB3" w:rsidRDefault="00B957EC" w:rsidP="00A2543F">
                          <w:pPr>
                            <w:pStyle w:val="Fuzeile"/>
                          </w:pPr>
                          <w:r>
                            <w:t>Datei-ID</w:t>
                          </w:r>
                        </w:p>
                        <w:p w14:paraId="21B6A076" w14:textId="77777777" w:rsidR="00B957EC" w:rsidRDefault="00B957EC" w:rsidP="00A2543F">
                          <w:pPr>
                            <w:pStyle w:val="Fuzeile"/>
                          </w:pPr>
                          <w:r>
                            <w:t>LSP-</w:t>
                          </w:r>
                          <w:r w:rsidRPr="00B957EC">
                            <w:t>02_04-001</w:t>
                          </w:r>
                        </w:p>
                        <w:p w14:paraId="76368E07"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 xml:space="preserve">02_04-001</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26D3EF" w14:textId="77777777"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01173F91" w14:textId="77777777" w:rsidR="00E76729" w:rsidRPr="00A2543F" w:rsidRDefault="00E76729" w:rsidP="00A2543F">
                          <w:pPr>
                            <w:pStyle w:val="Fuzeile"/>
                          </w:pPr>
                          <w:r w:rsidRPr="00A2543F">
                            <w:t>Bestandteil des Buches</w:t>
                          </w:r>
                        </w:p>
                        <w:p w14:paraId="73EE58F1" w14:textId="77777777" w:rsidR="00E76729" w:rsidRPr="00A2543F" w:rsidRDefault="00E76729" w:rsidP="00A2543F">
                          <w:pPr>
                            <w:pStyle w:val="Fuzeile"/>
                          </w:pPr>
                          <w:r w:rsidRPr="00A2543F">
                            <w:t>“Das Lina-Seil-Prinzip®</w:t>
                          </w:r>
                          <w:r w:rsidRPr="00A2543F">
                            <w:br/>
                            <w:t xml:space="preserve">Teil 2 </w:t>
                          </w:r>
                          <w:r w:rsidRPr="00A2543F">
                            <w:rPr>
                              <w:rFonts w:ascii="Cambria Math" w:hAnsi="Cambria Math" w:cs="Cambria Math"/>
                            </w:rPr>
                            <w:t>⋅</w:t>
                          </w:r>
                          <w:r w:rsidRPr="00A2543F">
                            <w:t>Kapitel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 xml:space="preserve">2</w:t>
                    </w:r>
                    <w:r w:rsidRPr="00A2543F">
                      <w:t xml:space="preserve"> </w:t>
                    </w:r>
                    <w:r w:rsidRPr="00A2543F">
                      <w:rPr>
                        <w:rFonts w:ascii="Cambria Math" w:hAnsi="Cambria Math" w:cs="Cambria Math"/>
                      </w:rPr>
                      <w:t>⋅</w:t>
                    </w:r>
                    <w:r w:rsidRPr="00A2543F">
                      <w:t xml:space="preserve">Kapitel </w:t>
                    </w:r>
                    <w:r w:rsidRPr="00A2543F">
                      <w:rPr/>
                      <w:t xml:space="preserve">2.4</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9901FA9" w14:textId="77777777" w:rsidR="00E76729" w:rsidRDefault="00E76729" w:rsidP="00A2543F">
                          <w:pPr>
                            <w:pStyle w:val="Fuzeile"/>
                          </w:pPr>
                          <w:r>
                            <w:t xml:space="preserve">Kostenfreie Materialien &amp; Diskussion: </w:t>
                          </w:r>
                        </w:p>
                        <w:p w14:paraId="591B8A88"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298B279C" w14:textId="77777777" w:rsidR="00E76729" w:rsidRPr="00215EB3" w:rsidRDefault="00E76729" w:rsidP="00A2543F">
                          <w:pPr>
                            <w:pStyle w:val="Fuzeile"/>
                          </w:pPr>
                          <w:r>
                            <w:t>Datei-ID</w:t>
                          </w:r>
                        </w:p>
                        <w:p w14:paraId="5A7B43F1" w14:textId="77777777" w:rsidR="00E76729" w:rsidRDefault="00E76729" w:rsidP="00A2543F">
                          <w:pPr>
                            <w:pStyle w:val="Fuzeile"/>
                          </w:pPr>
                          <w:r>
                            <w:t>LSP-</w:t>
                          </w:r>
                          <w:r w:rsidRPr="00B957EC">
                            <w:t>02_04-001</w:t>
                          </w:r>
                        </w:p>
                        <w:p w14:paraId="45EA5E3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 xml:space="preserve">02_04-001</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0B513453" w14:textId="77777777" w:rsidR="00044BF8" w:rsidRDefault="003B34D3" w:rsidP="00A2543F">
                          <w:pPr>
                            <w:pStyle w:val="Fuzeile"/>
                            <w:rPr>
                              <w:lang w:eastAsia="zh-TW"/>
                            </w:rPr>
                          </w:pPr>
                          <w:r w:rsidRPr="00923DED">
                            <w:rPr>
                              <w:lang w:eastAsia="zh-TW"/>
                            </w:rPr>
                            <w:t>CC BY 4.0 · Lina H. Seil</w:t>
                          </w:r>
                        </w:p>
                        <w:p w14:paraId="4550FE56"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4F3A0D32"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FDE613" w14:textId="77777777" w:rsidR="00745C88" w:rsidRDefault="00745C88" w:rsidP="00876A33">
      <w:r>
        <w:separator/>
      </w:r>
    </w:p>
  </w:footnote>
  <w:footnote w:type="continuationSeparator" w:id="0">
    <w:p w14:paraId="595FF983" w14:textId="77777777" w:rsidR="00745C88" w:rsidRDefault="00745C88"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045FC"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E1093C" w14:textId="77777777"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Vertretungsstunden</w:t>
    </w:r>
    <w:r w:rsidRPr="00622065">
      <w:tab/>
      <w:t>Abwesenheitsblatt</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fldSimple w:instr=" NUMPAGES  \* MERGEFORMAT ">
      <w:r w:rsidRPr="00622065">
        <w:t>3</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53333D"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0F6C62EA" w14:textId="77777777" w:rsidR="00E76729" w:rsidRPr="005125F5" w:rsidRDefault="00E76729" w:rsidP="00876A33">
                          <w:r w:rsidRPr="005125F5">
                            <w:t xml:space="preserve">Platz für dein </w:t>
                          </w:r>
                          <w:r w:rsidRPr="00375C36">
                            <w:rPr>
                              <w:rStyle w:val="KopfzeileZchn"/>
                            </w:rPr>
                            <w:t>Schullogo</w:t>
                          </w:r>
                        </w:p>
                        <w:p w14:paraId="4C1B66F3"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52495E1B"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5">
                                    <a:extLst>
                                      <a:ext uri="{96DAC541-7B7A-43D3-8B79-37D633B846F1}">
                                        <asvg:svgBlip xmlns:asvg="http://schemas.microsoft.com/office/drawing/2016/SVG/main" r:embed="rId6"/>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596A5AEF"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602F66A1" w14:textId="77777777" w:rsidR="00E76729" w:rsidRPr="00121910" w:rsidRDefault="00E76729" w:rsidP="00C27BE0">
                          <w:pPr>
                            <w:pStyle w:val="Kapitelnummer"/>
                          </w:pPr>
                          <w:r w:rsidRPr="00121910">
                            <w:t xml:space="preserve">Teil </w:t>
                          </w:r>
                          <w:r w:rsidRPr="00B957EC">
                            <w:t>2</w:t>
                          </w:r>
                          <w:r w:rsidR="00F76909" w:rsidRPr="00F76909">
                            <w:rPr>
                              <w:rFonts w:ascii="MS Gothic" w:eastAsia="MS Gothic" w:hAnsi="MS Gothic" w:cs="MS Gothic"/>
                              <w:lang w:eastAsia="zh-TW"/>
                            </w:rPr>
                            <w:t xml:space="preserve"> · </w:t>
                          </w:r>
                          <w:r w:rsidRPr="00121910">
                            <w:t xml:space="preserve">Kapitel </w:t>
                          </w:r>
                          <w:r w:rsidRPr="00B957EC">
                            <w:t>2.4</w:t>
                          </w:r>
                        </w:p>
                        <w:p w14:paraId="1581063B" w14:textId="77777777" w:rsidR="00E76729" w:rsidRPr="00121910" w:rsidRDefault="00E76729" w:rsidP="00C27BE0">
                          <w:pPr>
                            <w:pStyle w:val="Kapitelname"/>
                          </w:pPr>
                          <w:r w:rsidRPr="003B34D3">
                            <w:t>Vertretungsstunden: Vom Stressmoment zum geplanten Arbeitsfenster</w:t>
                          </w:r>
                        </w:p>
                        <w:p w14:paraId="11D8D3D0" w14:textId="77777777" w:rsidR="00E76729" w:rsidRPr="005125F5" w:rsidRDefault="00E76729" w:rsidP="00C27BE0">
                          <w:pPr>
                            <w:pStyle w:val="Dokumenttitel"/>
                          </w:pPr>
                          <w:r w:rsidRPr="00B957EC">
                            <w:t>Abwesenheitsblatt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 xml:space="preserve">2</w:t>
                    </w:r>
                    <w:r w:rsidR="00F76909" w:rsidRPr="00F76909">
                      <w:rPr>
                        <w:rFonts w:ascii="MS Gothic" w:eastAsia="MS Gothic" w:hAnsi="MS Gothic" w:cs="MS Gothic"/>
                        <w:lang w:eastAsia="zh-TW"/>
                      </w:rPr>
                      <w:t xml:space="preserve"> · </w:t>
                    </w:r>
                    <w:r w:rsidRPr="00121910">
                      <w:t xml:space="preserve">Kapitel </w:t>
                    </w:r>
                    <w:r w:rsidRPr="00B957EC">
                      <w:rPr/>
                      <w:t xml:space="preserve">2.4</w:t>
                    </w:r>
                  </w:p>
                  <w:p w14:paraId="1B7BCC85" w14:textId="77777777" w:rsidR="00E76729" w:rsidRPr="00121910" w:rsidRDefault="00E76729" w:rsidP="00C27BE0">
                    <w:pPr>
                      <w:pStyle w:val="Kapitelname"/>
                    </w:pPr>
                    <w:r w:rsidRPr="003B34D3">
                      <w:rPr/>
                      <w:t xml:space="preserve">Vertretungsstunden: Vom Stressmoment zum geplanten Arbeitsfenster</w:t>
                    </w:r>
                  </w:p>
                  <w:p w14:paraId="7761CCA0" w14:textId="77777777" w:rsidR="00E76729" w:rsidRPr="005125F5" w:rsidRDefault="00E76729" w:rsidP="00C27BE0">
                    <w:pPr>
                      <w:pStyle w:val="Dokumenttitel"/>
                    </w:pPr>
                    <w:r>
                      <w:t xml:space="preserve"/>
                    </w:r>
                    <w:r w:rsidRPr="00B957EC">
                      <w:rPr/>
                      <w:t xml:space="preserve">Abwesenheitsblatt</w:t>
                    </w:r>
                    <w:r>
                      <w:t xml:space="preserve"/>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7E16C1F" w14:textId="77777777" w:rsidR="00D04654" w:rsidRDefault="00D04654" w:rsidP="00876A33">
    <w:pPr>
      <w:pStyle w:val="Kopfzeile"/>
    </w:pPr>
  </w:p>
  <w:p w14:paraId="2DFDCD9C" w14:textId="77777777" w:rsidR="00D04654" w:rsidRDefault="00D04654" w:rsidP="00876A33">
    <w:pPr>
      <w:pStyle w:val="Kopfzeile"/>
    </w:pPr>
  </w:p>
  <w:p w14:paraId="7CC5A62C" w14:textId="77777777" w:rsidR="00D04654" w:rsidRDefault="00D04654" w:rsidP="00876A33">
    <w:pPr>
      <w:pStyle w:val="Kopfzeile"/>
    </w:pPr>
  </w:p>
  <w:p w14:paraId="4584D148" w14:textId="77777777" w:rsidR="00D04654" w:rsidRDefault="00D04654" w:rsidP="00876A33">
    <w:pPr>
      <w:pStyle w:val="Kopfzeile"/>
    </w:pPr>
  </w:p>
  <w:p w14:paraId="135D9532" w14:textId="77777777" w:rsidR="00D04654" w:rsidRDefault="00D04654" w:rsidP="00876A33">
    <w:pPr>
      <w:pStyle w:val="Kopfzeile"/>
    </w:pPr>
  </w:p>
  <w:p w14:paraId="08315112" w14:textId="77777777"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66415"/>
    <w:rsid w:val="00193456"/>
    <w:rsid w:val="00196564"/>
    <w:rsid w:val="001B100A"/>
    <w:rsid w:val="001C7247"/>
    <w:rsid w:val="001E316B"/>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45C88"/>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FE420"/>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pPr>
    <w:rPr>
      <w:noProof/>
      <w:color w:val="000000" w:themeColor="text1"/>
      <w:sz w:val="16"/>
      <w:szCs w:val="16"/>
    </w:rPr>
  </w:style>
  <w:style w:type="paragraph" w:customStyle="1" w:styleId="LSPTabellentext">
    <w:name w:val="LSP Tabellentext"/>
    <w:basedOn w:val="Standard"/>
    <w:qFormat/>
    <w:pPr>
      <w:spacing w:before="0" w:after="0"/>
    </w:pPr>
    <w:rPr>
      <w:szCs w:val="20"/>
    </w:rPr>
  </w:style>
  <w:style w:type="paragraph" w:customStyle="1" w:styleId="LSPTabellentextklein">
    <w:name w:val="LSP Tabellentext klein"/>
    <w:basedOn w:val="LSPTabellentext"/>
    <w:qFormat/>
    <w:rPr>
      <w:sz w:val="18"/>
      <w:szCs w:val="18"/>
    </w:rPr>
  </w:style>
  <w:style w:type="paragraph" w:customStyle="1" w:styleId="LSPTabellenkopf">
    <w:name w:val="LSP Tabellenkopf"/>
    <w:basedOn w:val="LSPTabellentext"/>
    <w:qFormat/>
    <w:pPr>
      <w:keepNext/>
    </w:pPr>
    <w:rPr>
      <w:b/>
      <w:bCs/>
      <w:color w:val="FFFFFF"/>
      <w:sz w:val="18"/>
      <w:szCs w:val="18"/>
    </w:rPr>
  </w:style>
  <w:style w:type="paragraph" w:customStyle="1" w:styleId="LSPFeldbezeichnung">
    <w:name w:val="LSP Feldbezeichnung"/>
    <w:basedOn w:val="LSPTabellentext"/>
    <w:qFormat/>
    <w:rPr>
      <w:b/>
      <w:bCs/>
      <w:sz w:val="18"/>
      <w:szCs w:val="18"/>
    </w:rPr>
  </w:style>
  <w:style w:type="paragraph" w:customStyle="1" w:styleId="LSPTeilkopf">
    <w:name w:val="LSP Teilkopf"/>
    <w:basedOn w:val="LSPTabellentext"/>
    <w:qFormat/>
    <w:pPr>
      <w:keepNext/>
    </w:pPr>
    <w:rPr>
      <w:b/>
      <w:bCs/>
      <w:caps/>
      <w:color w:val="FFFFFF"/>
      <w:sz w:val="22"/>
      <w:szCs w:val="22"/>
    </w:rPr>
  </w:style>
  <w:style w:type="paragraph" w:customStyle="1" w:styleId="LSPHinweis">
    <w:name w:val="LSP Hinweis"/>
    <w:basedOn w:val="Haupttext"/>
    <w:qFormat/>
    <w:pPr>
      <w:spacing w:after="0"/>
    </w:pPr>
    <w:rPr>
      <w:color w:val="595966"/>
      <w:sz w:val="18"/>
      <w:szCs w:val="18"/>
    </w:rPr>
  </w:style>
  <w:style w:type="paragraph" w:customStyle="1" w:styleId="LSPAbstand">
    <w:name w:val="LSP Abstand"/>
    <w:basedOn w:val="Standard"/>
    <w:pPr>
      <w:spacing w:before="0" w:after="0" w:line="120" w:lineRule="exact"/>
    </w:pPr>
    <w:rPr>
      <w:sz w:val="8"/>
      <w:szCs w:val="8"/>
    </w:rPr>
  </w:style>
  <w:style w:type="character" w:customStyle="1" w:styleId="LSPWarnmarke">
    <w:name w:val="LSP Warnmarke"/>
    <w:basedOn w:val="Absatz-Standardschriftart"/>
    <w:qFormat/>
    <w:rPr>
      <w:b/>
      <w:bCs/>
      <w:color w:val="C1181C"/>
    </w:rPr>
  </w:style>
  <w:style w:type="character" w:customStyle="1" w:styleId="LSPBlaufett">
    <w:name w:val="LSP Blau fett"/>
    <w:basedOn w:val="Absatz-Standardschriftart"/>
    <w:qFormat/>
    <w:rPr>
      <w:b/>
      <w:bCs/>
      <w:color w:val="5D7DBE"/>
    </w:rPr>
  </w:style>
  <w:style w:type="character" w:customStyle="1" w:styleId="LSPFett">
    <w:name w:val="LSP Fett"/>
    <w:basedOn w:val="Absatz-Standardschriftar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0.svg"/><Relationship Id="rId5" Type="http://schemas.openxmlformats.org/officeDocument/2006/relationships/image" Target="media/image80.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4</Pages>
  <Words>625</Words>
  <Characters>3941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Abwesenheitsblatt</dc:title>
  <dc:subject/>
  <dc:creator>Lina H. Seil</dc:creator>
  <cp:keywords/>
  <dc:description/>
  <cp:lastModifiedBy>Sien Lie Saleh</cp:lastModifiedBy>
  <cp:revision>3</cp:revision>
  <cp:lastPrinted>2026-10-07T20:37:00Z</cp:lastPrinted>
  <dcterms:created xsi:type="dcterms:W3CDTF">2026-10-07T20:37:00Z</dcterms:created>
  <dcterms:modified xsi:type="dcterms:W3CDTF">2026-10-07T20:37:00Z</dcterms:modified>
</cp:coreProperties>
</file>