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>
      <w:pPr>
        <w:pStyle w:val="berschrift2"/>
      </w:pPr>
      <w:r>
        <w:t xml:space="preserve">FORMULAR FÜR KLASSENLEITUNG UND LEHRKRÄFTE DER KLASSE</w:t>
      </w:r>
    </w:p>
    <w:p>
      <w:pPr>
        <w:pStyle w:val="berschrift1"/>
      </w:pPr>
      <w:r>
        <w:t xml:space="preserve">Vorfallblatt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2200"/>
        <w:gridCol w:w="2800"/>
        <w:gridCol w:w="2200"/>
        <w:gridCol w:w="2865"/>
      </w:tblGrid>
      <w:tr>
        <w:trPr>
          <w:cantSplit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Klasse · Schuljahr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Angelegt von · am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Vorgang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Stichwort ohne Wertung, z. B. „Konflikt nach der Sportstunde“ – nicht „Mobbing durch …“</w:t>
            </w:r>
          </w:p>
        </w:tc>
      </w:tr>
      <w:tr>
        <w:trPr>
          <w:cantSplit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Blatt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____ von ____</w:t>
            </w:r>
          </w:p>
        </w:tc>
      </w:tr>
    </w:tbl>
    <w:p>
      <w:pPr>
        <w:pStyle w:val="Standard"/>
        <w:spacing w:before="0" w:after="0"/>
      </w:pPr>
      <w:r>
        <w:t xml:space="preserve"/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5032"/>
        <w:gridCol w:w="5033"/>
      </w:tblGrid>
      <w:tr>
        <w:trPr>
          <w:cantSplit/>
        </w:trPr>
        <w:tc>
          <w:tcPr>
            <w:tcW w:w="10065" w:type="dxa"/>
            <w:gridSpan w:val="2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So füllst du das Blatt aus</w:t>
            </w:r>
          </w:p>
        </w:tc>
      </w:tr>
      <w:tr>
        <w:trPr>
          <w:cantSplit/>
        </w:trPr>
        <w:tc>
          <w:tcPr>
            <w:tcW w:w="10065" w:type="dxa"/>
            <w:gridSpan w:val="2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Zeitnah eintragen </w:t>
            </w:r>
            <w:r>
              <w:rPr>
                <w:sz w:val="17"/>
                <w:szCs w:val="17"/>
              </w:rPr>
              <w:t xml:space="preserve">– nicht erst in der Admin-Viertelstunde.</w:t>
            </w:r>
          </w:p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Nur, was du gesehen oder gehört hast. </w:t>
            </w:r>
            <w:r>
              <w:rPr>
                <w:sz w:val="17"/>
                <w:szCs w:val="17"/>
              </w:rPr>
              <w:t xml:space="preserve">Vermutungen, Deutungen und Diagnosen gehören nicht hinein.</w:t>
            </w:r>
          </w:p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Jeder Vorfall ist ein neuer Eintrag. </w:t>
            </w:r>
            <w:r>
              <w:rPr>
                <w:sz w:val="17"/>
                <w:szCs w:val="17"/>
              </w:rPr>
              <w:t xml:space="preserve">Nichts überschreiben; Ergänzungen als neuer Eintrag mit Datum.</w:t>
            </w:r>
          </w:p>
        </w:tc>
      </w:tr>
      <w:tr>
        <w:trPr>
          <w:cantSplit/>
        </w:trPr>
        <w:tc>
          <w:tcPr>
            <w:tcW w:w="5032" w:type="dxa"/>
            <w:shd w:val="clear" w:color="auto" w:fill="2BA476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color w:val="FFFFFF"/>
                <w:sz w:val="17"/>
                <w:szCs w:val="17"/>
              </w:rPr>
              <w:t xml:space="preserve">BEOBACHTUNG – gehört hinein</w:t>
            </w:r>
          </w:p>
        </w:tc>
        <w:tc>
          <w:tcPr>
            <w:tcW w:w="5033" w:type="dxa"/>
            <w:shd w:val="clear" w:color="auto" w:fill="C1181C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color w:val="FFFFFF"/>
                <w:sz w:val="17"/>
                <w:szCs w:val="17"/>
              </w:rPr>
              <w:t xml:space="preserve">BEWERTUNG – gehört nicht hinein</w:t>
            </w:r>
          </w:p>
        </w:tc>
      </w:tr>
      <w:tr>
        <w:trPr>
          <w:cantSplit/>
        </w:trPr>
        <w:tc>
          <w:tcPr>
            <w:tcW w:w="5032" w:type="dxa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„A. B. hat C. D. zweimal den Rucksack weggenommen.“</w:t>
            </w:r>
          </w:p>
        </w:tc>
        <w:tc>
          <w:tcPr>
            <w:tcW w:w="5033" w:type="dxa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„A. B. mobbt C. D.“</w:t>
            </w:r>
          </w:p>
        </w:tc>
      </w:tr>
    </w:tbl>
    <w:p>
      <w:pPr>
        <w:pStyle w:val="Standard"/>
        <w:spacing w:before="0" w:after="0"/>
      </w:pPr>
      <w:r>
        <w:t xml:space="preserve"/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2200"/>
        <w:gridCol w:w="2800"/>
        <w:gridCol w:w="2200"/>
        <w:gridCol w:w="2865"/>
      </w:tblGrid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Eintrag Nr.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Datum · Uhrzeit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Ort / Situation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52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Beteiligte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Initialen und Rolle (betroffen / handelnd / anwesend)</w:t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Quelle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selbst beobachtet    ☐ berichtet von: ______________</w:t>
            </w:r>
          </w:p>
        </w:tc>
      </w:tr>
      <w:tr>
        <w:trPr>
          <w:cantSplit/>
          <w:trHeight w:val="190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Beobachtet – in eigenen Worten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Was hast du gesehen oder gehört? Keine Vermutung, keine Deutung.</w:t>
            </w:r>
          </w:p>
        </w:tc>
      </w:tr>
      <w:tr>
        <w:trPr>
          <w:cantSplit/>
          <w:trHeight w:val="80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Unternommene Schritte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Informiert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Eltern   ☐ Klassenleitung   ☐ Schulleitung   ☐ Beratung / Schulsozialarbeit   ☐ andere: ________</w:t>
            </w:r>
          </w:p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wann / wie: ____________________________________________</w:t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Nächster Prüfzeitpunkt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erledigt am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</w:tbl>
    <w:p>
      <w:pPr>
        <w:pStyle w:val="Standard"/>
        <w:spacing w:before="0" w:after="0"/>
      </w:pPr>
      <w:r>
        <w:t xml:space="preserve"/>
      </w:r>
    </w:p>
    <w:tbl>
      <w:tblPr>
        <w:tblW w:w="10065" w:type="dxa"/>
        <w:tblBorders>
          <w:top w:val="single" w:sz="2" w:space="0" w:color="C1181C"/>
          <w:left w:val="single" w:sz="2" w:space="0" w:color="C1181C"/>
          <w:bottom w:val="single" w:sz="2" w:space="0" w:color="C1181C"/>
          <w:right w:val="single" w:sz="2" w:space="0" w:color="C1181C"/>
          <w:insideH w:val="single" w:sz="2" w:space="0" w:color="C1181C"/>
          <w:insideV w:val="single" w:sz="2" w:space="0" w:color="C1181C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10065"/>
      </w:tblGrid>
      <w:tr>
        <w:trPr>
          <w:cantSplit/>
        </w:trPr>
        <w:tc>
          <w:tcPr>
            <w:tcW w:w="10065" w:type="dxa"/>
            <w:shd w:val="clear" w:color="auto" w:fill="C1181C"/>
            <w:vAlign w:val="center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color w:val="FFFFFF"/>
                <w:sz w:val="17"/>
                <w:szCs w:val="17"/>
              </w:rPr>
              <w:t xml:space="preserve">WENN ES UM KINDERSCHUTZ GEHT</w:t>
            </w:r>
          </w:p>
        </w:tc>
      </w:tr>
      <w:tr>
        <w:trPr>
          <w:cantSplit/>
        </w:trPr>
        <w:tc>
          <w:tcPr>
            <w:tcW w:w="10065" w:type="dxa"/>
            <w:tcBorders>
              <w:top w:val="single" w:sz="8" w:space="0" w:color="C1181C"/>
              <w:left w:val="single" w:sz="8" w:space="0" w:color="C1181C"/>
              <w:bottom w:val="single" w:sz="8" w:space="0" w:color="C1181C"/>
              <w:right w:val="single" w:sz="8" w:space="0" w:color="C1181C"/>
            </w:tcBorders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Bei Anhaltspunkten für eine Kindeswohlgefährdung informierst du sofort die Schulleitung. </w:t>
            </w:r>
            <w:r>
              <w:rPr>
                <w:sz w:val="17"/>
                <w:szCs w:val="17"/>
              </w:rPr>
              <w:t xml:space="preserve">Du dokumentierst nüchtern und entscheidest nicht allein; bei Unsicherheit hast du Anspruch auf Beratung durch eine insoweit erfahrene Fachkraft. Das weitere Verfahren steuert die Schulleitung.</w:t>
            </w:r>
            <w:r>
              <w:rPr>
                <w:b/>
                <w:bCs/>
                <w:color w:val="C1181C"/>
                <w:sz w:val="17"/>
                <w:szCs w:val="17"/>
              </w:rPr>
              <w:t xml:space="preserve">  [Landesrecht prüfen]</w:t>
            </w:r>
          </w:p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Schulleitung informiert am ______________ durch ______________</w:t>
            </w:r>
          </w:p>
        </w:tc>
      </w:tr>
    </w:tbl>
    <w:p>
      <w:pPr>
        <w:pStyle w:val="Haupttext"/>
        <w:pageBreakBefore/>
      </w:pPr>
      <w:r>
        <w:rPr>
          <w:b/>
          <w:bCs/>
          <w:sz w:val="17"/>
          <w:szCs w:val="17"/>
        </w:rPr>
        <w:t xml:space="preserve">Fortsetzung · Vorgang: </w:t>
      </w:r>
      <w:r>
        <w:rPr>
          <w:sz w:val="17"/>
          <w:szCs w:val="17"/>
        </w:rPr>
        <w:t xml:space="preserve">______________________________   </w:t>
      </w:r>
      <w:r>
        <w:rPr>
          <w:b/>
          <w:bCs/>
          <w:sz w:val="17"/>
          <w:szCs w:val="17"/>
        </w:rPr>
        <w:t xml:space="preserve">Blatt </w:t>
      </w:r>
      <w:r>
        <w:rPr>
          <w:sz w:val="17"/>
          <w:szCs w:val="17"/>
        </w:rPr>
        <w:t xml:space="preserve">____ von ____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2200"/>
        <w:gridCol w:w="2800"/>
        <w:gridCol w:w="2200"/>
        <w:gridCol w:w="2865"/>
      </w:tblGrid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Eintrag Nr.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Datum · Uhrzeit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Ort / Situation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52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Beteiligte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Initialen und Rolle (betroffen / handelnd / anwesend)</w:t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Quelle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selbst beobachtet    ☐ berichtet von: ______________</w:t>
            </w:r>
          </w:p>
        </w:tc>
      </w:tr>
      <w:tr>
        <w:trPr>
          <w:cantSplit/>
          <w:trHeight w:val="190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Beobachtet – in eigenen Worten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Was hast du gesehen oder gehört? Keine Vermutung, keine Deutung.</w:t>
            </w:r>
          </w:p>
        </w:tc>
      </w:tr>
      <w:tr>
        <w:trPr>
          <w:cantSplit/>
          <w:trHeight w:val="80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Unternommene Schritte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Informiert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Eltern   ☐ Klassenleitung   ☐ Schulleitung   ☐ Beratung / Schulsozialarbeit   ☐ andere: ________</w:t>
            </w:r>
          </w:p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wann / wie: ____________________________________________</w:t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Nächster Prüfzeitpunkt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erledigt am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</w:tbl>
    <w:p>
      <w:pPr>
        <w:pStyle w:val="Standard"/>
        <w:spacing w:before="0" w:after="0"/>
      </w:pPr>
      <w:r>
        <w:t xml:space="preserve"/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2200"/>
        <w:gridCol w:w="2800"/>
        <w:gridCol w:w="2200"/>
        <w:gridCol w:w="2865"/>
      </w:tblGrid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Eintrag Nr.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Datum · Uhrzeit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Ort / Situation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52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Beteiligte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Initialen und Rolle (betroffen / handelnd / anwesend)</w:t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Quelle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selbst beobachtet    ☐ berichtet von: ______________</w:t>
            </w:r>
          </w:p>
        </w:tc>
      </w:tr>
      <w:tr>
        <w:trPr>
          <w:cantSplit/>
          <w:trHeight w:val="190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Beobachtet – in eigenen Worten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i/>
                <w:iCs/>
                <w:color w:val="7A7A88"/>
                <w:sz w:val="15"/>
                <w:szCs w:val="15"/>
              </w:rPr>
              <w:t xml:space="preserve">Was hast du gesehen oder gehört? Keine Vermutung, keine Deutung.</w:t>
            </w:r>
          </w:p>
        </w:tc>
      </w:tr>
      <w:tr>
        <w:trPr>
          <w:cantSplit/>
          <w:trHeight w:val="80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Unternommene Schritte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56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Informiert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Eltern   ☐ Klassenleitung   ☐ Schulleitung   ☐ Beratung / Schulsozialarbeit   ☐ andere: ________</w:t>
            </w:r>
          </w:p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wann / wie: ____________________________________________</w:t>
            </w:r>
          </w:p>
        </w:tc>
      </w:tr>
      <w:tr>
        <w:trPr>
          <w:cantSplit/>
          <w:trHeight w:val="380"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Nächster Prüfzeitpunkt</w:t>
            </w:r>
          </w:p>
        </w:tc>
        <w:tc>
          <w:tcPr>
            <w:tcW w:w="2800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erledigt am</w:t>
            </w:r>
          </w:p>
        </w:tc>
        <w:tc>
          <w:tcPr>
            <w:tcW w:w="2865" w:type="dxa"/>
            <w:vAlign w:val="top"/>
          </w:tcPr>
          <w:p>
            <w:pPr>
              <w:pStyle w:val="Standard"/>
              <w:keepNext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/>
            </w:r>
          </w:p>
        </w:tc>
      </w:tr>
    </w:tbl>
    <w:p>
      <w:pPr>
        <w:pStyle w:val="Standard"/>
        <w:spacing w:before="0" w:after="0"/>
      </w:pPr>
      <w:r>
        <w:t xml:space="preserve"/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000"/>
      </w:tblPr>
      <w:tblGrid>
        <w:gridCol w:w="2200"/>
        <w:gridCol w:w="2800"/>
        <w:gridCol w:w="2200"/>
        <w:gridCol w:w="2865"/>
      </w:tblGrid>
      <w:tr>
        <w:trPr>
          <w:cantSplit/>
        </w:trPr>
        <w:tc>
          <w:tcPr>
            <w:tcW w:w="10065" w:type="dxa"/>
            <w:gridSpan w:val="4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Abschluss und Ablage</w:t>
            </w:r>
          </w:p>
        </w:tc>
      </w:tr>
      <w:tr>
        <w:trPr>
          <w:cantSplit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Status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☐ geklärt am ________    ☐ an Schulleitung übergeben am ________    ☐ läuft weiter</w:t>
            </w:r>
          </w:p>
        </w:tc>
      </w:tr>
      <w:tr>
        <w:trPr>
          <w:cantSplit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Ablage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Arbeitsnotiz, getrennt von der Schülerakte; Zugriff nur Klassenleitung und Schulleitung – siehe Kurzregeln Schülerdaten (LSP-02_03-004a).</w:t>
            </w:r>
          </w:p>
        </w:tc>
      </w:tr>
      <w:tr>
        <w:trPr>
          <w:cantSplit/>
        </w:trPr>
        <w:tc>
          <w:tcPr>
            <w:tcW w:w="2200" w:type="dxa"/>
            <w:shd w:val="clear" w:color="auto" w:fill="F2F4F9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b/>
                <w:bCs/>
                <w:sz w:val="17"/>
                <w:szCs w:val="17"/>
              </w:rPr>
              <w:t xml:space="preserve">Löschung</w:t>
            </w:r>
          </w:p>
        </w:tc>
        <w:tc>
          <w:tcPr>
            <w:tcW w:w="7865" w:type="dxa"/>
            <w:gridSpan w:val="3"/>
            <w:vAlign w:val="top"/>
          </w:tcPr>
          <w:p>
            <w:pPr>
              <w:pStyle w:val="Standard"/>
              <w:spacing w:before="0" w:after="20" w:line="252" w:lineRule="auto"/>
            </w:pPr>
            <w:r>
              <w:rPr>
                <w:sz w:val="17"/>
                <w:szCs w:val="17"/>
              </w:rPr>
              <w:t xml:space="preserve">Löschen, sobald der Zweck entfällt; spätestens am Schuljahresende prüfen. Gelöscht am ________</w:t>
            </w:r>
            <w:r>
              <w:rPr>
                <w:b/>
                <w:bCs/>
                <w:color w:val="C1181C"/>
                <w:sz w:val="17"/>
                <w:szCs w:val="17"/>
              </w:rPr>
              <w:t xml:space="preserve">  [Landesrecht prüfen]</w:t>
            </w:r>
          </w:p>
        </w:tc>
      </w:tr>
    </w:tbl>
    <w:sectPr w:rsidR="00E76729" w:rsidRPr="00DE1410" w:rsidSect="00FB3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36" w:right="425" w:bottom="1403" w:left="284" w:header="522" w:footer="709" w:gutter="85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569931" w14:textId="77777777" w:rsidR="00265C82" w:rsidRDefault="00265C82" w:rsidP="00876A33">
      <w:r>
        <w:separator/>
      </w:r>
    </w:p>
  </w:endnote>
  <w:endnote w:type="continuationSeparator" w:id="0">
    <w:p w14:paraId="778524BF" w14:textId="77777777" w:rsidR="00265C82" w:rsidRDefault="00265C82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39DE7" w14:textId="77777777" w:rsidR="00C27BE0" w:rsidRDefault="00C27BE0" w:rsidP="00A2543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BE122" w14:textId="77777777" w:rsidR="00E16E7F" w:rsidRPr="00B957EC" w:rsidRDefault="00D03A85" w:rsidP="00A2543F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4834549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9B0FEC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-544244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0766A2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-65405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136456" w14:textId="77777777" w:rsidR="00B957EC" w:rsidRPr="00215EB3" w:rsidRDefault="00B957EC" w:rsidP="00A2543F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4DFD0F22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Pr="00B957EC">
                            <w:rPr/>
                            <w:t>2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Pr="00B957EC">
                            <w:rPr>
                              <w:szCs w:val="18"/>
                              <w:lang w:eastAsia="zh-TW"/>
                            </w:rPr>
                            <w:t>2.3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47136456" w14:textId="77777777" w:rsidR="00B957EC" w:rsidRPr="00215EB3" w:rsidRDefault="00B957EC" w:rsidP="00A2543F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4DFD0F22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Pr="00B957EC">
                      <w:rPr/>
                      <w:t>2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Pr="00B957EC">
                      <w:rPr>
                        <w:szCs w:val="18"/>
                        <w:lang w:eastAsia="zh-TW"/>
                      </w:rPr>
                      <w:t>2.3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5007610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5007610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5272747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A7B634" w14:textId="77777777" w:rsidR="00044BF8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C05D3BD" w14:textId="77777777" w:rsidR="003D1DB2" w:rsidRPr="003D1DB2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1698E2A3" w14:textId="77777777" w:rsidR="00B957EC" w:rsidRPr="00215EB3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5BA7B634" w14:textId="77777777" w:rsidR="00044BF8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4C05D3BD" w14:textId="77777777" w:rsidR="003D1DB2" w:rsidRPr="003D1DB2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1698E2A3" w14:textId="77777777" w:rsidR="00B957EC" w:rsidRPr="00215EB3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07AA4A" w14:textId="77777777" w:rsidR="00B957EC" w:rsidRDefault="00B957EC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91CA610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3807AA4A" w14:textId="77777777" w:rsidR="00B957EC" w:rsidRDefault="00B957EC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91CA610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4D05E7" w14:textId="77777777" w:rsidR="00B957EC" w:rsidRPr="00215EB3" w:rsidRDefault="00B957EC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4AE84B74" w14:textId="77777777" w:rsidR="00B957EC" w:rsidRDefault="00B957EC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02_03-006a</w:t>
                          </w:r>
                        </w:p>
                        <w:p w14:paraId="4CA3877E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694D05E7" w14:textId="77777777" w:rsidR="00B957EC" w:rsidRPr="00215EB3" w:rsidRDefault="00B957EC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4AE84B74" w14:textId="77777777" w:rsidR="00B957EC" w:rsidRDefault="00B957EC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02_03-006a</w:t>
                    </w:r>
                  </w:p>
                  <w:p w14:paraId="4CA3877E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3051378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4EBFFF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1254760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123DF3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8F528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018053" w14:textId="35746D91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4820073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C90697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5027295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5027295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-65942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68B78F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Bestandteil des Buches</w:t>
                          </w:r>
                        </w:p>
                        <w:p w14:paraId="1756B215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“Das Lina-Seil-Prinzip®</w:t>
                          </w:r>
                          <w:r w:rsidRPr="00A2543F">
                            <w:br/>
                            <w:t xml:space="preserve">Teil </w:t>
                          </w:r>
                          <w:r w:rsidRPr="00A2543F">
                            <w:rPr/>
                            <w:t>2</w:t>
                          </w:r>
                          <w:r w:rsidRPr="00A2543F">
                            <w:t xml:space="preserve"> </w:t>
                          </w:r>
                          <w:r w:rsidRPr="00A2543F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A2543F">
                            <w:t xml:space="preserve">Kapitel </w:t>
                          </w:r>
                          <w:r w:rsidRPr="00A2543F">
                            <w:rPr/>
                            <w:t>2.3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4768B78F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Bestandteil des Buches</w:t>
                    </w:r>
                  </w:p>
                  <w:p w14:paraId="1756B215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“Das Lina-Seil-Prinzip®</w:t>
                    </w:r>
                    <w:r w:rsidRPr="00A2543F">
                      <w:br/>
                      <w:t xml:space="preserve">Teil </w:t>
                    </w:r>
                    <w:r w:rsidRPr="00A2543F">
                      <w:rPr/>
                      <w:t>2</w:t>
                    </w:r>
                    <w:r w:rsidRPr="00A2543F">
                      <w:t xml:space="preserve"> </w:t>
                    </w:r>
                    <w:r w:rsidRPr="00A2543F">
                      <w:rPr>
                        <w:rFonts w:ascii="Cambria Math" w:hAnsi="Cambria Math" w:cs="Cambria Math"/>
                      </w:rPr>
                      <w:t>⋅</w:t>
                    </w:r>
                    <w:r w:rsidRPr="00A2543F">
                      <w:t xml:space="preserve">Kapitel </w:t>
                    </w:r>
                    <w:r w:rsidRPr="00A2543F">
                      <w:rPr/>
                      <w:t>2.3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2261DB" w14:textId="77777777" w:rsidR="00E76729" w:rsidRDefault="00E76729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810FC54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6E2261DB" w14:textId="77777777" w:rsidR="00E76729" w:rsidRDefault="00E76729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810FC54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F539BF" w14:textId="77777777" w:rsidR="00E76729" w:rsidRPr="00215EB3" w:rsidRDefault="00E76729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53B5356B" w14:textId="77777777" w:rsidR="00E76729" w:rsidRDefault="00E76729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02_03-006a</w:t>
                          </w:r>
                        </w:p>
                        <w:p w14:paraId="69CF2C53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4DF539BF" w14:textId="77777777" w:rsidR="00E76729" w:rsidRPr="00215EB3" w:rsidRDefault="00E76729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53B5356B" w14:textId="77777777" w:rsidR="00E76729" w:rsidRDefault="00E76729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02_03-006a</w:t>
                    </w:r>
                  </w:p>
                  <w:p w14:paraId="69CF2C53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5244612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408634" w14:textId="77777777" w:rsidR="00044BF8" w:rsidRDefault="003B34D3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2D692579" w14:textId="77777777" w:rsidR="003B34D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5CF6FB8" w14:textId="77777777" w:rsidR="00E76729" w:rsidRPr="00215EB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13408634" w14:textId="77777777" w:rsidR="00044BF8" w:rsidRDefault="003B34D3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2D692579" w14:textId="77777777" w:rsidR="003B34D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5CF6FB8" w14:textId="77777777" w:rsidR="00E76729" w:rsidRPr="00215EB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-550122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7D57E97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3048828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631F23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1251833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8BCF0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51E1952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1F20D3" w14:textId="77777777" w:rsidR="00265C82" w:rsidRDefault="00265C82" w:rsidP="00876A33">
      <w:r>
        <w:separator/>
      </w:r>
    </w:p>
  </w:footnote>
  <w:footnote w:type="continuationSeparator" w:id="0">
    <w:p w14:paraId="6D359F49" w14:textId="77777777" w:rsidR="00265C82" w:rsidRDefault="00265C82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8248B" w14:textId="77777777" w:rsidR="00C27BE0" w:rsidRDefault="00C27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E78224" w14:textId="5F490E00" w:rsidR="00770181" w:rsidRPr="00622065" w:rsidRDefault="00622065" w:rsidP="00622065">
    <w:pPr>
      <w:pStyle w:val="Kopfzeile2"/>
      <w:rPr>
        <w:rStyle w:val="FuzeileZchn"/>
        <w:color w:val="000000" w:themeColor="text1"/>
      </w:rPr>
    </w:pPr>
    <w:r w:rsidRPr="00622065">
      <mc:AlternateContent>
        <mc:Choice Requires="wps">
          <w:drawing>
            <wp:anchor distT="0" distB="0" distL="114300" distR="114300" simplePos="0" relativeHeight="251727872" behindDoc="0" locked="0" layoutInCell="1" allowOverlap="1" wp14:anchorId="3DA842BB" wp14:editId="10AB01FA">
              <wp:simplePos x="0" y="0"/>
              <wp:positionH relativeFrom="column">
                <wp:posOffset>-545465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4C9DF74" id="Gerade Verbindung 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DeKY293wAAAA0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6848" behindDoc="0" locked="0" layoutInCell="1" allowOverlap="1" wp14:anchorId="67F0C9C0" wp14:editId="1B78ACFC">
              <wp:simplePos x="0" y="0"/>
              <wp:positionH relativeFrom="column">
                <wp:posOffset>4822581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31A98A" id="Gerade Verbindung 3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5824" behindDoc="0" locked="0" layoutInCell="1" allowOverlap="1" wp14:anchorId="7F90F80A" wp14:editId="7788962F">
              <wp:simplePos x="0" y="0"/>
              <wp:positionH relativeFrom="column">
                <wp:posOffset>1172015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089E78" id="Gerade Verbindung 3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4800" behindDoc="1" locked="1" layoutInCell="1" allowOverlap="1" wp14:anchorId="4DF68155" wp14:editId="04CC8841">
              <wp:simplePos x="0" y="0"/>
              <wp:positionH relativeFrom="column">
                <wp:posOffset>-546735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57FB7E" id="Rechteck 1" o:spid="_x0000_s1026" style="position:absolute;margin-left:-.55pt;margin-top:16.45pt;width:566.05pt;height:812.1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" filled="f" strokecolor="#b2b2bf" strokeweight=".25pt">
              <w10:wrap anchory="page"/>
              <w10:anchorlock/>
            </v:rect>
          </w:pict>
        </mc:Fallback>
      </mc:AlternateContent>
    </w:r>
    <w:r w:rsidRPr="00622065">
      <w:t/>
    </w:r>
    <w:r w:rsidRPr="00622065">
      <w:rPr/>
      <w:t>2.3 Klassenleitung</w:t>
    </w:r>
    <w:r w:rsidRPr="00622065">
      <w:t/>
    </w:r>
    <w:r w:rsidRPr="00622065">
      <w:tab/>
      <w:t/>
    </w:r>
    <w:r w:rsidRPr="00622065">
      <w:rPr/>
      <w:t>VORFALLBLATT</w:t>
    </w:r>
    <w:r w:rsidRPr="00622065">
      <w:t/>
    </w:r>
    <w:r w:rsidRPr="00622065">
      <w:tab/>
      <w:t xml:space="preserve">Seite </w:t>
    </w:r>
    <w:r w:rsidRPr="00622065">
      <w:fldChar w:fldCharType="begin"/>
    </w:r>
    <w:r w:rsidRPr="00622065">
      <w:instrText xml:space="preserve"> PAGE  \* MERGEFORMAT </w:instrText>
    </w:r>
    <w:r w:rsidRPr="00622065">
      <w:fldChar w:fldCharType="separate"/>
    </w:r>
    <w:r w:rsidRPr="00622065">
      <w:t>2</w:t>
    </w:r>
    <w:r w:rsidRPr="00622065">
      <w:fldChar w:fldCharType="end"/>
    </w:r>
    <w:r w:rsidRPr="00622065">
      <w:t xml:space="preserve"> von </w:t>
    </w:r>
    <w:r w:rsidRPr="00622065">
      <w:fldChar w:fldCharType="begin"/>
    </w:r>
    <w:r w:rsidRPr="00622065">
      <w:instrText xml:space="preserve"> NUMPAGES  \* MERGEFORMAT </w:instrText>
    </w:r>
    <w:r w:rsidRPr="00622065">
      <w:fldChar w:fldCharType="separate"/>
    </w:r>
    <w:r w:rsidRPr="00622065">
      <w:t>3</w:t>
    </w:r>
    <w:r w:rsidRPr="00622065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EB35C0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-167668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4822622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4B554E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1172320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AA4CEF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-545465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97092D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4941239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2F7EB0" w14:textId="77777777" w:rsidR="00E76729" w:rsidRPr="005125F5" w:rsidRDefault="00E76729" w:rsidP="00876A33">
                          <w:r w:rsidRPr="005125F5"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</w:rPr>
                            <w:t>Schullogo</w:t>
                          </w:r>
                        </w:p>
                        <w:p w14:paraId="551C0C5D" w14:textId="77777777" w:rsidR="00E76729" w:rsidRPr="005125F5" w:rsidRDefault="00E76729" w:rsidP="00876A33">
                          <w:r w:rsidRPr="005125F5">
                            <w:rPr>
                              <w:noProof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013313D" w14:textId="77777777" w:rsidR="00E76729" w:rsidRPr="005125F5" w:rsidRDefault="00E76729" w:rsidP="00876A33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C2F7EB0" w14:textId="77777777" w:rsidR="00E76729" w:rsidRPr="005125F5" w:rsidRDefault="00E76729" w:rsidP="00876A33">
                    <w:r w:rsidRPr="005125F5">
                      <w:t xml:space="preserve">Platz für dein </w:t>
                    </w:r>
                    <w:r w:rsidRPr="00375C36">
                      <w:rPr>
                        <w:rStyle w:val="KopfzeileZchn"/>
                      </w:rPr>
                      <w:t>Schullogo</w:t>
                    </w:r>
                  </w:p>
                  <w:p w14:paraId="551C0C5D" w14:textId="77777777" w:rsidR="00E76729" w:rsidRPr="005125F5" w:rsidRDefault="00E76729" w:rsidP="00876A33">
                    <w:r w:rsidRPr="005125F5">
                      <w:rPr>
                        <w:noProof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013313D" w14:textId="77777777" w:rsidR="00E76729" w:rsidRPr="005125F5" w:rsidRDefault="00E76729" w:rsidP="00876A33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1278255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A6548E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C4186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E068728" w14:textId="77777777" w:rsidR="00E76729" w:rsidRPr="00121910" w:rsidRDefault="00E76729" w:rsidP="00C27BE0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Pr="00B957EC">
                            <w:rPr/>
                            <w:t>2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Pr="00B957EC">
                            <w:rPr/>
                            <w:t>2.3</w:t>
                          </w:r>
                        </w:p>
                        <w:p w14:paraId="1B7BCC85" w14:textId="77777777" w:rsidR="00E76729" w:rsidRPr="00121910" w:rsidRDefault="00E76729" w:rsidP="00C27BE0">
                          <w:pPr>
                            <w:pStyle w:val="Kapitelname"/>
                          </w:pPr>
                          <w:r w:rsidRPr="003B34D3">
                            <w:rPr/>
                            <w:t>Klassenleitung: Vom Feuerlöscher zum Systemdesigner</w:t>
                          </w:r>
                        </w:p>
                        <w:p w14:paraId="7761CCA0" w14:textId="77777777" w:rsidR="00E76729" w:rsidRPr="005125F5" w:rsidRDefault="00E76729" w:rsidP="00C27BE0">
                          <w:pPr>
                            <w:pStyle w:val="Dokumenttitel"/>
                          </w:pPr>
                          <w:r>
                            <w:t/>
                          </w:r>
                          <w:r w:rsidRPr="00B957EC">
                            <w:rPr/>
                            <w:t>Vorfallblatt</w:t>
                          </w:r>
                          <w:r>
                            <w:t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2EA6548E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C4186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E068728" w14:textId="77777777" w:rsidR="00E76729" w:rsidRPr="00121910" w:rsidRDefault="00E76729" w:rsidP="00C27BE0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Pr="00B957EC">
                      <w:rPr/>
                      <w:t>2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Pr="00B957EC">
                      <w:rPr/>
                      <w:t>2.3</w:t>
                    </w:r>
                  </w:p>
                  <w:p w14:paraId="1B7BCC85" w14:textId="77777777" w:rsidR="00E76729" w:rsidRPr="00121910" w:rsidRDefault="00E76729" w:rsidP="00C27BE0">
                    <w:pPr>
                      <w:pStyle w:val="Kapitelname"/>
                    </w:pPr>
                    <w:r w:rsidRPr="003B34D3">
                      <w:rPr/>
                      <w:t>Klassenleitung: Vom Feuerlöscher zum Systemdesigner</w:t>
                    </w:r>
                  </w:p>
                  <w:p w14:paraId="7761CCA0" w14:textId="77777777" w:rsidR="00E76729" w:rsidRPr="005125F5" w:rsidRDefault="00E76729" w:rsidP="00C27BE0">
                    <w:pPr>
                      <w:pStyle w:val="Dokumenttitel"/>
                    </w:pPr>
                    <w:r>
                      <w:t/>
                    </w:r>
                    <w:r w:rsidRPr="00B957EC">
                      <w:rPr/>
                      <w:t>Vorfallblatt</w:t>
                    </w:r>
                    <w:r>
                      <w:t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-546735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76C68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4D79C9A9" w14:textId="77777777" w:rsidR="00D04654" w:rsidRDefault="00D04654" w:rsidP="00876A33">
    <w:pPr>
      <w:pStyle w:val="Kopfzeile"/>
    </w:pPr>
  </w:p>
  <w:p w14:paraId="543A3A1A" w14:textId="77777777" w:rsidR="00D04654" w:rsidRDefault="00D04654" w:rsidP="00876A33">
    <w:pPr>
      <w:pStyle w:val="Kopfzeile"/>
    </w:pPr>
  </w:p>
  <w:p w14:paraId="58D3CBE3" w14:textId="77777777" w:rsidR="00D04654" w:rsidRDefault="00D04654" w:rsidP="00876A33">
    <w:pPr>
      <w:pStyle w:val="Kopfzeile"/>
    </w:pPr>
  </w:p>
  <w:p w14:paraId="5041B881" w14:textId="77777777" w:rsidR="00D04654" w:rsidRDefault="00D04654" w:rsidP="00876A33">
    <w:pPr>
      <w:pStyle w:val="Kopfzeile"/>
    </w:pPr>
  </w:p>
  <w:p w14:paraId="044FFC11" w14:textId="77777777" w:rsidR="00D04654" w:rsidRDefault="00D04654" w:rsidP="00876A33">
    <w:pPr>
      <w:pStyle w:val="Kopfzeile"/>
    </w:pPr>
  </w:p>
  <w:p w14:paraId="0B85CB6E" w14:textId="02DAD428" w:rsidR="00E76729" w:rsidRPr="00E76729" w:rsidRDefault="00E76729" w:rsidP="00876A33">
    <w:pPr>
      <w:pStyle w:val="Kopfzeil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2C"/>
    <w:rsid w:val="00015197"/>
    <w:rsid w:val="00044BF8"/>
    <w:rsid w:val="00072F66"/>
    <w:rsid w:val="000C24E4"/>
    <w:rsid w:val="000E5D89"/>
    <w:rsid w:val="00111AC7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0C0"/>
    <w:rsid w:val="00233998"/>
    <w:rsid w:val="00257FEB"/>
    <w:rsid w:val="002647AD"/>
    <w:rsid w:val="00265C82"/>
    <w:rsid w:val="00284BFB"/>
    <w:rsid w:val="002A033B"/>
    <w:rsid w:val="002D148B"/>
    <w:rsid w:val="002E5DDE"/>
    <w:rsid w:val="002F3831"/>
    <w:rsid w:val="002F7859"/>
    <w:rsid w:val="0030159E"/>
    <w:rsid w:val="00375C36"/>
    <w:rsid w:val="003B34D3"/>
    <w:rsid w:val="003C4186"/>
    <w:rsid w:val="003D1DB2"/>
    <w:rsid w:val="0041721E"/>
    <w:rsid w:val="0043247F"/>
    <w:rsid w:val="00466298"/>
    <w:rsid w:val="00483302"/>
    <w:rsid w:val="004E06E1"/>
    <w:rsid w:val="005125F5"/>
    <w:rsid w:val="00565EEF"/>
    <w:rsid w:val="005907B0"/>
    <w:rsid w:val="005C101C"/>
    <w:rsid w:val="00601D8C"/>
    <w:rsid w:val="00622065"/>
    <w:rsid w:val="0063433F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76A33"/>
    <w:rsid w:val="008D6754"/>
    <w:rsid w:val="008E1DEB"/>
    <w:rsid w:val="00906AA4"/>
    <w:rsid w:val="009208FC"/>
    <w:rsid w:val="00923DED"/>
    <w:rsid w:val="009E13B5"/>
    <w:rsid w:val="009F55EF"/>
    <w:rsid w:val="00A03CAA"/>
    <w:rsid w:val="00A1586B"/>
    <w:rsid w:val="00A2543F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27BE0"/>
    <w:rsid w:val="00C43646"/>
    <w:rsid w:val="00CE0168"/>
    <w:rsid w:val="00CF1380"/>
    <w:rsid w:val="00D03A85"/>
    <w:rsid w:val="00D04654"/>
    <w:rsid w:val="00D26792"/>
    <w:rsid w:val="00DE1410"/>
    <w:rsid w:val="00DF2223"/>
    <w:rsid w:val="00E16E7F"/>
    <w:rsid w:val="00E55E78"/>
    <w:rsid w:val="00E76729"/>
    <w:rsid w:val="00EB0E92"/>
    <w:rsid w:val="00ED38DA"/>
    <w:rsid w:val="00ED45BF"/>
    <w:rsid w:val="00EE7134"/>
    <w:rsid w:val="00F76909"/>
    <w:rsid w:val="00F77627"/>
    <w:rsid w:val="00FA5FE1"/>
    <w:rsid w:val="00FB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304A3"/>
  <w15:chartTrackingRefBased/>
  <w15:docId w15:val="{1261B217-CFD0-9E4F-9A8C-19150DF3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0" w:right="282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0" w:right="282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0" w:right="282"/>
      <w:outlineLvl w:val="2"/>
    </w:pPr>
    <w:rPr>
      <w:rFonts w:eastAsiaTheme="majorEastAsia"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  <w:pPr>
      <w:ind w:left="0" w:right="282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2543F"/>
    <w:pPr>
      <w:spacing w:before="0" w:after="0" w:line="240" w:lineRule="auto"/>
      <w:ind w:left="0" w:right="33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A2543F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Kopfzeile2">
    <w:name w:val="Kopfzeile2"/>
    <w:basedOn w:val="Standard"/>
    <w:qFormat/>
    <w:rsid w:val="00622065"/>
    <w:pPr>
      <w:tabs>
        <w:tab w:val="center" w:pos="4819"/>
        <w:tab w:val="right" w:pos="10347"/>
      </w:tabs>
      <w:ind w:left="-709" w:right="0"/>
    </w:pPr>
    <w:rPr>
      <w:noProof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LSP-Begleitmaterial-Vorlage.dotx</Template>
  <TotalTime>0</TotalTime>
  <Pages>3</Pages>
  <Words>860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H. Seil</dc:creator>
  <cp:keywords/>
  <dc:description/>
  <cp:lastModifiedBy>Sien Lie Saleh</cp:lastModifiedBy>
  <cp:revision>12</cp:revision>
  <cp:lastPrinted>2026-07-29T19:12:00Z</cp:lastPrinted>
  <dcterms:created xsi:type="dcterms:W3CDTF">2026-08-23T20:15:00Z</dcterms:created>
  <dcterms:modified xsi:type="dcterms:W3CDTF">2026-08-27T12:53:00Z</dcterms:modified>
</cp:coreProperties>
</file>