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40B327" w14:textId="77777777" w:rsidR="00462C52" w:rsidRDefault="00462C52" w:rsidP="00642CC1">
      <w:pPr>
        <w:pStyle w:val="berschrift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FEF8C7" wp14:editId="0158E2C9">
                <wp:simplePos x="0" y="0"/>
                <wp:positionH relativeFrom="margin">
                  <wp:posOffset>3623310</wp:posOffset>
                </wp:positionH>
                <wp:positionV relativeFrom="paragraph">
                  <wp:posOffset>0</wp:posOffset>
                </wp:positionV>
                <wp:extent cx="2765373" cy="622092"/>
                <wp:effectExtent l="0" t="0" r="0" b="6985"/>
                <wp:wrapSquare wrapText="bothSides"/>
                <wp:docPr id="103346607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5373" cy="62209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FECDE1" w14:textId="77777777" w:rsidR="001D2A07" w:rsidRDefault="00000000">
                            <w:pPr>
                              <w:pStyle w:val="Haupttext"/>
                              <w:spacing w:before="40" w:after="80"/>
                            </w:pPr>
                            <w:r>
                              <w:t>Name: ____________________________</w:t>
                            </w:r>
                          </w:p>
                          <w:p w14:paraId="462D0110" w14:textId="77777777" w:rsidR="001D2A07" w:rsidRDefault="00000000">
                            <w:pPr>
                              <w:pStyle w:val="Haupttext"/>
                              <w:spacing w:before="40" w:after="0"/>
                            </w:pPr>
                            <w:r>
                              <w:t xml:space="preserve">Zeitraum: </w:t>
                            </w:r>
                            <w:sdt>
                              <w:sdtPr>
                                <w:alias w:val="Zeitraum"/>
                                <w:tag w:val="Zeitraum"/>
                                <w:id w:val="1194326503"/>
                                <w:showingPlcHdr/>
                                <w:text/>
                              </w:sdtPr>
                              <w:sdtContent>
                                <w:r>
                                  <w:rPr>
                                    <w:rStyle w:val="Platzhaltertext"/>
                                  </w:rPr>
                                  <w:t>TT.MM. bis TT.MM.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00FEF8C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85.3pt;margin-top:0;width:217.75pt;height:49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" fillcolor="#d8d8d8 [2732]" stroked="f" strokeweight=".5pt">
                <v:textbox>
                  <w:txbxContent>
                    <w:p>
                      <w:pPr>
                        <w:pStyle w:val="Haupttext"/>
                        <w:spacing w:before="40" w:after="80"/>
                      </w:pPr>
                      <w:r>
                        <w:t>Name: ____________________________</w:t>
                      </w:r>
                    </w:p>
                    <w:p>
                      <w:pPr>
                        <w:pStyle w:val="Haupttext"/>
                        <w:spacing w:before="40" w:after="0"/>
                      </w:pPr>
                      <w:r>
                        <w:t xml:space="preserve">Zeitraum: </w:t>
                      </w:r>
                      <w:sdt>
                        <w:sdtPr>
                          <w:rPr/>
                          <w:alias w:val="Zeitraum"/>
                          <w:tag w:val="Zeitraum"/>
                          <w:id w:val="1194326503"/>
                          <w:showingPlcHdr/>
                          <w:text/>
                        </w:sdtPr>
                        <w:sdtContent>
                          <w:r>
                            <w:rPr>
                              <w:rStyle w:val="Platzhaltertext"/>
                            </w:rPr>
                            <w:t xml:space="preserve">TT.MM. bis TT.MM.</w:t>
                          </w:r>
                        </w:sdtContent>
                      </w:sdt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Lernplan </w:t>
      </w:r>
      <w:sdt>
        <w:sdtPr>
          <w:alias w:val="Fach"/>
          <w:tag w:val="Fach"/>
          <w:id w:val="1103514444"/>
          <w:showingPlcHdr/>
          <w:comboBox>
            <w:listItem w:displayText="Fach" w:value=""/>
            <w:listItem w:displayText="Mathematik" w:value="Mathematik"/>
            <w:listItem w:displayText="Biologie" w:value="Biologie"/>
            <w:listItem w:displayText="Chemie" w:value="Chemie"/>
            <w:listItem w:displayText="Physik" w:value="Physik"/>
            <w:listItem w:displayText="Naturwissenschaften" w:value="Naturwissenschaften"/>
          </w:comboBox>
        </w:sdtPr>
        <w:sdtContent>
          <w:r>
            <w:rPr>
              <w:rStyle w:val="Platzhaltertext"/>
            </w:rPr>
            <w:t>Fach</w:t>
          </w:r>
        </w:sdtContent>
      </w:sdt>
    </w:p>
    <w:p w14:paraId="0325BA49" w14:textId="77777777" w:rsidR="001D2A07" w:rsidRDefault="00000000">
      <w:pPr>
        <w:pStyle w:val="Haupttext"/>
        <w:numPr>
          <w:ilvl w:val="0"/>
          <w:numId w:val="32"/>
        </w:numPr>
        <w:spacing w:before="0" w:after="0" w:line="276" w:lineRule="auto"/>
      </w:pPr>
      <w:r>
        <w:rPr>
          <w:b/>
          <w:bCs/>
        </w:rPr>
        <w:t>Pflichtaufgaben</w:t>
      </w:r>
      <w:r>
        <w:t>: weiße Zeilen</w:t>
      </w:r>
      <w:r>
        <w:br/>
        <w:t xml:space="preserve">Optionale </w:t>
      </w:r>
      <w:r>
        <w:rPr>
          <w:b/>
          <w:bCs/>
        </w:rPr>
        <w:t>Wahlaufgaben</w:t>
      </w:r>
      <w:r>
        <w:t>: graue Zeilen</w:t>
      </w:r>
    </w:p>
    <w:p w14:paraId="59683133" w14:textId="77777777" w:rsidR="001D2A07" w:rsidRDefault="00000000">
      <w:pPr>
        <w:pStyle w:val="Haupttext"/>
        <w:numPr>
          <w:ilvl w:val="0"/>
          <w:numId w:val="32"/>
        </w:numPr>
        <w:spacing w:before="0" w:after="0" w:line="276" w:lineRule="auto"/>
      </w:pPr>
      <w:r>
        <w:rPr>
          <w:b/>
          <w:bCs/>
          <w:color w:val="C55A11"/>
        </w:rPr>
        <w:t>WDH:</w:t>
      </w:r>
      <w:r>
        <w:rPr>
          <w:i/>
          <w:iCs/>
        </w:rPr>
        <w:t xml:space="preserve"> kurze Wiederholung – genau dort, wo du sie gleich brauchst</w:t>
      </w:r>
    </w:p>
    <w:p w14:paraId="0D345197" w14:textId="77777777" w:rsidR="001D2A07" w:rsidRDefault="00000000">
      <w:pPr>
        <w:pStyle w:val="Haupttext"/>
        <w:numPr>
          <w:ilvl w:val="0"/>
          <w:numId w:val="32"/>
        </w:numPr>
        <w:spacing w:before="0" w:after="0" w:line="276" w:lineRule="auto"/>
      </w:pPr>
      <w:r>
        <w:t xml:space="preserve">Bearbeitete Aufgaben: </w:t>
      </w:r>
      <w:r>
        <w:rPr>
          <w:rFonts w:eastAsia="Calibri"/>
          <w:b/>
          <w:bCs/>
          <w:sz w:val="28"/>
          <w:szCs w:val="28"/>
        </w:rPr>
        <w:sym w:font="Wingdings" w:char="F021"/>
      </w:r>
      <w:r>
        <w:t xml:space="preserve">, kontrollierte Aufgaben: </w:t>
      </w:r>
      <w:r>
        <w:rPr>
          <w:rFonts w:ascii="Wingdings 2" w:hAnsi="Wingdings 2"/>
          <w:b/>
          <w:bCs/>
          <w:sz w:val="28"/>
          <w:szCs w:val="28"/>
        </w:rPr>
        <w:sym w:font="Wingdings 2" w:char="F052"/>
      </w:r>
      <w:r>
        <w:t xml:space="preserve"> – jeweils ankreuzen</w:t>
      </w:r>
    </w:p>
    <w:p w14:paraId="2B2AD317" w14:textId="77777777" w:rsidR="001D2A07" w:rsidRDefault="00000000">
      <w:pPr>
        <w:pStyle w:val="Haupttext"/>
        <w:numPr>
          <w:ilvl w:val="0"/>
          <w:numId w:val="32"/>
        </w:numPr>
        <w:spacing w:before="0" w:after="120" w:line="276" w:lineRule="auto"/>
      </w:pPr>
      <w:r>
        <w:t xml:space="preserve">Arbeitsformen: </w:t>
      </w:r>
      <w:r>
        <w:rPr>
          <w:rFonts w:ascii="Segoe UI Emoji" w:hAnsi="Segoe UI Emoji" w:cs="Segoe UI Emoji"/>
        </w:rPr>
        <w:t xml:space="preserve">✍ </w:t>
      </w:r>
      <w:r>
        <w:t xml:space="preserve">Einzelarbeit   </w:t>
      </w:r>
      <w:r>
        <w:rPr>
          <w:rFonts w:ascii="Segoe UI Emoji" w:hAnsi="Segoe UI Emoji" w:cs="Segoe UI Emoji"/>
        </w:rPr>
        <w:t xml:space="preserve">💬 </w:t>
      </w:r>
      <w:r>
        <w:t xml:space="preserve">Partnerarbeit   </w:t>
      </w:r>
      <w:r>
        <w:rPr>
          <w:rFonts w:ascii="Segoe UI Emoji" w:hAnsi="Segoe UI Emoji" w:cs="Segoe UI Emoji"/>
        </w:rPr>
        <w:t xml:space="preserve">🤫 </w:t>
      </w:r>
      <w:r>
        <w:t xml:space="preserve">Stillarbeit   </w:t>
      </w:r>
      <w:r>
        <w:rPr>
          <w:rFonts w:ascii="Segoe UI Emoji" w:hAnsi="Segoe UI Emoji" w:cs="Segoe UI Emoji"/>
        </w:rPr>
        <w:t xml:space="preserve">👥 </w:t>
      </w:r>
      <w:r>
        <w:t>Gruppenarbeit</w:t>
      </w:r>
    </w:p>
    <w:tbl>
      <w:tblPr>
        <w:tblStyle w:val="Tabellenraster"/>
        <w:tblW w:w="9923" w:type="dxa"/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424"/>
        <w:gridCol w:w="567"/>
        <w:gridCol w:w="567"/>
        <w:gridCol w:w="3800"/>
        <w:gridCol w:w="1447"/>
        <w:gridCol w:w="567"/>
        <w:gridCol w:w="1276"/>
        <w:gridCol w:w="425"/>
        <w:gridCol w:w="425"/>
        <w:gridCol w:w="425"/>
      </w:tblGrid>
      <w:tr w:rsidR="001D2A07" w14:paraId="3A0E4944" w14:textId="77777777">
        <w:trPr>
          <w:cantSplit/>
          <w:trHeight w:val="555"/>
          <w:tblHeader/>
        </w:trPr>
        <w:tc>
          <w:tcPr>
            <w:tcW w:w="424" w:type="dxa"/>
            <w:shd w:val="clear" w:color="auto" w:fill="E2EFD9" w:themeFill="accent6" w:themeFillTint="33"/>
            <w:textDirection w:val="btLr"/>
            <w:vAlign w:val="center"/>
          </w:tcPr>
          <w:p w14:paraId="24F0ECE7" w14:textId="77777777" w:rsidR="001D2A07" w:rsidRDefault="00000000">
            <w:pPr>
              <w:spacing w:before="0" w:after="0"/>
              <w:jc w:val="center"/>
            </w:pPr>
            <w:r>
              <w:rPr>
                <w:b/>
                <w:bCs/>
              </w:rPr>
              <w:t>AFB</w:t>
            </w:r>
          </w:p>
        </w:tc>
        <w:tc>
          <w:tcPr>
            <w:tcW w:w="567" w:type="dxa"/>
            <w:shd w:val="clear" w:color="auto" w:fill="E2EFD9" w:themeFill="accent6" w:themeFillTint="33"/>
            <w:vAlign w:val="center"/>
          </w:tcPr>
          <w:p w14:paraId="49BD21B3" w14:textId="77777777" w:rsidR="001D2A07" w:rsidRDefault="00000000">
            <w:pPr>
              <w:spacing w:before="0" w:after="0"/>
              <w:jc w:val="center"/>
            </w:pPr>
            <w:r>
              <w:rPr>
                <w:rFonts w:eastAsia="Calibri"/>
                <w:b/>
                <w:bCs/>
                <w:sz w:val="28"/>
                <w:szCs w:val="28"/>
              </w:rPr>
              <w:sym w:font="Wingdings" w:char="F021"/>
            </w:r>
          </w:p>
        </w:tc>
        <w:tc>
          <w:tcPr>
            <w:tcW w:w="567" w:type="dxa"/>
            <w:shd w:val="clear" w:color="auto" w:fill="E2EFD9" w:themeFill="accent6" w:themeFillTint="33"/>
            <w:vAlign w:val="center"/>
          </w:tcPr>
          <w:p w14:paraId="77C2AA50" w14:textId="77777777" w:rsidR="001D2A07" w:rsidRDefault="00000000">
            <w:pPr>
              <w:spacing w:before="0" w:after="0"/>
              <w:jc w:val="center"/>
            </w:pPr>
            <w:r>
              <w:rPr>
                <w:rFonts w:ascii="Wingdings 2" w:hAnsi="Wingdings 2"/>
                <w:b/>
                <w:bCs/>
                <w:sz w:val="28"/>
                <w:szCs w:val="28"/>
              </w:rPr>
              <w:sym w:font="Wingdings 2" w:char="F052"/>
            </w:r>
          </w:p>
        </w:tc>
        <w:tc>
          <w:tcPr>
            <w:tcW w:w="5247" w:type="dxa"/>
            <w:gridSpan w:val="2"/>
            <w:shd w:val="clear" w:color="auto" w:fill="E2EFD9" w:themeFill="accent6" w:themeFillTint="33"/>
            <w:vAlign w:val="center"/>
          </w:tcPr>
          <w:p w14:paraId="020CBA8C" w14:textId="77777777" w:rsidR="001D2A07" w:rsidRDefault="00000000">
            <w:pPr>
              <w:spacing w:before="0" w:after="0"/>
            </w:pPr>
            <w:r>
              <w:rPr>
                <w:b/>
                <w:bCs/>
              </w:rPr>
              <w:t>Wo finde ich die Aufgabe?</w:t>
            </w:r>
          </w:p>
        </w:tc>
        <w:tc>
          <w:tcPr>
            <w:tcW w:w="567" w:type="dxa"/>
            <w:shd w:val="clear" w:color="auto" w:fill="E2EFD9" w:themeFill="accent6" w:themeFillTint="33"/>
            <w:vAlign w:val="center"/>
          </w:tcPr>
          <w:p w14:paraId="3D5D4D86" w14:textId="77777777" w:rsidR="001D2A07" w:rsidRDefault="00000000">
            <w:pPr>
              <w:spacing w:before="0" w:after="0"/>
              <w:jc w:val="center"/>
            </w:pPr>
            <w:r>
              <w:rPr>
                <w:noProof/>
              </w:rPr>
              <w:drawing>
                <wp:inline distT="0" distB="0" distL="0" distR="0" wp14:anchorId="239148B5" wp14:editId="5453320D">
                  <wp:extent cx="294640" cy="257525"/>
                  <wp:effectExtent l="0" t="0" r="0" b="0"/>
                  <wp:docPr id="30219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5743596" name="Grafik 1185743596"/>
                          <pic:cNvPicPr/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5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15" cy="2613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E2EFD9" w:themeFill="accent6" w:themeFillTint="33"/>
            <w:vAlign w:val="center"/>
          </w:tcPr>
          <w:p w14:paraId="3F73DE28" w14:textId="77777777" w:rsidR="001D2A07" w:rsidRDefault="00000000">
            <w:pPr>
              <w:spacing w:before="0" w:after="0"/>
              <w:jc w:val="center"/>
            </w:pPr>
            <w:r>
              <w:rPr>
                <w:b/>
                <w:bCs/>
              </w:rPr>
              <w:t>Medien</w:t>
            </w:r>
          </w:p>
        </w:tc>
        <w:tc>
          <w:tcPr>
            <w:tcW w:w="1275" w:type="dxa"/>
            <w:gridSpan w:val="3"/>
            <w:shd w:val="clear" w:color="auto" w:fill="E2EFD9" w:themeFill="accent6" w:themeFillTint="33"/>
            <w:vAlign w:val="center"/>
          </w:tcPr>
          <w:p w14:paraId="5B1E7228" w14:textId="77777777" w:rsidR="001D2A07" w:rsidRDefault="00000000">
            <w:pPr>
              <w:spacing w:before="0" w:after="0"/>
            </w:pPr>
            <w:r>
              <w:rPr>
                <w:b/>
                <w:bCs/>
              </w:rPr>
              <w:t>Wie hat es geklappt?</w:t>
            </w:r>
          </w:p>
        </w:tc>
      </w:tr>
      <w:tr w:rsidR="001D2A07" w14:paraId="7335DA67" w14:textId="77777777">
        <w:trPr>
          <w:cantSplit/>
          <w:trHeight w:val="245"/>
        </w:trPr>
        <w:tc>
          <w:tcPr>
            <w:tcW w:w="9923" w:type="dxa"/>
            <w:gridSpan w:val="10"/>
            <w:shd w:val="clear" w:color="auto" w:fill="9CC2E5" w:themeFill="accent5" w:themeFillTint="99"/>
            <w:vAlign w:val="center"/>
          </w:tcPr>
          <w:p w14:paraId="511D7C49" w14:textId="77777777" w:rsidR="001D2A07" w:rsidRDefault="00000000">
            <w:pPr>
              <w:pStyle w:val="berschrift1"/>
            </w:pPr>
            <w:sdt>
              <w:sdtPr>
                <w:alias w:val="Kapitel"/>
                <w:tag w:val="Kapitel"/>
                <w:id w:val="1281909613"/>
                <w:showingPlcHdr/>
                <w:text/>
              </w:sdtPr>
              <w:sdtContent>
                <w:r>
                  <w:rPr>
                    <w:rStyle w:val="Platzhaltertext"/>
                  </w:rPr>
                  <w:t>Kapitelnummer und Kapitelname</w:t>
                </w:r>
              </w:sdtContent>
            </w:sdt>
          </w:p>
        </w:tc>
      </w:tr>
      <w:tr w:rsidR="001D2A07" w14:paraId="51B88FC6" w14:textId="77777777">
        <w:trPr>
          <w:cantSplit/>
        </w:trPr>
        <w:tc>
          <w:tcPr>
            <w:tcW w:w="5358" w:type="dxa"/>
            <w:gridSpan w:val="4"/>
            <w:shd w:val="clear" w:color="auto" w:fill="DEEAF6" w:themeFill="accent5" w:themeFillTint="33"/>
          </w:tcPr>
          <w:p w14:paraId="7408921B" w14:textId="77777777" w:rsidR="001D2A07" w:rsidRDefault="00000000">
            <w:pPr>
              <w:spacing w:before="0" w:after="0"/>
            </w:pPr>
            <w:sdt>
              <w:sdtPr>
                <w:rPr>
                  <w:b/>
                  <w:bCs/>
                </w:rPr>
                <w:alias w:val="Unterkapitel 1"/>
                <w:tag w:val="Unterkapitel 1"/>
                <w:id w:val="159941637"/>
                <w:showingPlcHdr/>
                <w:text/>
              </w:sdtPr>
              <w:sdtContent>
                <w:r>
                  <w:rPr>
                    <w:rStyle w:val="Platzhaltertext"/>
                    <w:b/>
                    <w:bCs/>
                  </w:rPr>
                  <w:t>X.Y  Unterkapitel</w:t>
                </w:r>
              </w:sdtContent>
            </w:sdt>
          </w:p>
          <w:p w14:paraId="07DA1D35" w14:textId="77777777" w:rsidR="001D2A07" w:rsidRDefault="00000000">
            <w:pPr>
              <w:spacing w:before="0" w:after="0"/>
            </w:pPr>
            <w:r>
              <w:rPr>
                <w:rFonts w:ascii="Wingdings" w:hAnsi="Wingdings"/>
              </w:rPr>
              <w:sym w:font="Wingdings" w:char="F026"/>
            </w:r>
            <w:r>
              <w:t xml:space="preserve"> Buch S. </w:t>
            </w:r>
            <w:sdt>
              <w:sdtPr>
                <w:alias w:val="Buchseiten 1"/>
                <w:tag w:val="Buchseiten 1"/>
                <w:id w:val="1919050157"/>
                <w:showingPlcHdr/>
                <w:text/>
              </w:sdtPr>
              <w:sdtContent>
                <w:r>
                  <w:rPr>
                    <w:rStyle w:val="Platzhaltertext"/>
                  </w:rPr>
                  <w:t>Seiten</w:t>
                </w:r>
              </w:sdtContent>
            </w:sdt>
          </w:p>
          <w:p w14:paraId="559F366C" w14:textId="77777777" w:rsidR="001D2A07" w:rsidRDefault="00000000"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Material &amp; Links: </w:t>
            </w:r>
            <w:sdt>
              <w:sdtPr>
                <w:rPr>
                  <w:sz w:val="16"/>
                  <w:szCs w:val="16"/>
                </w:rPr>
                <w:alias w:val="Material 1"/>
                <w:tag w:val="Material 1"/>
                <w:id w:val="869392007"/>
                <w:showingPlcHdr/>
              </w:sdtPr>
              <w:sdtContent>
                <w:r>
                  <w:rPr>
                    <w:rStyle w:val="Platzhaltertext"/>
                    <w:sz w:val="16"/>
                    <w:szCs w:val="16"/>
                  </w:rPr>
                  <w:t>Video, Simulation, QR-Code oder Link</w:t>
                </w:r>
              </w:sdtContent>
            </w:sdt>
          </w:p>
        </w:tc>
        <w:tc>
          <w:tcPr>
            <w:tcW w:w="4565" w:type="dxa"/>
            <w:gridSpan w:val="6"/>
            <w:shd w:val="clear" w:color="auto" w:fill="DEEAF6" w:themeFill="accent5" w:themeFillTint="33"/>
          </w:tcPr>
          <w:p w14:paraId="57F7A19A" w14:textId="77777777" w:rsidR="001D2A07" w:rsidRDefault="00000000"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>Merksatz / Kernaussage</w:t>
            </w:r>
          </w:p>
          <w:p w14:paraId="51FF7F04" w14:textId="77777777" w:rsidR="001D2A07" w:rsidRDefault="00000000">
            <w:pPr>
              <w:spacing w:before="0" w:after="0"/>
            </w:pPr>
            <w:sdt>
              <w:sdtPr>
                <w:rPr>
                  <w:sz w:val="16"/>
                  <w:szCs w:val="16"/>
                </w:rPr>
                <w:alias w:val="Merksatz 1"/>
                <w:tag w:val="Merksatz 1"/>
                <w:id w:val="838188757"/>
                <w:showingPlcHdr/>
              </w:sdtPr>
              <w:sdtContent>
                <w:r>
                  <w:rPr>
                    <w:rStyle w:val="Platzhaltertext"/>
                    <w:sz w:val="16"/>
                    <w:szCs w:val="16"/>
                  </w:rPr>
                  <w:t>Zentrale Regel, Formel oder Kernaussage dieses Abschnitts</w:t>
                </w:r>
              </w:sdtContent>
            </w:sdt>
          </w:p>
        </w:tc>
      </w:tr>
      <w:tr w:rsidR="001D2A07" w14:paraId="1F16E111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3070782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833165426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65BEF045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762907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6914816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20427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52B5FDD3" w14:textId="77777777" w:rsidR="001D2A07" w:rsidRDefault="00000000">
            <w:pPr>
              <w:spacing w:before="0" w:after="0"/>
            </w:pPr>
            <w:r>
              <w:rPr>
                <w:b/>
                <w:bCs/>
                <w:color w:val="C55A11"/>
              </w:rPr>
              <w:t xml:space="preserve">WDH: </w:t>
            </w:r>
            <w:sdt>
              <w:sdtPr>
                <w:alias w:val="Wiederholung 1"/>
                <w:tag w:val="Wiederholung 1"/>
                <w:id w:val="1534316849"/>
                <w:showingPlcHdr/>
              </w:sdtPr>
              <w:sdtContent>
                <w:r>
                  <w:rPr>
                    <w:rStyle w:val="Platzhaltertext"/>
                  </w:rPr>
                  <w:t>kurze Wiederholung – brauchst du gleich für 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2AD76F9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744524190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25E05822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146246423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2AA1E240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1F71792F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5F42C1EF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38706AB9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4BC50A96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739154961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61340C49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577494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24C826A9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814310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2D7FE894" w14:textId="77777777" w:rsidR="001D2A07" w:rsidRDefault="00000000">
            <w:pPr>
              <w:spacing w:before="0" w:after="0"/>
            </w:pPr>
            <w:sdt>
              <w:sdtPr>
                <w:alias w:val="Aufgabe 1.1"/>
                <w:tag w:val="Aufgabe 1.1"/>
                <w:id w:val="1021976909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1F0A3EA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1657302703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67131C35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1961394354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632E0148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76F413CD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0CA887DA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0DFBC479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4BBAFB58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256682916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5F494B63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761517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19DE0ECD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488077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76EA8F48" w14:textId="77777777" w:rsidR="001D2A07" w:rsidRDefault="00000000">
            <w:pPr>
              <w:spacing w:before="0" w:after="0"/>
            </w:pPr>
            <w:sdt>
              <w:sdtPr>
                <w:alias w:val="Aufgabe 1.2"/>
                <w:tag w:val="Aufgabe 1.2"/>
                <w:id w:val="1606584832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1F87C1EE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1606237070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36279C35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436695454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28A06171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2BC6EAC4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09293C52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68810334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0EAD0FA8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258625224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203E4E4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88330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114D3CF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118500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5B282399" w14:textId="77777777" w:rsidR="001D2A07" w:rsidRDefault="00000000">
            <w:pPr>
              <w:spacing w:before="0" w:after="0"/>
            </w:pPr>
            <w:sdt>
              <w:sdtPr>
                <w:alias w:val="Aufgabe 1.3"/>
                <w:tag w:val="Aufgabe 1.3"/>
                <w:id w:val="178183076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2DEA7EF2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903120237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1814E601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497403394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74C870E7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48A04521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4788DC87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00CAF4BA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3864CBC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436217260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0DE9EAEF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319690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61E6864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58969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63BB09A5" w14:textId="77777777" w:rsidR="001D2A07" w:rsidRDefault="00000000">
            <w:pPr>
              <w:spacing w:before="0" w:after="0"/>
            </w:pPr>
            <w:sdt>
              <w:sdtPr>
                <w:alias w:val="Aufgabe 1.4"/>
                <w:tag w:val="Aufgabe 1.4"/>
                <w:id w:val="1037164196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196DD855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690670137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2611031B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1857573012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75B0EE8F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1FBCD64B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2A75B5C4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572EBABC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051B32DB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34350338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7F7AA045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77040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1E6382E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395273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6AA25F97" w14:textId="77777777" w:rsidR="001D2A07" w:rsidRDefault="00000000">
            <w:pPr>
              <w:spacing w:before="0" w:after="0"/>
            </w:pPr>
            <w:sdt>
              <w:sdtPr>
                <w:alias w:val="Aufgabe 1.5"/>
                <w:tag w:val="Aufgabe 1.5"/>
                <w:id w:val="1939570956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723A051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374777057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36E2FA89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309715343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3CB21AE2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17BE2406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7478BE70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2FA40BB4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36BE954A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09905951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48720D4D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14624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5A751F82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621873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5A46A494" w14:textId="77777777" w:rsidR="001D2A07" w:rsidRDefault="00000000">
            <w:pPr>
              <w:spacing w:before="0" w:after="0"/>
            </w:pPr>
            <w:sdt>
              <w:sdtPr>
                <w:alias w:val="Aufgabe 1.6"/>
                <w:tag w:val="Aufgabe 1.6"/>
                <w:id w:val="1509338431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6324A040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363162553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0F2492F7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427005498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0926CDCC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30B1CA33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2FA6DE1F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6A9F536B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4361B3F5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359592738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1641A75B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693766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6FBE105E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111770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6986DCD5" w14:textId="77777777" w:rsidR="001D2A07" w:rsidRDefault="00000000">
            <w:pPr>
              <w:spacing w:before="0" w:after="0"/>
            </w:pPr>
            <w:sdt>
              <w:sdtPr>
                <w:alias w:val="Aufgabe 1.7"/>
                <w:tag w:val="Aufgabe 1.7"/>
                <w:id w:val="1115972408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75D2CCCA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1880013974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3307536D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1006769528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3B18419B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2C99BC50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20DA1D36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0A416FA1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7D500F8D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380203664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037192B5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267583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3715CE3F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363781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5A960BF8" w14:textId="77777777" w:rsidR="001D2A07" w:rsidRDefault="00000000">
            <w:pPr>
              <w:spacing w:before="0" w:after="0"/>
            </w:pPr>
            <w:sdt>
              <w:sdtPr>
                <w:alias w:val="Aufgabe 1.8"/>
                <w:tag w:val="Aufgabe 1.8"/>
                <w:id w:val="1274436095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49561511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1848287581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0672FD3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609028910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04686712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3446D357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1C26741E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20A5DAA7" w14:textId="77777777">
        <w:trPr>
          <w:cantSplit/>
          <w:trHeight w:val="454"/>
        </w:trPr>
        <w:tc>
          <w:tcPr>
            <w:tcW w:w="424" w:type="dxa"/>
            <w:shd w:val="clear" w:color="auto" w:fill="BFBFBF" w:themeFill="background1" w:themeFillShade="BF"/>
            <w:vAlign w:val="center"/>
          </w:tcPr>
          <w:p w14:paraId="0B6426F8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658576512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1C37A368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378033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1D847FCF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576601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shd w:val="clear" w:color="auto" w:fill="BFBFBF" w:themeFill="background1" w:themeFillShade="BF"/>
            <w:vAlign w:val="center"/>
          </w:tcPr>
          <w:p w14:paraId="7F27F66C" w14:textId="77777777" w:rsidR="001D2A07" w:rsidRDefault="00000000">
            <w:pPr>
              <w:spacing w:before="0" w:after="0"/>
            </w:pPr>
            <w:sdt>
              <w:sdtPr>
                <w:alias w:val="Aufgabe 1.9"/>
                <w:tag w:val="Aufgabe 1.9"/>
                <w:id w:val="312040384"/>
                <w:showingPlcHdr/>
              </w:sdtPr>
              <w:sdtContent>
                <w:r>
                  <w:rPr>
                    <w:rStyle w:val="Platzhaltertext"/>
                  </w:rPr>
                  <w:t>Wahlaufgabe: Seite, Nummer oder Arbeitsauftrag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3B257F5A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598606160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28936BC0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781820341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3A99663D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29F4028F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1112FDF8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32F5C346" w14:textId="77777777">
        <w:trPr>
          <w:cantSplit/>
          <w:trHeight w:val="454"/>
        </w:trPr>
        <w:tc>
          <w:tcPr>
            <w:tcW w:w="424" w:type="dxa"/>
            <w:shd w:val="clear" w:color="auto" w:fill="BFBFBF" w:themeFill="background1" w:themeFillShade="BF"/>
            <w:vAlign w:val="center"/>
          </w:tcPr>
          <w:p w14:paraId="15C1FE0E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871336052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4E3C1A3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341206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72C622CA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1268168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shd w:val="clear" w:color="auto" w:fill="BFBFBF" w:themeFill="background1" w:themeFillShade="BF"/>
            <w:vAlign w:val="center"/>
          </w:tcPr>
          <w:p w14:paraId="3631A0C9" w14:textId="77777777" w:rsidR="001D2A07" w:rsidRDefault="00000000">
            <w:pPr>
              <w:spacing w:before="0" w:after="0"/>
            </w:pPr>
            <w:sdt>
              <w:sdtPr>
                <w:alias w:val="Aufgabe 1.10"/>
                <w:tag w:val="Aufgabe 1.10"/>
                <w:id w:val="314665876"/>
                <w:showingPlcHdr/>
              </w:sdtPr>
              <w:sdtContent>
                <w:r>
                  <w:rPr>
                    <w:rStyle w:val="Platzhaltertext"/>
                  </w:rPr>
                  <w:t>Wahlaufgabe: Seite, Nummer oder Arbeitsauftrag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28F20D2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801132275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68F015C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538778664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5D7FF6AA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1126B845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1577E0BF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335692D4" w14:textId="77777777">
        <w:trPr>
          <w:cantSplit/>
          <w:trHeight w:val="454"/>
        </w:trPr>
        <w:tc>
          <w:tcPr>
            <w:tcW w:w="424" w:type="dxa"/>
            <w:shd w:val="clear" w:color="auto" w:fill="BFBFBF" w:themeFill="background1" w:themeFillShade="BF"/>
            <w:vAlign w:val="center"/>
          </w:tcPr>
          <w:p w14:paraId="19511DA3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941547116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57EABB73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884807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6325FE52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514102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shd w:val="clear" w:color="auto" w:fill="BFBFBF" w:themeFill="background1" w:themeFillShade="BF"/>
            <w:vAlign w:val="center"/>
          </w:tcPr>
          <w:p w14:paraId="439A7DEF" w14:textId="77777777" w:rsidR="001D2A07" w:rsidRDefault="00000000">
            <w:pPr>
              <w:spacing w:before="0" w:after="0"/>
            </w:pPr>
            <w:sdt>
              <w:sdtPr>
                <w:alias w:val="Aufgabe 1.11"/>
                <w:tag w:val="Aufgabe 1.11"/>
                <w:id w:val="666283256"/>
                <w:showingPlcHdr/>
              </w:sdtPr>
              <w:sdtContent>
                <w:r>
                  <w:rPr>
                    <w:rStyle w:val="Platzhaltertext"/>
                  </w:rPr>
                  <w:t>Wahlaufgabe: Seite, Nummer oder Arbeitsauftrag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18DE141E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1233249803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1AB671A8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1546919284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6432FAB1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12C84F24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2990CEB4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16CDE7C6" w14:textId="77777777">
        <w:trPr>
          <w:cantSplit/>
          <w:trHeight w:val="454"/>
        </w:trPr>
        <w:tc>
          <w:tcPr>
            <w:tcW w:w="424" w:type="dxa"/>
            <w:shd w:val="clear" w:color="auto" w:fill="BFBFBF" w:themeFill="background1" w:themeFillShade="BF"/>
            <w:vAlign w:val="center"/>
          </w:tcPr>
          <w:p w14:paraId="1B4B94C7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849342466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3D974DE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728458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7093F51F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840312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shd w:val="clear" w:color="auto" w:fill="BFBFBF" w:themeFill="background1" w:themeFillShade="BF"/>
            <w:vAlign w:val="center"/>
          </w:tcPr>
          <w:p w14:paraId="772FA988" w14:textId="77777777" w:rsidR="001D2A07" w:rsidRDefault="00000000">
            <w:pPr>
              <w:spacing w:before="0" w:after="0"/>
            </w:pPr>
            <w:sdt>
              <w:sdtPr>
                <w:alias w:val="Aufgabe 1.12"/>
                <w:tag w:val="Aufgabe 1.12"/>
                <w:id w:val="1425043592"/>
                <w:showingPlcHdr/>
              </w:sdtPr>
              <w:sdtContent>
                <w:r>
                  <w:rPr>
                    <w:rStyle w:val="Platzhaltertext"/>
                  </w:rPr>
                  <w:t>Wahlaufgabe: Seite, Nummer oder Arbeitsauftrag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7A87CF99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1287101717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473410E6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551464325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33792C2F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4AA0DEBD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188DE66F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5FD19F73" w14:textId="77777777">
        <w:trPr>
          <w:cantSplit/>
        </w:trPr>
        <w:tc>
          <w:tcPr>
            <w:tcW w:w="5358" w:type="dxa"/>
            <w:gridSpan w:val="4"/>
            <w:shd w:val="clear" w:color="auto" w:fill="DEEAF6" w:themeFill="accent5" w:themeFillTint="33"/>
          </w:tcPr>
          <w:p w14:paraId="74415A4A" w14:textId="77777777" w:rsidR="001D2A07" w:rsidRDefault="00000000">
            <w:pPr>
              <w:spacing w:before="0" w:after="0"/>
            </w:pPr>
            <w:sdt>
              <w:sdtPr>
                <w:rPr>
                  <w:b/>
                  <w:bCs/>
                </w:rPr>
                <w:alias w:val="Unterkapitel 2"/>
                <w:tag w:val="Unterkapitel 2"/>
                <w:id w:val="772849867"/>
                <w:showingPlcHdr/>
                <w:text/>
              </w:sdtPr>
              <w:sdtContent>
                <w:r>
                  <w:rPr>
                    <w:rStyle w:val="Platzhaltertext"/>
                    <w:b/>
                    <w:bCs/>
                  </w:rPr>
                  <w:t>X.Y  Unterkapitel</w:t>
                </w:r>
              </w:sdtContent>
            </w:sdt>
          </w:p>
          <w:p w14:paraId="0A31AE0A" w14:textId="77777777" w:rsidR="001D2A07" w:rsidRDefault="00000000">
            <w:pPr>
              <w:spacing w:before="0" w:after="0"/>
            </w:pPr>
            <w:r>
              <w:rPr>
                <w:rFonts w:ascii="Wingdings" w:hAnsi="Wingdings"/>
              </w:rPr>
              <w:sym w:font="Wingdings" w:char="F026"/>
            </w:r>
            <w:r>
              <w:t xml:space="preserve"> Buch S. </w:t>
            </w:r>
            <w:sdt>
              <w:sdtPr>
                <w:alias w:val="Buchseiten 2"/>
                <w:tag w:val="Buchseiten 2"/>
                <w:id w:val="1182231298"/>
                <w:showingPlcHdr/>
                <w:text/>
              </w:sdtPr>
              <w:sdtContent>
                <w:r>
                  <w:rPr>
                    <w:rStyle w:val="Platzhaltertext"/>
                  </w:rPr>
                  <w:t>Seiten</w:t>
                </w:r>
              </w:sdtContent>
            </w:sdt>
          </w:p>
          <w:p w14:paraId="2EEE715A" w14:textId="77777777" w:rsidR="001D2A07" w:rsidRDefault="00000000"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 xml:space="preserve">Material &amp; Links: </w:t>
            </w:r>
            <w:sdt>
              <w:sdtPr>
                <w:rPr>
                  <w:sz w:val="16"/>
                  <w:szCs w:val="16"/>
                </w:rPr>
                <w:alias w:val="Material 2"/>
                <w:tag w:val="Material 2"/>
                <w:id w:val="1639879356"/>
                <w:showingPlcHdr/>
              </w:sdtPr>
              <w:sdtContent>
                <w:r>
                  <w:rPr>
                    <w:rStyle w:val="Platzhaltertext"/>
                    <w:sz w:val="16"/>
                    <w:szCs w:val="16"/>
                  </w:rPr>
                  <w:t>Video, Simulation, QR-Code oder Link</w:t>
                </w:r>
              </w:sdtContent>
            </w:sdt>
          </w:p>
        </w:tc>
        <w:tc>
          <w:tcPr>
            <w:tcW w:w="4565" w:type="dxa"/>
            <w:gridSpan w:val="6"/>
            <w:shd w:val="clear" w:color="auto" w:fill="DEEAF6" w:themeFill="accent5" w:themeFillTint="33"/>
          </w:tcPr>
          <w:p w14:paraId="0C7F5A9F" w14:textId="77777777" w:rsidR="001D2A07" w:rsidRDefault="00000000">
            <w:pPr>
              <w:spacing w:before="0" w:after="0"/>
            </w:pPr>
            <w:r>
              <w:rPr>
                <w:b/>
                <w:bCs/>
                <w:sz w:val="16"/>
                <w:szCs w:val="16"/>
              </w:rPr>
              <w:t>Merksatz / Kernaussage</w:t>
            </w:r>
          </w:p>
          <w:p w14:paraId="0CC43FD6" w14:textId="77777777" w:rsidR="001D2A07" w:rsidRDefault="00000000">
            <w:pPr>
              <w:spacing w:before="0" w:after="0"/>
            </w:pPr>
            <w:sdt>
              <w:sdtPr>
                <w:rPr>
                  <w:sz w:val="16"/>
                  <w:szCs w:val="16"/>
                </w:rPr>
                <w:alias w:val="Merksatz 2"/>
                <w:tag w:val="Merksatz 2"/>
                <w:id w:val="1756004471"/>
                <w:showingPlcHdr/>
              </w:sdtPr>
              <w:sdtContent>
                <w:r>
                  <w:rPr>
                    <w:rStyle w:val="Platzhaltertext"/>
                    <w:sz w:val="16"/>
                    <w:szCs w:val="16"/>
                  </w:rPr>
                  <w:t>Zentrale Regel, Formel oder Kernaussage dieses Abschnitts</w:t>
                </w:r>
              </w:sdtContent>
            </w:sdt>
          </w:p>
        </w:tc>
      </w:tr>
      <w:tr w:rsidR="001D2A07" w14:paraId="4A4F4257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07DEED27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751041420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0E3C93A3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34700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44F89CF8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806672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10AABE3F" w14:textId="77777777" w:rsidR="001D2A07" w:rsidRDefault="00000000">
            <w:pPr>
              <w:spacing w:before="0" w:after="0"/>
            </w:pPr>
            <w:r>
              <w:rPr>
                <w:b/>
                <w:bCs/>
                <w:color w:val="C55A11"/>
              </w:rPr>
              <w:t xml:space="preserve">WDH: </w:t>
            </w:r>
            <w:sdt>
              <w:sdtPr>
                <w:alias w:val="Wiederholung 2"/>
                <w:tag w:val="Wiederholung 2"/>
                <w:id w:val="1384257196"/>
                <w:showingPlcHdr/>
              </w:sdtPr>
              <w:sdtContent>
                <w:r>
                  <w:rPr>
                    <w:rStyle w:val="Platzhaltertext"/>
                  </w:rPr>
                  <w:t>kurze Wiederholung – brauchst du gleich für 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01513CCD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978556645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249623A5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258143967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2EE23A00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37D7D4CD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6E0B808B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5FB6C2C0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5DB0E862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548606760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66CFDD3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923294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4F65F96B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1427288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161E5C6F" w14:textId="77777777" w:rsidR="001D2A07" w:rsidRDefault="00000000">
            <w:pPr>
              <w:spacing w:before="0" w:after="0"/>
            </w:pPr>
            <w:sdt>
              <w:sdtPr>
                <w:alias w:val="Aufgabe 2.1"/>
                <w:tag w:val="Aufgabe 2.1"/>
                <w:id w:val="1437993955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25CCCAA5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633826233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3C86D7E2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1275997364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1C14DEEE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67B92487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44BB479A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652131E9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015A177F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962181070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78440B25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858781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656C8A7E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700940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1009F957" w14:textId="77777777" w:rsidR="001D2A07" w:rsidRDefault="00000000">
            <w:pPr>
              <w:spacing w:before="0" w:after="0"/>
            </w:pPr>
            <w:sdt>
              <w:sdtPr>
                <w:alias w:val="Aufgabe 2.2"/>
                <w:tag w:val="Aufgabe 2.2"/>
                <w:id w:val="1073983606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69AF31DB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1437922429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011881B1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1183226502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243422B1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7F23AD66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16C02A3D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1D512DAF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4584A9F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264600767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0D7A096F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854299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1DC8957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969352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331B6554" w14:textId="77777777" w:rsidR="001D2A07" w:rsidRDefault="00000000">
            <w:pPr>
              <w:spacing w:before="0" w:after="0"/>
            </w:pPr>
            <w:sdt>
              <w:sdtPr>
                <w:alias w:val="Aufgabe 2.3"/>
                <w:tag w:val="Aufgabe 2.3"/>
                <w:id w:val="1441803593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3D0B1298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127966503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6CD52B35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1956602568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48E76FDD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71BB426E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37F06B4D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3253166C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4E525BB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796704958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4894ED05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205493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1455B07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64281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36604C74" w14:textId="77777777" w:rsidR="001D2A07" w:rsidRDefault="00000000">
            <w:pPr>
              <w:spacing w:before="0" w:after="0"/>
            </w:pPr>
            <w:sdt>
              <w:sdtPr>
                <w:alias w:val="Aufgabe 2.4"/>
                <w:tag w:val="Aufgabe 2.4"/>
                <w:id w:val="663180645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2761DBF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1659292520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703FE300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190764373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5DF45C27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02802641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0948362D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69BD1C67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388FEEF0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540199039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04CE433F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872774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77F67FC8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1691663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469108D4" w14:textId="77777777" w:rsidR="001D2A07" w:rsidRDefault="00000000">
            <w:pPr>
              <w:spacing w:before="0" w:after="0"/>
            </w:pPr>
            <w:sdt>
              <w:sdtPr>
                <w:alias w:val="Aufgabe 2.5"/>
                <w:tag w:val="Aufgabe 2.5"/>
                <w:id w:val="316358463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450C798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553469800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0A9EA841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1182265208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03A97D4A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183831CA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3EDAC4CF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4C450DB5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16F7882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442058823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312E960F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36204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633F942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791057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192308FD" w14:textId="77777777" w:rsidR="001D2A07" w:rsidRDefault="00000000">
            <w:pPr>
              <w:spacing w:before="0" w:after="0"/>
            </w:pPr>
            <w:sdt>
              <w:sdtPr>
                <w:alias w:val="Aufgabe 2.6"/>
                <w:tag w:val="Aufgabe 2.6"/>
                <w:id w:val="1150645301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701C9891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230134294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1415D788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1410712099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24FA429E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2FDA6271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67FF67FC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46042408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102BA675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718157978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759D97D7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688063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39D6FBEE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195753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078BB7CD" w14:textId="77777777" w:rsidR="001D2A07" w:rsidRDefault="00000000">
            <w:pPr>
              <w:spacing w:before="0" w:after="0"/>
            </w:pPr>
            <w:sdt>
              <w:sdtPr>
                <w:alias w:val="Aufgabe 2.7"/>
                <w:tag w:val="Aufgabe 2.7"/>
                <w:id w:val="1549389035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1616DAE3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681858956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05D7FEC6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238141102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4A55B045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545825B3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54AB2DAD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008A8462" w14:textId="77777777">
        <w:trPr>
          <w:cantSplit/>
          <w:trHeight w:val="454"/>
        </w:trPr>
        <w:tc>
          <w:tcPr>
            <w:tcW w:w="424" w:type="dxa"/>
            <w:vAlign w:val="center"/>
          </w:tcPr>
          <w:p w14:paraId="27E72D1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579746734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vAlign w:val="center"/>
          </w:tcPr>
          <w:p w14:paraId="6ABA5BB8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405769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vAlign w:val="center"/>
          </w:tcPr>
          <w:p w14:paraId="0A5D85CD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821667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vAlign w:val="center"/>
          </w:tcPr>
          <w:p w14:paraId="40E2C8CA" w14:textId="77777777" w:rsidR="001D2A07" w:rsidRDefault="00000000">
            <w:pPr>
              <w:spacing w:before="0" w:after="0"/>
            </w:pPr>
            <w:sdt>
              <w:sdtPr>
                <w:alias w:val="Aufgabe 2.8"/>
                <w:tag w:val="Aufgabe 2.8"/>
                <w:id w:val="1289813696"/>
                <w:showingPlcHdr/>
              </w:sdtPr>
              <w:sdtContent>
                <w:r>
                  <w:rPr>
                    <w:rStyle w:val="Platzhaltertext"/>
                  </w:rPr>
                  <w:t>Pflichtaufgabe: Seite, Nummer oder Arbeitsauftrag</w:t>
                </w:r>
              </w:sdtContent>
            </w:sdt>
          </w:p>
        </w:tc>
        <w:tc>
          <w:tcPr>
            <w:tcW w:w="567" w:type="dxa"/>
            <w:vAlign w:val="center"/>
          </w:tcPr>
          <w:p w14:paraId="573DB38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1783949082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vAlign w:val="center"/>
          </w:tcPr>
          <w:p w14:paraId="751CA963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1675025772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vAlign w:val="center"/>
          </w:tcPr>
          <w:p w14:paraId="679B4462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vAlign w:val="center"/>
          </w:tcPr>
          <w:p w14:paraId="4A9B4263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vAlign w:val="center"/>
          </w:tcPr>
          <w:p w14:paraId="414EA130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25E8D9F3" w14:textId="77777777">
        <w:trPr>
          <w:cantSplit/>
          <w:trHeight w:val="454"/>
        </w:trPr>
        <w:tc>
          <w:tcPr>
            <w:tcW w:w="424" w:type="dxa"/>
            <w:shd w:val="clear" w:color="auto" w:fill="BFBFBF" w:themeFill="background1" w:themeFillShade="BF"/>
            <w:vAlign w:val="center"/>
          </w:tcPr>
          <w:p w14:paraId="5D056430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077112171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32E1754F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033674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0E5E1DE9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568097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shd w:val="clear" w:color="auto" w:fill="BFBFBF" w:themeFill="background1" w:themeFillShade="BF"/>
            <w:vAlign w:val="center"/>
          </w:tcPr>
          <w:p w14:paraId="4BAE2EB0" w14:textId="77777777" w:rsidR="001D2A07" w:rsidRDefault="00000000">
            <w:pPr>
              <w:spacing w:before="0" w:after="0"/>
            </w:pPr>
            <w:sdt>
              <w:sdtPr>
                <w:alias w:val="Aufgabe 2.9"/>
                <w:tag w:val="Aufgabe 2.9"/>
                <w:id w:val="723793426"/>
                <w:showingPlcHdr/>
              </w:sdtPr>
              <w:sdtContent>
                <w:r>
                  <w:rPr>
                    <w:rStyle w:val="Platzhaltertext"/>
                  </w:rPr>
                  <w:t>Wahlaufgabe: Seite, Nummer oder Arbeitsauftrag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7441F4DE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1236676356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215BEE2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466330683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5ECCDBAF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7414B046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58BB5641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0FB87CC9" w14:textId="77777777">
        <w:trPr>
          <w:cantSplit/>
          <w:trHeight w:val="454"/>
        </w:trPr>
        <w:tc>
          <w:tcPr>
            <w:tcW w:w="424" w:type="dxa"/>
            <w:shd w:val="clear" w:color="auto" w:fill="BFBFBF" w:themeFill="background1" w:themeFillShade="BF"/>
            <w:vAlign w:val="center"/>
          </w:tcPr>
          <w:p w14:paraId="70FE0D0D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58203696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5D479A64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551029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1EFAD31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157554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shd w:val="clear" w:color="auto" w:fill="BFBFBF" w:themeFill="background1" w:themeFillShade="BF"/>
            <w:vAlign w:val="center"/>
          </w:tcPr>
          <w:p w14:paraId="1781986A" w14:textId="77777777" w:rsidR="001D2A07" w:rsidRDefault="00000000">
            <w:pPr>
              <w:spacing w:before="0" w:after="0"/>
            </w:pPr>
            <w:sdt>
              <w:sdtPr>
                <w:alias w:val="Aufgabe 2.10"/>
                <w:tag w:val="Aufgabe 2.10"/>
                <w:id w:val="1563150786"/>
                <w:showingPlcHdr/>
              </w:sdtPr>
              <w:sdtContent>
                <w:r>
                  <w:rPr>
                    <w:rStyle w:val="Platzhaltertext"/>
                  </w:rPr>
                  <w:t>Wahlaufgabe: Seite, Nummer oder Arbeitsauftrag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61C0D9A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1533651946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3E6B7A0B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628755851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3C35DAAD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79130127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69201AFE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7E5C3068" w14:textId="77777777">
        <w:trPr>
          <w:cantSplit/>
          <w:trHeight w:val="454"/>
        </w:trPr>
        <w:tc>
          <w:tcPr>
            <w:tcW w:w="424" w:type="dxa"/>
            <w:shd w:val="clear" w:color="auto" w:fill="BFBFBF" w:themeFill="background1" w:themeFillShade="BF"/>
            <w:vAlign w:val="center"/>
          </w:tcPr>
          <w:p w14:paraId="3397DDD2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017415869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6425A0F8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897883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129D4893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1565039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shd w:val="clear" w:color="auto" w:fill="BFBFBF" w:themeFill="background1" w:themeFillShade="BF"/>
            <w:vAlign w:val="center"/>
          </w:tcPr>
          <w:p w14:paraId="36F5FA42" w14:textId="77777777" w:rsidR="001D2A07" w:rsidRDefault="00000000">
            <w:pPr>
              <w:spacing w:before="0" w:after="0"/>
            </w:pPr>
            <w:sdt>
              <w:sdtPr>
                <w:alias w:val="Aufgabe 2.11"/>
                <w:tag w:val="Aufgabe 2.11"/>
                <w:id w:val="1039327286"/>
                <w:showingPlcHdr/>
              </w:sdtPr>
              <w:sdtContent>
                <w:r>
                  <w:rPr>
                    <w:rStyle w:val="Platzhaltertext"/>
                  </w:rPr>
                  <w:t>Wahlaufgabe: Seite, Nummer oder Arbeitsauftrag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158E7B10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593014308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1613DA6C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1429779219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12AF3143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66018A84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642BC61D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4116F966" w14:textId="77777777">
        <w:trPr>
          <w:cantSplit/>
          <w:trHeight w:val="454"/>
        </w:trPr>
        <w:tc>
          <w:tcPr>
            <w:tcW w:w="424" w:type="dxa"/>
            <w:shd w:val="clear" w:color="auto" w:fill="BFBFBF" w:themeFill="background1" w:themeFillShade="BF"/>
            <w:vAlign w:val="center"/>
          </w:tcPr>
          <w:p w14:paraId="31B9F8DF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b/>
                  <w:bCs/>
                </w:rPr>
                <w:alias w:val="AFB"/>
                <w:tag w:val="AFB"/>
                <w:id w:val="1296405686"/>
                <w:showingPlcHdr/>
                <w:dropDownList>
                  <w:listItem w:displayText="…" w:value=""/>
                  <w:listItem w:displayText="I" w:value="I"/>
                  <w:listItem w:displayText="II" w:value="II"/>
                  <w:listItem w:displayText="III" w:value="III"/>
                </w:dropDownList>
              </w:sdtPr>
              <w:sdtContent>
                <w:r>
                  <w:rPr>
                    <w:rStyle w:val="Platzhaltertext"/>
                    <w:b/>
                    <w:bCs/>
                  </w:rPr>
                  <w:t>…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468D5CDA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bearbeitet"/>
                <w:tag w:val="bearbeitet"/>
                <w:id w:val="1027834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382FE8DE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28"/>
                  <w:szCs w:val="28"/>
                </w:rPr>
                <w:alias w:val="kontrolliert"/>
                <w:tag w:val="kontrolliert"/>
                <w:id w:val="287929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5247" w:type="dxa"/>
            <w:gridSpan w:val="2"/>
            <w:shd w:val="clear" w:color="auto" w:fill="BFBFBF" w:themeFill="background1" w:themeFillShade="BF"/>
            <w:vAlign w:val="center"/>
          </w:tcPr>
          <w:p w14:paraId="2105660A" w14:textId="77777777" w:rsidR="001D2A07" w:rsidRDefault="00000000">
            <w:pPr>
              <w:spacing w:before="0" w:after="0"/>
            </w:pPr>
            <w:sdt>
              <w:sdtPr>
                <w:alias w:val="Aufgabe 2.12"/>
                <w:tag w:val="Aufgabe 2.12"/>
                <w:id w:val="320498937"/>
                <w:showingPlcHdr/>
              </w:sdtPr>
              <w:sdtContent>
                <w:r>
                  <w:rPr>
                    <w:rStyle w:val="Platzhaltertext"/>
                  </w:rPr>
                  <w:t>Wahlaufgabe: Seite, Nummer oder Arbeitsauftrag</w:t>
                </w:r>
              </w:sdtContent>
            </w:sdt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67285BDB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rFonts w:ascii="Segoe UI Emoji" w:hAnsi="Segoe UI Emoji" w:cs="Segoe UI Emoji"/>
                </w:rPr>
                <w:alias w:val="Arbeitsform"/>
                <w:tag w:val="Arbeitsform"/>
                <w:id w:val="1996525089"/>
                <w:showingPlcHdr/>
                <w:dropDownList>
                  <w:listItem w:displayText="…" w:value=""/>
                  <w:listItem w:displayText="✍" w:value="Einzelarbeit"/>
                  <w:listItem w:displayText="💬" w:value="Partnerarbeit"/>
                  <w:listItem w:displayText="🤫" w:value="Stillarbeit"/>
                  <w:listItem w:displayText="👥" w:value="Gruppenarbeit"/>
                </w:dropDownList>
              </w:sdtPr>
              <w:sdtContent>
                <w:r>
                  <w:rPr>
                    <w:rStyle w:val="Platzhaltertext"/>
                  </w:rPr>
                  <w:t>…</w:t>
                </w:r>
              </w:sdtContent>
            </w:sdt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1258D2AD" w14:textId="77777777" w:rsidR="001D2A07" w:rsidRDefault="00000000">
            <w:pPr>
              <w:spacing w:before="0" w:after="0"/>
              <w:jc w:val="center"/>
            </w:pPr>
            <w:sdt>
              <w:sdtPr>
                <w:rPr>
                  <w:sz w:val="18"/>
                  <w:szCs w:val="18"/>
                </w:rPr>
                <w:alias w:val="Medien"/>
                <w:tag w:val="Medien"/>
                <w:id w:val="1036700760"/>
                <w:showingPlcHdr/>
                <w:comboBox>
                  <w:listItem w:displayText="Medium" w:value=""/>
                  <w:listItem w:displayText="Buch" w:value="Buch"/>
                  <w:listItem w:displayText="Heft" w:value="Heft"/>
                  <w:listItem w:displayText="Arbeitsblatt" w:value="Arbeitsblatt"/>
                  <w:listItem w:displayText="Video" w:value="Video"/>
                  <w:listItem w:displayText="TR" w:value="TR"/>
                  <w:listItem w:displayText="Simulation" w:value="Simulation"/>
                  <w:listItem w:displayText="Experiment" w:value="Experiment"/>
                  <w:listItem w:displayText="Tablet" w:value="Tablet"/>
                  <w:listItem w:displayText="Formelsammlung" w:value="Formelsammlung"/>
                  <w:listItem w:displayText="PSE" w:value="PSE"/>
                </w:comboBox>
              </w:sdtPr>
              <w:sdtContent>
                <w:r>
                  <w:rPr>
                    <w:rStyle w:val="Platzhaltertext"/>
                    <w:sz w:val="18"/>
                    <w:szCs w:val="18"/>
                  </w:rPr>
                  <w:t>Medium</w:t>
                </w:r>
              </w:sdtContent>
            </w:sdt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749702D2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😊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60543988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😐</w:t>
            </w: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1A30115E" w14:textId="77777777" w:rsidR="001D2A07" w:rsidRDefault="00000000"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</w:rPr>
              <w:t>☹</w:t>
            </w:r>
          </w:p>
        </w:tc>
      </w:tr>
      <w:tr w:rsidR="001D2A07" w14:paraId="767D9E73" w14:textId="77777777">
        <w:trPr>
          <w:cantSplit/>
        </w:trPr>
        <w:tc>
          <w:tcPr>
            <w:tcW w:w="9923" w:type="dxa"/>
            <w:gridSpan w:val="10"/>
            <w:shd w:val="clear" w:color="auto" w:fill="DEEAF6" w:themeFill="accent5" w:themeFillTint="33"/>
          </w:tcPr>
          <w:p w14:paraId="296A8503" w14:textId="77777777" w:rsidR="001D2A07" w:rsidRDefault="00000000">
            <w:pPr>
              <w:spacing w:before="0" w:after="0"/>
            </w:pPr>
            <w:r>
              <w:rPr>
                <w:b/>
                <w:bCs/>
              </w:rPr>
              <w:t xml:space="preserve">Digitale Übung: </w:t>
            </w:r>
            <w:sdt>
              <w:sdtPr>
                <w:rPr>
                  <w:b/>
                  <w:bCs/>
                </w:rPr>
                <w:alias w:val="Digitale Übung"/>
                <w:tag w:val="Digitale Übung"/>
                <w:id w:val="1972303370"/>
                <w:showingPlcHdr/>
                <w:text/>
              </w:sdtPr>
              <w:sdtContent>
                <w:r>
                  <w:rPr>
                    <w:rStyle w:val="Platzhaltertext"/>
                    <w:b/>
                    <w:bCs/>
                  </w:rPr>
                  <w:t>Programm und Kapitel, z. B. Bettermarks, Anton, Simulation</w:t>
                </w:r>
              </w:sdtContent>
            </w:sdt>
          </w:p>
        </w:tc>
      </w:tr>
      <w:tr w:rsidR="001D2A07" w14:paraId="1A8D280E" w14:textId="77777777">
        <w:trPr>
          <w:cantSplit/>
        </w:trPr>
        <w:tc>
          <w:tcPr>
            <w:tcW w:w="9923" w:type="dxa"/>
            <w:gridSpan w:val="10"/>
          </w:tcPr>
          <w:p w14:paraId="4C34A43A" w14:textId="77777777" w:rsidR="001D2A07" w:rsidRDefault="00000000">
            <w:pPr>
              <w:spacing w:before="0" w:after="0"/>
            </w:pPr>
            <w:sdt>
              <w:sdtPr>
                <w:alias w:val="Übungsinhalte"/>
                <w:tag w:val="Übungsinhalte"/>
                <w:id w:val="1152953278"/>
                <w:showingPlcHdr/>
              </w:sdtPr>
              <w:sdtContent>
                <w:r>
                  <w:rPr>
                    <w:rStyle w:val="Platzhaltertext"/>
                  </w:rPr>
                  <w:t>Themen, Codes und Zeitbedarf – eine Zeile pro Woche</w:t>
                </w:r>
              </w:sdtContent>
            </w:sdt>
          </w:p>
        </w:tc>
      </w:tr>
      <w:tr w:rsidR="001D2A07" w14:paraId="08D94D7B" w14:textId="77777777">
        <w:trPr>
          <w:cantSplit/>
        </w:trPr>
        <w:tc>
          <w:tcPr>
            <w:tcW w:w="9923" w:type="dxa"/>
            <w:gridSpan w:val="10"/>
          </w:tcPr>
          <w:p w14:paraId="3446528A" w14:textId="77777777" w:rsidR="001D2A07" w:rsidRDefault="00000000">
            <w:pPr>
              <w:spacing w:before="0" w:after="0"/>
            </w:pPr>
            <w:r>
              <w:rPr>
                <w:b/>
                <w:bCs/>
              </w:rPr>
              <w:t xml:space="preserve">Hilfsmittel: </w:t>
            </w:r>
            <w:sdt>
              <w:sdtPr>
                <w:alias w:val="Hilfsmittel"/>
                <w:tag w:val="Hilfsmittel"/>
                <w:id w:val="1591438603"/>
                <w:showingPlcHdr/>
              </w:sdtPr>
              <w:sdtContent>
                <w:r>
                  <w:rPr>
                    <w:rStyle w:val="Platzhaltertext"/>
                  </w:rPr>
                  <w:t>z. B. Taschenrechner-Funktion, Formelsammlung, Periodensystem, Laborausrüstung</w:t>
                </w:r>
              </w:sdtContent>
            </w:sdt>
          </w:p>
        </w:tc>
      </w:tr>
    </w:tbl>
    <w:p w14:paraId="137E16E4" w14:textId="77777777" w:rsidR="001D2A07" w:rsidRDefault="001D2A07">
      <w:pPr>
        <w:spacing w:before="0" w:after="0"/>
      </w:pPr>
    </w:p>
    <w:p w14:paraId="3D71944D" w14:textId="77777777" w:rsidR="007F612C" w:rsidRDefault="007F612C" w:rsidP="007F612C">
      <w:pPr>
        <w:pStyle w:val="berschrift1"/>
      </w:pPr>
      <w:r>
        <w:t>Fächer-Icons</w:t>
      </w:r>
    </w:p>
    <w:p w14:paraId="49531993" w14:textId="77777777" w:rsidR="007F612C" w:rsidRDefault="007F612C" w:rsidP="007F612C">
      <w:pPr>
        <w:ind w:right="2835"/>
      </w:pPr>
      <w:r>
        <w:rPr>
          <w:noProof/>
        </w:rPr>
        <w:drawing>
          <wp:inline distT="0" distB="0" distL="0" distR="0" wp14:anchorId="3870C7F6" wp14:editId="59B3FC23">
            <wp:extent cx="825500" cy="673100"/>
            <wp:effectExtent l="0" t="0" r="0" b="0"/>
            <wp:docPr id="233167436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167436" name="Grafik 23316743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8DCA766" wp14:editId="740EE857">
            <wp:extent cx="825500" cy="673100"/>
            <wp:effectExtent l="0" t="0" r="0" b="0"/>
            <wp:docPr id="589085763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085763" name="Grafik 58908576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AF44E35" wp14:editId="09694A28">
            <wp:extent cx="825500" cy="673100"/>
            <wp:effectExtent l="0" t="0" r="0" b="0"/>
            <wp:docPr id="1458391291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391291" name="Grafik 145839129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74EA099" wp14:editId="0E73CCAD">
            <wp:extent cx="825500" cy="673100"/>
            <wp:effectExtent l="0" t="0" r="0" b="0"/>
            <wp:docPr id="635289948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5289948" name="Grafik 63528994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B7FBA14" wp14:editId="3E1251B4">
            <wp:extent cx="825500" cy="673100"/>
            <wp:effectExtent l="0" t="0" r="0" b="0"/>
            <wp:docPr id="1276998048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998048" name="Grafik 127699804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FD54852" wp14:editId="14445B24">
            <wp:extent cx="825500" cy="673100"/>
            <wp:effectExtent l="0" t="0" r="0" b="0"/>
            <wp:docPr id="1727473094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473094" name="Grafik 172747309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D693664" wp14:editId="68586AA6">
            <wp:extent cx="825500" cy="673100"/>
            <wp:effectExtent l="0" t="0" r="0" b="0"/>
            <wp:docPr id="614163884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163884" name="Grafik 614163884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30057B8" wp14:editId="5F31F985">
            <wp:extent cx="825500" cy="673100"/>
            <wp:effectExtent l="0" t="0" r="0" b="0"/>
            <wp:docPr id="852952030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952030" name="Grafik 852952030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B3E4EB1" wp14:editId="405D9AF1">
            <wp:extent cx="825500" cy="673100"/>
            <wp:effectExtent l="0" t="0" r="0" b="0"/>
            <wp:docPr id="1263094301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094301" name="Grafik 126309430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20DE3B2" wp14:editId="49E4FCD4">
            <wp:extent cx="825500" cy="673100"/>
            <wp:effectExtent l="0" t="0" r="0" b="0"/>
            <wp:docPr id="280569893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569893" name="Grafik 28056989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0C430B2" wp14:editId="318D1B25">
            <wp:extent cx="825500" cy="673100"/>
            <wp:effectExtent l="0" t="0" r="0" b="0"/>
            <wp:docPr id="37965274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652740" name="Grafik 37965274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D57254C" wp14:editId="633E99B1">
            <wp:extent cx="825500" cy="673100"/>
            <wp:effectExtent l="0" t="0" r="0" b="0"/>
            <wp:docPr id="797427012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427012" name="Grafik 79742701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39B0745" wp14:editId="1D72D875">
            <wp:extent cx="825500" cy="673100"/>
            <wp:effectExtent l="0" t="0" r="0" b="0"/>
            <wp:docPr id="1864708603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708603" name="Grafik 186470860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9E6B3AE" wp14:editId="0287F660">
            <wp:extent cx="825500" cy="673100"/>
            <wp:effectExtent l="0" t="0" r="0" b="0"/>
            <wp:docPr id="1833293800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293800" name="Grafik 1833293800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5038463" wp14:editId="62FA96B1">
            <wp:extent cx="825500" cy="673100"/>
            <wp:effectExtent l="0" t="0" r="0" b="0"/>
            <wp:docPr id="1462089019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089019" name="Grafik 146208901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273F525" wp14:editId="7590550B">
            <wp:extent cx="825500" cy="673100"/>
            <wp:effectExtent l="0" t="0" r="0" b="0"/>
            <wp:docPr id="1358710060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710060" name="Grafik 1358710060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D1B8793" wp14:editId="642CE08D">
            <wp:extent cx="825500" cy="673100"/>
            <wp:effectExtent l="0" t="0" r="0" b="0"/>
            <wp:docPr id="1967832843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832843" name="Grafik 1967832843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8AF6C5F" wp14:editId="6CDD489C">
            <wp:extent cx="825500" cy="673100"/>
            <wp:effectExtent l="0" t="0" r="0" b="0"/>
            <wp:docPr id="307045356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45356" name="Grafik 307045356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037692F" wp14:editId="68CAE1C0">
            <wp:extent cx="825500" cy="673100"/>
            <wp:effectExtent l="0" t="0" r="0" b="0"/>
            <wp:docPr id="118028013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280136" name="Grafik 1180280136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A436D00" wp14:editId="17B97098">
            <wp:extent cx="825500" cy="673100"/>
            <wp:effectExtent l="0" t="0" r="0" b="0"/>
            <wp:docPr id="2132121393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121393" name="Grafik 2132121393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2CF1550" w14:textId="1B5D41E2" w:rsidR="007F612C" w:rsidRDefault="007F612C" w:rsidP="007F612C">
      <w:pPr>
        <w:ind w:right="2835"/>
      </w:pPr>
      <w:r>
        <w:t>Die Bilddateien im PNG-Format findest du auf lina-seil-prinzip.de im Diskussionsforum des Buches zum Thema „Unterricht“.</w:t>
      </w:r>
    </w:p>
    <w:sectPr w:rsidR="007F612C" w:rsidSect="000349AC">
      <w:headerReference w:type="default" r:id="rId32"/>
      <w:footerReference w:type="default" r:id="rId33"/>
      <w:pgSz w:w="11906" w:h="16838"/>
      <w:pgMar w:top="1374" w:right="849" w:bottom="733" w:left="1134" w:header="408" w:footer="470" w:gutter="0"/>
      <w:cols w:space="708" w:equalWidth="0">
        <w:col w:w="9923" w:space="353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1761EA" w14:textId="77777777" w:rsidR="00AB11F6" w:rsidRDefault="00AB11F6">
      <w:r>
        <w:separator/>
      </w:r>
    </w:p>
    <w:p w14:paraId="58144465" w14:textId="77777777" w:rsidR="00AB11F6" w:rsidRDefault="00AB11F6"/>
  </w:endnote>
  <w:endnote w:type="continuationSeparator" w:id="0">
    <w:p w14:paraId="75C5A398" w14:textId="77777777" w:rsidR="00AB11F6" w:rsidRDefault="00AB11F6">
      <w:r>
        <w:continuationSeparator/>
      </w:r>
    </w:p>
    <w:p w14:paraId="3A21E818" w14:textId="77777777" w:rsidR="00AB11F6" w:rsidRDefault="00AB11F6"/>
  </w:endnote>
  <w:endnote w:type="continuationNotice" w:id="1">
    <w:p w14:paraId="23FAA820" w14:textId="77777777" w:rsidR="00AB11F6" w:rsidRDefault="00AB11F6">
      <w:pPr>
        <w:spacing w:before="0" w:after="0"/>
      </w:pPr>
    </w:p>
    <w:p w14:paraId="6210A12D" w14:textId="77777777" w:rsidR="00AB11F6" w:rsidRDefault="00AB11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F03F9E" w14:textId="77777777" w:rsidR="00C22876" w:rsidRPr="00CD5BE4" w:rsidRDefault="00C22876" w:rsidP="00C22876">
    <w:pPr>
      <w:pStyle w:val="Fuzeile"/>
      <w:pBdr>
        <w:top w:val="single" w:sz="12" w:space="1" w:color="7F7F7F" w:themeColor="text1" w:themeTint="80"/>
      </w:pBdr>
      <w:tabs>
        <w:tab w:val="clear" w:pos="9072"/>
        <w:tab w:val="left" w:pos="1276"/>
        <w:tab w:val="right" w:pos="9639"/>
      </w:tabs>
      <w:spacing w:before="0"/>
      <w:rPr>
        <w:sz w:val="6"/>
        <w:szCs w:val="6"/>
      </w:rPr>
    </w:pPr>
    <w:r>
      <w:rPr>
        <w:noProof/>
        <w:color w:val="262626" w:themeColor="text1" w:themeTint="D9"/>
        <w:sz w:val="16"/>
        <w:szCs w:val="16"/>
      </w:rPr>
      <mc:AlternateContent>
        <mc:Choice Requires="wps">
          <w:drawing>
            <wp:anchor distT="0" distB="0" distL="114300" distR="114300" simplePos="0" relativeHeight="251658248" behindDoc="0" locked="0" layoutInCell="1" allowOverlap="1" wp14:anchorId="2FA5125E" wp14:editId="6ABE721E">
              <wp:simplePos x="0" y="0"/>
              <wp:positionH relativeFrom="column">
                <wp:posOffset>2049780</wp:posOffset>
              </wp:positionH>
              <wp:positionV relativeFrom="paragraph">
                <wp:posOffset>69215</wp:posOffset>
              </wp:positionV>
              <wp:extent cx="0" cy="216899"/>
              <wp:effectExtent l="12700" t="0" r="12700" b="24765"/>
              <wp:wrapNone/>
              <wp:docPr id="6" name="Gerade Verbindu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6899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F5AFA25" id="Gerade Verbindung 6" o:spid="_x0000_s1026" style="position:absolute;z-index:251658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1.4pt,5.45pt" to="161.4pt,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" strokecolor="gray [1629]" strokeweight="1.5pt">
              <v:stroke joinstyle="miter"/>
            </v:line>
          </w:pict>
        </mc:Fallback>
      </mc:AlternateContent>
    </w:r>
    <w:r>
      <w:rPr>
        <w:noProof/>
        <w:szCs w:val="20"/>
      </w:rPr>
      <w:drawing>
        <wp:anchor distT="0" distB="0" distL="114300" distR="114300" simplePos="0" relativeHeight="251658246" behindDoc="0" locked="0" layoutInCell="1" allowOverlap="1" wp14:anchorId="272CDE2A" wp14:editId="7F53AEFF">
          <wp:simplePos x="0" y="0"/>
          <wp:positionH relativeFrom="column">
            <wp:posOffset>-1270</wp:posOffset>
          </wp:positionH>
          <wp:positionV relativeFrom="paragraph">
            <wp:posOffset>68580</wp:posOffset>
          </wp:positionV>
          <wp:extent cx="251460" cy="251460"/>
          <wp:effectExtent l="0" t="0" r="2540" b="2540"/>
          <wp:wrapNone/>
          <wp:docPr id="24" name="Grafi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Cs w:val="20"/>
      </w:rPr>
      <w:drawing>
        <wp:anchor distT="0" distB="0" distL="114300" distR="114300" simplePos="0" relativeHeight="251658247" behindDoc="0" locked="0" layoutInCell="1" allowOverlap="1" wp14:anchorId="486D6040" wp14:editId="27125B95">
          <wp:simplePos x="0" y="0"/>
          <wp:positionH relativeFrom="column">
            <wp:posOffset>306070</wp:posOffset>
          </wp:positionH>
          <wp:positionV relativeFrom="paragraph">
            <wp:posOffset>68580</wp:posOffset>
          </wp:positionV>
          <wp:extent cx="251460" cy="251460"/>
          <wp:effectExtent l="0" t="0" r="2540" b="2540"/>
          <wp:wrapNone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fik 1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460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1" locked="0" layoutInCell="1" allowOverlap="1" wp14:anchorId="06501EED" wp14:editId="4ABF1BA0">
          <wp:simplePos x="0" y="0"/>
          <wp:positionH relativeFrom="column">
            <wp:posOffset>5035550</wp:posOffset>
          </wp:positionH>
          <wp:positionV relativeFrom="paragraph">
            <wp:posOffset>76200</wp:posOffset>
          </wp:positionV>
          <wp:extent cx="1069340" cy="251460"/>
          <wp:effectExtent l="0" t="0" r="0" b="2540"/>
          <wp:wrapNone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fik 1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40" cy="251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C54F7E" w14:textId="77777777" w:rsidR="00C22876" w:rsidRPr="00C22876" w:rsidRDefault="00C22876" w:rsidP="00C22876">
    <w:pPr>
      <w:pStyle w:val="Fuzeile"/>
      <w:tabs>
        <w:tab w:val="clear" w:pos="9072"/>
        <w:tab w:val="left" w:pos="993"/>
        <w:tab w:val="left" w:pos="3402"/>
        <w:tab w:val="right" w:pos="9923"/>
      </w:tabs>
      <w:spacing w:before="120"/>
      <w:rPr>
        <w:sz w:val="16"/>
        <w:szCs w:val="16"/>
      </w:rPr>
    </w:pPr>
    <w:r>
      <w:rPr>
        <w:sz w:val="16"/>
        <w:szCs w:val="16"/>
      </w:rPr>
      <w:tab/>
      <w:t xml:space="preserve">CC-BY 4.0 SIEN-LIE </w:t>
    </w:r>
    <w:r w:rsidRPr="00AC6D30">
      <w:rPr>
        <w:sz w:val="16"/>
        <w:szCs w:val="16"/>
      </w:rPr>
      <w:t>SALEH</w:t>
    </w:r>
    <w:r>
      <w:rPr>
        <w:sz w:val="16"/>
        <w:szCs w:val="16"/>
      </w:rPr>
      <w:tab/>
    </w:r>
    <w:r w:rsidRPr="00AC6D30">
      <w:rPr>
        <w:sz w:val="16"/>
        <w:szCs w:val="16"/>
      </w:rPr>
      <w:t xml:space="preserve">DATEINAME: </w:t>
    </w:r>
    <w:r w:rsidRPr="00AC6D30">
      <w:rPr>
        <w:sz w:val="16"/>
        <w:szCs w:val="16"/>
      </w:rPr>
      <w:fldChar w:fldCharType="begin"/>
    </w:r>
    <w:r w:rsidRPr="00AC6D30">
      <w:rPr>
        <w:sz w:val="16"/>
        <w:szCs w:val="16"/>
      </w:rPr>
      <w:instrText xml:space="preserve"> FILENAME  \* MERGEFORMAT </w:instrText>
    </w:r>
    <w:r w:rsidRPr="00AC6D30">
      <w:rPr>
        <w:sz w:val="16"/>
        <w:szCs w:val="16"/>
      </w:rPr>
      <w:fldChar w:fldCharType="separate"/>
    </w:r>
    <w:r w:rsidR="002814A4">
      <w:rPr>
        <w:noProof/>
        <w:sz w:val="16"/>
        <w:szCs w:val="16"/>
      </w:rPr>
      <w:t>00_Lernplan-Vorlage-Formular.docx</w:t>
    </w:r>
    <w:r w:rsidRPr="00AC6D30">
      <w:rPr>
        <w:sz w:val="16"/>
        <w:szCs w:val="16"/>
      </w:rPr>
      <w:fldChar w:fldCharType="end"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C0E749" w14:textId="77777777" w:rsidR="00AB11F6" w:rsidRDefault="00AB11F6">
      <w:r>
        <w:separator/>
      </w:r>
    </w:p>
    <w:p w14:paraId="2D759B49" w14:textId="77777777" w:rsidR="00AB11F6" w:rsidRDefault="00AB11F6"/>
  </w:footnote>
  <w:footnote w:type="continuationSeparator" w:id="0">
    <w:p w14:paraId="2210EC29" w14:textId="77777777" w:rsidR="00AB11F6" w:rsidRDefault="00AB11F6">
      <w:r>
        <w:continuationSeparator/>
      </w:r>
    </w:p>
    <w:p w14:paraId="7E409FD5" w14:textId="77777777" w:rsidR="00AB11F6" w:rsidRDefault="00AB11F6"/>
  </w:footnote>
  <w:footnote w:type="continuationNotice" w:id="1">
    <w:p w14:paraId="1A0977D0" w14:textId="77777777" w:rsidR="00AB11F6" w:rsidRDefault="00AB11F6">
      <w:pPr>
        <w:spacing w:before="0" w:after="0"/>
      </w:pPr>
    </w:p>
    <w:p w14:paraId="78462859" w14:textId="77777777" w:rsidR="00AB11F6" w:rsidRDefault="00AB11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7D5AB4" w14:textId="77777777" w:rsidR="00C22876" w:rsidRPr="0073410B" w:rsidRDefault="00C22876" w:rsidP="00C22876">
    <w:pPr>
      <w:pStyle w:val="Kopfzeile"/>
      <w:tabs>
        <w:tab w:val="clear" w:pos="4536"/>
        <w:tab w:val="clear" w:pos="9072"/>
        <w:tab w:val="left" w:pos="1418"/>
        <w:tab w:val="left" w:pos="2552"/>
        <w:tab w:val="left" w:pos="7371"/>
        <w:tab w:val="right" w:pos="9923"/>
      </w:tabs>
      <w:rPr>
        <w:color w:val="262626" w:themeColor="text1" w:themeTint="D9"/>
        <w:sz w:val="16"/>
        <w:szCs w:val="16"/>
      </w:rPr>
    </w:pPr>
    <w:r>
      <w:rPr>
        <w:noProof/>
        <w:color w:val="404040" w:themeColor="text1" w:themeTint="BF"/>
        <w:sz w:val="16"/>
        <w:szCs w:val="16"/>
      </w:rPr>
      <w:drawing>
        <wp:anchor distT="0" distB="0" distL="114300" distR="114300" simplePos="0" relativeHeight="251727872" behindDoc="0" locked="0" layoutInCell="1" allowOverlap="1" wp14:anchorId="1B9E9B57" wp14:editId="2EBA2C4D">
          <wp:simplePos x="0" y="0"/>
          <wp:positionH relativeFrom="column">
            <wp:posOffset>5901069</wp:posOffset>
          </wp:positionH>
          <wp:positionV relativeFrom="paragraph">
            <wp:posOffset>59690</wp:posOffset>
          </wp:positionV>
          <wp:extent cx="441509" cy="360000"/>
          <wp:effectExtent l="0" t="0" r="3175" b="0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Fachlogo (Rechtsklick → Bild ändern)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509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1E52">
      <w:rPr>
        <w:noProof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37425BB1" wp14:editId="07C4675A">
              <wp:simplePos x="0" y="0"/>
              <wp:positionH relativeFrom="column">
                <wp:posOffset>4547235</wp:posOffset>
              </wp:positionH>
              <wp:positionV relativeFrom="paragraph">
                <wp:posOffset>43815</wp:posOffset>
              </wp:positionV>
              <wp:extent cx="0" cy="251460"/>
              <wp:effectExtent l="12700" t="0" r="12700" b="15240"/>
              <wp:wrapNone/>
              <wp:docPr id="41" name="Gerade Verbindung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5146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ABD02D7" id="Gerade Verbindung 41" o:spid="_x0000_s1026" style="position:absolute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58.05pt,3.45pt" to="358.0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" strokecolor="gray [1629]" strokeweight="1.5pt">
              <v:stroke joinstyle="miter"/>
            </v:line>
          </w:pict>
        </mc:Fallback>
      </mc:AlternateContent>
    </w:r>
    <w:r w:rsidRPr="00FB1E52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14BD9734" wp14:editId="485E5F83">
              <wp:simplePos x="0" y="0"/>
              <wp:positionH relativeFrom="column">
                <wp:posOffset>1525905</wp:posOffset>
              </wp:positionH>
              <wp:positionV relativeFrom="paragraph">
                <wp:posOffset>49530</wp:posOffset>
              </wp:positionV>
              <wp:extent cx="0" cy="251460"/>
              <wp:effectExtent l="12700" t="0" r="12700" b="15240"/>
              <wp:wrapNone/>
              <wp:docPr id="43" name="Gerade Verbindung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5146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5B2EDD2" id="Gerade Verbindung 43" o:spid="_x0000_s1026" style="position:absolute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0.15pt,3.9pt" to="120.1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" strokecolor="gray [1629]" strokeweight="1.5pt">
              <v:stroke joinstyle="miter"/>
            </v:line>
          </w:pict>
        </mc:Fallback>
      </mc:AlternateContent>
    </w:r>
    <w:r w:rsidRPr="00FB1E52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782F237" wp14:editId="259308B7">
              <wp:simplePos x="0" y="0"/>
              <wp:positionH relativeFrom="column">
                <wp:posOffset>811530</wp:posOffset>
              </wp:positionH>
              <wp:positionV relativeFrom="paragraph">
                <wp:posOffset>48260</wp:posOffset>
              </wp:positionV>
              <wp:extent cx="0" cy="251460"/>
              <wp:effectExtent l="12700" t="0" r="12700" b="15240"/>
              <wp:wrapNone/>
              <wp:docPr id="44" name="Gerade Verbindung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5146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A841A9A" id="Gerade Verbindung 44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3.9pt,3.8pt" to="63.9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" strokecolor="gray [1629]" strokeweight="1.5pt">
              <v:stroke joinstyle="miter"/>
            </v:line>
          </w:pict>
        </mc:Fallback>
      </mc:AlternateContent>
    </w:r>
    <w:r>
      <w:rPr>
        <w:noProof/>
        <w:color w:val="262626" w:themeColor="text1" w:themeTint="D9"/>
        <w:sz w:val="16"/>
        <w:szCs w:val="16"/>
      </w:rPr>
      <mc:AlternateContent>
        <mc:Choice Requires="wps">
          <w:drawing>
            <wp:anchor distT="0" distB="0" distL="114300" distR="114300" simplePos="0" relativeHeight="251613184" behindDoc="1" locked="0" layoutInCell="1" allowOverlap="1" wp14:anchorId="14C21B11" wp14:editId="759512B2">
              <wp:simplePos x="0" y="0"/>
              <wp:positionH relativeFrom="column">
                <wp:posOffset>4653426</wp:posOffset>
              </wp:positionH>
              <wp:positionV relativeFrom="paragraph">
                <wp:posOffset>22964</wp:posOffset>
              </wp:positionV>
              <wp:extent cx="45719" cy="277318"/>
              <wp:effectExtent l="0" t="0" r="18415" b="15240"/>
              <wp:wrapNone/>
              <wp:docPr id="45" name="Rechteck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19" cy="277318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69F2437E" id="Rechteck 45" o:spid="_x0000_s1026" style="position:absolute;margin-left:366.4pt;margin-top:1.8pt;width:3.6pt;height:21.85pt;z-index:-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" fillcolor="white [3212]" strokecolor="white [3212]" strokeweight="1pt"/>
          </w:pict>
        </mc:Fallback>
      </mc:AlternateContent>
    </w:r>
    <w:r>
      <w:rPr>
        <w:color w:val="262626" w:themeColor="text1" w:themeTint="D9"/>
        <w:sz w:val="16"/>
        <w:szCs w:val="16"/>
      </w:rPr>
      <w:t xml:space="preserve">Klasse </w:t>
    </w:r>
    <w:sdt>
      <w:sdtPr>
        <w:rPr>
          <w:sz w:val="16"/>
          <w:szCs w:val="16"/>
        </w:rPr>
        <w:alias w:val="Klasse"/>
        <w:tag w:val="Klasse"/>
        <w:id w:val="1569798572"/>
        <w:showingPlcHdr/>
        <w:text/>
      </w:sdtPr>
      <w:sdtContent>
        <w:r>
          <w:rPr>
            <w:rStyle w:val="Platzhaltertext"/>
            <w:sz w:val="16"/>
            <w:szCs w:val="16"/>
          </w:rPr>
          <w:t>XX</w:t>
        </w:r>
      </w:sdtContent>
    </w:sdt>
    <w:r w:rsidRPr="0073410B">
      <w:rPr>
        <w:color w:val="262626" w:themeColor="text1" w:themeTint="D9"/>
        <w:sz w:val="16"/>
        <w:szCs w:val="16"/>
      </w:rPr>
      <w:tab/>
      <w:t>Kapitel</w:t>
    </w:r>
    <w:r w:rsidRPr="0073410B">
      <w:rPr>
        <w:color w:val="262626" w:themeColor="text1" w:themeTint="D9"/>
        <w:sz w:val="16"/>
        <w:szCs w:val="16"/>
      </w:rPr>
      <w:tab/>
    </w:r>
    <w:sdt>
      <w:sdtPr>
        <w:rPr>
          <w:sz w:val="16"/>
          <w:szCs w:val="16"/>
        </w:rPr>
        <w:alias w:val="Kapitel (Kopfzeile)"/>
        <w:tag w:val="Kapitel (Kopfzeile)"/>
        <w:id w:val="718936571"/>
        <w:showingPlcHdr/>
        <w:text/>
      </w:sdtPr>
      <w:sdtContent>
        <w:r>
          <w:rPr>
            <w:rStyle w:val="Platzhaltertext"/>
            <w:sz w:val="16"/>
            <w:szCs w:val="16"/>
          </w:rPr>
          <w:t>Kapitelnummer und Kapitelname</w:t>
        </w:r>
      </w:sdtContent>
    </w:sdt>
    <w:r>
      <w:rPr>
        <w:b/>
        <w:bCs/>
        <w:color w:val="262626" w:themeColor="text1" w:themeTint="D9"/>
        <w:sz w:val="16"/>
        <w:szCs w:val="16"/>
      </w:rPr>
      <w:tab/>
    </w:r>
    <w:r w:rsidRPr="0073410B">
      <w:rPr>
        <w:color w:val="262626" w:themeColor="text1" w:themeTint="D9"/>
        <w:sz w:val="16"/>
        <w:szCs w:val="16"/>
      </w:rPr>
      <w:t>Seite</w:t>
    </w:r>
  </w:p>
  <w:p w14:paraId="140D91BF" w14:textId="77777777" w:rsidR="00C22876" w:rsidRPr="0059097E" w:rsidRDefault="00C22876" w:rsidP="00C22876">
    <w:pPr>
      <w:pStyle w:val="Kopfzeile"/>
      <w:tabs>
        <w:tab w:val="clear" w:pos="4536"/>
        <w:tab w:val="left" w:pos="1418"/>
        <w:tab w:val="left" w:pos="2552"/>
        <w:tab w:val="left" w:pos="7371"/>
      </w:tabs>
      <w:rPr>
        <w:color w:val="404040" w:themeColor="text1" w:themeTint="BF"/>
        <w:sz w:val="16"/>
        <w:szCs w:val="16"/>
      </w:rPr>
    </w:pPr>
    <w:r w:rsidRPr="00C872CE">
      <w:rPr>
        <w:color w:val="404040" w:themeColor="text1" w:themeTint="BF"/>
        <w:sz w:val="16"/>
        <w:szCs w:val="16"/>
      </w:rPr>
      <w:tab/>
    </w:r>
    <w:r w:rsidR="0090122C">
      <w:rPr>
        <w:color w:val="404040" w:themeColor="text1" w:themeTint="BF"/>
        <w:sz w:val="16"/>
        <w:szCs w:val="16"/>
      </w:rPr>
      <w:t>Thema</w:t>
    </w:r>
    <w:r w:rsidRPr="00C872CE">
      <w:rPr>
        <w:color w:val="404040" w:themeColor="text1" w:themeTint="BF"/>
        <w:sz w:val="16"/>
        <w:szCs w:val="16"/>
      </w:rPr>
      <w:tab/>
    </w:r>
    <w:sdt>
      <w:sdtPr>
        <w:rPr>
          <w:sz w:val="16"/>
          <w:szCs w:val="16"/>
        </w:rPr>
        <w:alias w:val="Thema"/>
        <w:tag w:val="Thema"/>
        <w:id w:val="1753981989"/>
        <w:showingPlcHdr/>
        <w:text/>
      </w:sdtPr>
      <w:sdtContent>
        <w:r>
          <w:rPr>
            <w:rStyle w:val="Platzhaltertext"/>
            <w:sz w:val="16"/>
            <w:szCs w:val="16"/>
          </w:rPr>
          <w:t>Unterkapitel und Thema dieses Lernplans</w:t>
        </w:r>
      </w:sdtContent>
    </w:sdt>
    <w:r w:rsidRPr="00C872CE">
      <w:rPr>
        <w:color w:val="404040" w:themeColor="text1" w:themeTint="BF"/>
        <w:sz w:val="16"/>
        <w:szCs w:val="16"/>
      </w:rPr>
      <w:tab/>
    </w:r>
    <w:r w:rsidRPr="0059097E">
      <w:rPr>
        <w:color w:val="404040" w:themeColor="text1" w:themeTint="BF"/>
        <w:sz w:val="16"/>
        <w:szCs w:val="16"/>
      </w:rPr>
      <w:fldChar w:fldCharType="begin"/>
    </w:r>
    <w:r w:rsidRPr="0059097E">
      <w:rPr>
        <w:color w:val="404040" w:themeColor="text1" w:themeTint="BF"/>
        <w:sz w:val="16"/>
        <w:szCs w:val="16"/>
      </w:rPr>
      <w:instrText xml:space="preserve"> PAGE  \* MERGEFORMAT </w:instrText>
    </w:r>
    <w:r w:rsidRPr="0059097E">
      <w:rPr>
        <w:color w:val="404040" w:themeColor="text1" w:themeTint="BF"/>
        <w:sz w:val="16"/>
        <w:szCs w:val="16"/>
      </w:rPr>
      <w:fldChar w:fldCharType="separate"/>
    </w:r>
    <w:r>
      <w:rPr>
        <w:color w:val="404040" w:themeColor="text1" w:themeTint="BF"/>
        <w:sz w:val="16"/>
        <w:szCs w:val="16"/>
      </w:rPr>
      <w:t>4</w:t>
    </w:r>
    <w:r w:rsidRPr="0059097E">
      <w:rPr>
        <w:color w:val="404040" w:themeColor="text1" w:themeTint="BF"/>
        <w:sz w:val="16"/>
        <w:szCs w:val="16"/>
      </w:rPr>
      <w:fldChar w:fldCharType="end"/>
    </w:r>
    <w:r w:rsidRPr="0059097E">
      <w:rPr>
        <w:color w:val="404040" w:themeColor="text1" w:themeTint="BF"/>
        <w:sz w:val="16"/>
        <w:szCs w:val="16"/>
      </w:rPr>
      <w:t xml:space="preserve"> von </w:t>
    </w:r>
    <w:r w:rsidRPr="0059097E">
      <w:rPr>
        <w:color w:val="404040" w:themeColor="text1" w:themeTint="BF"/>
        <w:sz w:val="16"/>
        <w:szCs w:val="16"/>
      </w:rPr>
      <w:fldChar w:fldCharType="begin"/>
    </w:r>
    <w:r w:rsidRPr="0059097E">
      <w:rPr>
        <w:color w:val="404040" w:themeColor="text1" w:themeTint="BF"/>
        <w:sz w:val="16"/>
        <w:szCs w:val="16"/>
      </w:rPr>
      <w:instrText xml:space="preserve"> NUMPAGES  \* MERGEFORMAT </w:instrText>
    </w:r>
    <w:r w:rsidRPr="0059097E">
      <w:rPr>
        <w:color w:val="404040" w:themeColor="text1" w:themeTint="BF"/>
        <w:sz w:val="16"/>
        <w:szCs w:val="16"/>
      </w:rPr>
      <w:fldChar w:fldCharType="separate"/>
    </w:r>
    <w:r>
      <w:rPr>
        <w:color w:val="404040" w:themeColor="text1" w:themeTint="BF"/>
        <w:sz w:val="16"/>
        <w:szCs w:val="16"/>
      </w:rPr>
      <w:t>5</w:t>
    </w:r>
    <w:r w:rsidRPr="0059097E">
      <w:rPr>
        <w:color w:val="404040" w:themeColor="text1" w:themeTint="BF"/>
        <w:sz w:val="16"/>
        <w:szCs w:val="16"/>
      </w:rPr>
      <w:fldChar w:fldCharType="end"/>
    </w:r>
  </w:p>
  <w:p w14:paraId="679D0482" w14:textId="77777777" w:rsidR="00B277A1" w:rsidRPr="00C22876" w:rsidRDefault="00B277A1" w:rsidP="00C22876">
    <w:pPr>
      <w:pBdr>
        <w:top w:val="single" w:sz="12" w:space="1" w:color="7F7F7F" w:themeColor="text1" w:themeTint="80"/>
      </w:pBdr>
      <w:ind w:right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00FEF8C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65pt;height:11.65pt;flip:x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8B84E1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2D0DC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B8E58D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0620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43E7F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A205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F4099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849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C9E48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9E73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907429"/>
    <w:multiLevelType w:val="multilevel"/>
    <w:tmpl w:val="3A8ED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888089A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1F1F9E"/>
    <w:multiLevelType w:val="hybridMultilevel"/>
    <w:tmpl w:val="3FD8CA8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0C5EEA"/>
    <w:multiLevelType w:val="hybridMultilevel"/>
    <w:tmpl w:val="1AF2FE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930E90"/>
    <w:multiLevelType w:val="multilevel"/>
    <w:tmpl w:val="63948170"/>
    <w:styleLink w:val="FormatvorlageNummerierteList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F3F5EF2"/>
    <w:multiLevelType w:val="multilevel"/>
    <w:tmpl w:val="3FD8C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26B1A2C"/>
    <w:multiLevelType w:val="hybridMultilevel"/>
    <w:tmpl w:val="80886F2E"/>
    <w:lvl w:ilvl="0" w:tplc="C770CE4A">
      <w:start w:val="1"/>
      <w:numFmt w:val="lowerLetter"/>
      <w:pStyle w:val="FormatvorlageNummerierteListe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1721DE"/>
    <w:multiLevelType w:val="hybridMultilevel"/>
    <w:tmpl w:val="08C00FB8"/>
    <w:lvl w:ilvl="0" w:tplc="589CD23A">
      <w:start w:val="1"/>
      <w:numFmt w:val="bullet"/>
      <w:pStyle w:val="Listenabsatz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E37A31"/>
    <w:multiLevelType w:val="hybridMultilevel"/>
    <w:tmpl w:val="EA485DF2"/>
    <w:lvl w:ilvl="0" w:tplc="A91E7E9E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  <w:color w:val="7F7F7F" w:themeColor="text1" w:themeTint="80"/>
        <w:w w:val="100"/>
        <w:sz w:val="18"/>
        <w:szCs w:val="18"/>
        <w:lang w:val="de-DE" w:eastAsia="en-US" w:bidi="ar-SA"/>
      </w:rPr>
    </w:lvl>
    <w:lvl w:ilvl="1" w:tplc="04070003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  <w:lang w:val="de-DE" w:eastAsia="en-US" w:bidi="ar-SA"/>
      </w:rPr>
    </w:lvl>
    <w:lvl w:ilvl="2" w:tplc="1756BFCE">
      <w:numFmt w:val="bullet"/>
      <w:lvlText w:val="•"/>
      <w:lvlJc w:val="left"/>
      <w:pPr>
        <w:ind w:left="2753" w:hanging="339"/>
      </w:pPr>
      <w:rPr>
        <w:rFonts w:hint="default"/>
        <w:lang w:val="de-DE" w:eastAsia="en-US" w:bidi="ar-SA"/>
      </w:rPr>
    </w:lvl>
    <w:lvl w:ilvl="3" w:tplc="D662E4DE">
      <w:numFmt w:val="bullet"/>
      <w:lvlText w:val="•"/>
      <w:lvlJc w:val="left"/>
      <w:pPr>
        <w:ind w:left="3609" w:hanging="339"/>
      </w:pPr>
      <w:rPr>
        <w:rFonts w:hint="default"/>
        <w:lang w:val="de-DE" w:eastAsia="en-US" w:bidi="ar-SA"/>
      </w:rPr>
    </w:lvl>
    <w:lvl w:ilvl="4" w:tplc="98BE2DD4">
      <w:numFmt w:val="bullet"/>
      <w:lvlText w:val="•"/>
      <w:lvlJc w:val="left"/>
      <w:pPr>
        <w:ind w:left="4466" w:hanging="339"/>
      </w:pPr>
      <w:rPr>
        <w:rFonts w:hint="default"/>
        <w:lang w:val="de-DE" w:eastAsia="en-US" w:bidi="ar-SA"/>
      </w:rPr>
    </w:lvl>
    <w:lvl w:ilvl="5" w:tplc="AA1C70E8">
      <w:numFmt w:val="bullet"/>
      <w:lvlText w:val="•"/>
      <w:lvlJc w:val="left"/>
      <w:pPr>
        <w:ind w:left="5323" w:hanging="339"/>
      </w:pPr>
      <w:rPr>
        <w:rFonts w:hint="default"/>
        <w:lang w:val="de-DE" w:eastAsia="en-US" w:bidi="ar-SA"/>
      </w:rPr>
    </w:lvl>
    <w:lvl w:ilvl="6" w:tplc="00307792">
      <w:numFmt w:val="bullet"/>
      <w:lvlText w:val="•"/>
      <w:lvlJc w:val="left"/>
      <w:pPr>
        <w:ind w:left="6179" w:hanging="339"/>
      </w:pPr>
      <w:rPr>
        <w:rFonts w:hint="default"/>
        <w:lang w:val="de-DE" w:eastAsia="en-US" w:bidi="ar-SA"/>
      </w:rPr>
    </w:lvl>
    <w:lvl w:ilvl="7" w:tplc="7A14D1EE">
      <w:numFmt w:val="bullet"/>
      <w:lvlText w:val="•"/>
      <w:lvlJc w:val="left"/>
      <w:pPr>
        <w:ind w:left="7036" w:hanging="339"/>
      </w:pPr>
      <w:rPr>
        <w:rFonts w:hint="default"/>
        <w:lang w:val="de-DE" w:eastAsia="en-US" w:bidi="ar-SA"/>
      </w:rPr>
    </w:lvl>
    <w:lvl w:ilvl="8" w:tplc="33440E76">
      <w:numFmt w:val="bullet"/>
      <w:lvlText w:val="•"/>
      <w:lvlJc w:val="left"/>
      <w:pPr>
        <w:ind w:left="7893" w:hanging="339"/>
      </w:pPr>
      <w:rPr>
        <w:rFonts w:hint="default"/>
        <w:lang w:val="de-DE" w:eastAsia="en-US" w:bidi="ar-SA"/>
      </w:rPr>
    </w:lvl>
  </w:abstractNum>
  <w:abstractNum w:abstractNumId="19" w15:restartNumberingAfterBreak="0">
    <w:nsid w:val="364827F6"/>
    <w:multiLevelType w:val="hybridMultilevel"/>
    <w:tmpl w:val="C316BC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252B49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A7162B"/>
    <w:multiLevelType w:val="hybridMultilevel"/>
    <w:tmpl w:val="50CAC33A"/>
    <w:lvl w:ilvl="0" w:tplc="1EDEB410">
      <w:numFmt w:val="bullet"/>
      <w:lvlText w:val=""/>
      <w:lvlJc w:val="left"/>
      <w:pPr>
        <w:ind w:left="1045" w:hanging="339"/>
      </w:pPr>
      <w:rPr>
        <w:rFonts w:ascii="Wingdings" w:eastAsia="Wingdings" w:hAnsi="Wingdings" w:cs="Wingdings" w:hint="default"/>
        <w:w w:val="100"/>
        <w:sz w:val="18"/>
        <w:szCs w:val="18"/>
        <w:lang w:val="de-DE" w:eastAsia="en-US" w:bidi="ar-SA"/>
      </w:rPr>
    </w:lvl>
    <w:lvl w:ilvl="1" w:tplc="40B6E3CE">
      <w:numFmt w:val="bullet"/>
      <w:lvlText w:val="•"/>
      <w:lvlJc w:val="left"/>
      <w:pPr>
        <w:ind w:left="1896" w:hanging="339"/>
      </w:pPr>
      <w:rPr>
        <w:rFonts w:hint="default"/>
        <w:lang w:val="de-DE" w:eastAsia="en-US" w:bidi="ar-SA"/>
      </w:rPr>
    </w:lvl>
    <w:lvl w:ilvl="2" w:tplc="1756BFCE">
      <w:numFmt w:val="bullet"/>
      <w:lvlText w:val="•"/>
      <w:lvlJc w:val="left"/>
      <w:pPr>
        <w:ind w:left="2753" w:hanging="339"/>
      </w:pPr>
      <w:rPr>
        <w:rFonts w:hint="default"/>
        <w:lang w:val="de-DE" w:eastAsia="en-US" w:bidi="ar-SA"/>
      </w:rPr>
    </w:lvl>
    <w:lvl w:ilvl="3" w:tplc="D662E4DE">
      <w:numFmt w:val="bullet"/>
      <w:lvlText w:val="•"/>
      <w:lvlJc w:val="left"/>
      <w:pPr>
        <w:ind w:left="3609" w:hanging="339"/>
      </w:pPr>
      <w:rPr>
        <w:rFonts w:hint="default"/>
        <w:lang w:val="de-DE" w:eastAsia="en-US" w:bidi="ar-SA"/>
      </w:rPr>
    </w:lvl>
    <w:lvl w:ilvl="4" w:tplc="98BE2DD4">
      <w:numFmt w:val="bullet"/>
      <w:lvlText w:val="•"/>
      <w:lvlJc w:val="left"/>
      <w:pPr>
        <w:ind w:left="4466" w:hanging="339"/>
      </w:pPr>
      <w:rPr>
        <w:rFonts w:hint="default"/>
        <w:lang w:val="de-DE" w:eastAsia="en-US" w:bidi="ar-SA"/>
      </w:rPr>
    </w:lvl>
    <w:lvl w:ilvl="5" w:tplc="AA1C70E8">
      <w:numFmt w:val="bullet"/>
      <w:lvlText w:val="•"/>
      <w:lvlJc w:val="left"/>
      <w:pPr>
        <w:ind w:left="5323" w:hanging="339"/>
      </w:pPr>
      <w:rPr>
        <w:rFonts w:hint="default"/>
        <w:lang w:val="de-DE" w:eastAsia="en-US" w:bidi="ar-SA"/>
      </w:rPr>
    </w:lvl>
    <w:lvl w:ilvl="6" w:tplc="00307792">
      <w:numFmt w:val="bullet"/>
      <w:lvlText w:val="•"/>
      <w:lvlJc w:val="left"/>
      <w:pPr>
        <w:ind w:left="6179" w:hanging="339"/>
      </w:pPr>
      <w:rPr>
        <w:rFonts w:hint="default"/>
        <w:lang w:val="de-DE" w:eastAsia="en-US" w:bidi="ar-SA"/>
      </w:rPr>
    </w:lvl>
    <w:lvl w:ilvl="7" w:tplc="7A14D1EE">
      <w:numFmt w:val="bullet"/>
      <w:lvlText w:val="•"/>
      <w:lvlJc w:val="left"/>
      <w:pPr>
        <w:ind w:left="7036" w:hanging="339"/>
      </w:pPr>
      <w:rPr>
        <w:rFonts w:hint="default"/>
        <w:lang w:val="de-DE" w:eastAsia="en-US" w:bidi="ar-SA"/>
      </w:rPr>
    </w:lvl>
    <w:lvl w:ilvl="8" w:tplc="33440E76">
      <w:numFmt w:val="bullet"/>
      <w:lvlText w:val="•"/>
      <w:lvlJc w:val="left"/>
      <w:pPr>
        <w:ind w:left="7893" w:hanging="339"/>
      </w:pPr>
      <w:rPr>
        <w:rFonts w:hint="default"/>
        <w:lang w:val="de-DE" w:eastAsia="en-US" w:bidi="ar-SA"/>
      </w:rPr>
    </w:lvl>
  </w:abstractNum>
  <w:abstractNum w:abstractNumId="22" w15:restartNumberingAfterBreak="0">
    <w:nsid w:val="3A563857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1C5D5C"/>
    <w:multiLevelType w:val="hybridMultilevel"/>
    <w:tmpl w:val="CFFA5B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B301B3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F789B"/>
    <w:multiLevelType w:val="hybridMultilevel"/>
    <w:tmpl w:val="6E4CCFCC"/>
    <w:lvl w:ilvl="0" w:tplc="A91E7E9E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  <w:color w:val="7F7F7F" w:themeColor="text1" w:themeTint="80"/>
        <w:w w:val="100"/>
        <w:sz w:val="18"/>
        <w:szCs w:val="18"/>
        <w:lang w:val="de-DE" w:eastAsia="en-US" w:bidi="ar-SA"/>
      </w:rPr>
    </w:lvl>
    <w:lvl w:ilvl="1" w:tplc="40B6E3CE">
      <w:numFmt w:val="bullet"/>
      <w:lvlText w:val="•"/>
      <w:lvlJc w:val="left"/>
      <w:pPr>
        <w:ind w:left="1896" w:hanging="339"/>
      </w:pPr>
      <w:rPr>
        <w:rFonts w:hint="default"/>
        <w:lang w:val="de-DE" w:eastAsia="en-US" w:bidi="ar-SA"/>
      </w:rPr>
    </w:lvl>
    <w:lvl w:ilvl="2" w:tplc="1756BFCE">
      <w:numFmt w:val="bullet"/>
      <w:lvlText w:val="•"/>
      <w:lvlJc w:val="left"/>
      <w:pPr>
        <w:ind w:left="2753" w:hanging="339"/>
      </w:pPr>
      <w:rPr>
        <w:rFonts w:hint="default"/>
        <w:lang w:val="de-DE" w:eastAsia="en-US" w:bidi="ar-SA"/>
      </w:rPr>
    </w:lvl>
    <w:lvl w:ilvl="3" w:tplc="D662E4DE">
      <w:numFmt w:val="bullet"/>
      <w:lvlText w:val="•"/>
      <w:lvlJc w:val="left"/>
      <w:pPr>
        <w:ind w:left="3609" w:hanging="339"/>
      </w:pPr>
      <w:rPr>
        <w:rFonts w:hint="default"/>
        <w:lang w:val="de-DE" w:eastAsia="en-US" w:bidi="ar-SA"/>
      </w:rPr>
    </w:lvl>
    <w:lvl w:ilvl="4" w:tplc="98BE2DD4">
      <w:numFmt w:val="bullet"/>
      <w:lvlText w:val="•"/>
      <w:lvlJc w:val="left"/>
      <w:pPr>
        <w:ind w:left="4466" w:hanging="339"/>
      </w:pPr>
      <w:rPr>
        <w:rFonts w:hint="default"/>
        <w:lang w:val="de-DE" w:eastAsia="en-US" w:bidi="ar-SA"/>
      </w:rPr>
    </w:lvl>
    <w:lvl w:ilvl="5" w:tplc="AA1C70E8">
      <w:numFmt w:val="bullet"/>
      <w:lvlText w:val="•"/>
      <w:lvlJc w:val="left"/>
      <w:pPr>
        <w:ind w:left="5323" w:hanging="339"/>
      </w:pPr>
      <w:rPr>
        <w:rFonts w:hint="default"/>
        <w:lang w:val="de-DE" w:eastAsia="en-US" w:bidi="ar-SA"/>
      </w:rPr>
    </w:lvl>
    <w:lvl w:ilvl="6" w:tplc="00307792">
      <w:numFmt w:val="bullet"/>
      <w:lvlText w:val="•"/>
      <w:lvlJc w:val="left"/>
      <w:pPr>
        <w:ind w:left="6179" w:hanging="339"/>
      </w:pPr>
      <w:rPr>
        <w:rFonts w:hint="default"/>
        <w:lang w:val="de-DE" w:eastAsia="en-US" w:bidi="ar-SA"/>
      </w:rPr>
    </w:lvl>
    <w:lvl w:ilvl="7" w:tplc="7A14D1EE">
      <w:numFmt w:val="bullet"/>
      <w:lvlText w:val="•"/>
      <w:lvlJc w:val="left"/>
      <w:pPr>
        <w:ind w:left="7036" w:hanging="339"/>
      </w:pPr>
      <w:rPr>
        <w:rFonts w:hint="default"/>
        <w:lang w:val="de-DE" w:eastAsia="en-US" w:bidi="ar-SA"/>
      </w:rPr>
    </w:lvl>
    <w:lvl w:ilvl="8" w:tplc="33440E76">
      <w:numFmt w:val="bullet"/>
      <w:lvlText w:val="•"/>
      <w:lvlJc w:val="left"/>
      <w:pPr>
        <w:ind w:left="7893" w:hanging="339"/>
      </w:pPr>
      <w:rPr>
        <w:rFonts w:hint="default"/>
        <w:lang w:val="de-DE" w:eastAsia="en-US" w:bidi="ar-SA"/>
      </w:rPr>
    </w:lvl>
  </w:abstractNum>
  <w:abstractNum w:abstractNumId="26" w15:restartNumberingAfterBreak="0">
    <w:nsid w:val="535A5FA0"/>
    <w:multiLevelType w:val="hybridMultilevel"/>
    <w:tmpl w:val="819A96DA"/>
    <w:lvl w:ilvl="0" w:tplc="BEEA8FB0">
      <w:start w:val="1"/>
      <w:numFmt w:val="decimal"/>
      <w:lvlText w:val="%1."/>
      <w:lvlJc w:val="left"/>
      <w:pPr>
        <w:ind w:left="426" w:hanging="308"/>
      </w:pPr>
      <w:rPr>
        <w:rFonts w:ascii="Arial" w:eastAsia="Arial" w:hAnsi="Arial" w:cs="Arial" w:hint="default"/>
        <w:b/>
        <w:bCs/>
        <w:spacing w:val="-3"/>
        <w:w w:val="100"/>
        <w:sz w:val="28"/>
        <w:szCs w:val="28"/>
        <w:lang w:val="de-DE" w:eastAsia="en-US" w:bidi="ar-SA"/>
      </w:rPr>
    </w:lvl>
    <w:lvl w:ilvl="1" w:tplc="CEBA3778">
      <w:numFmt w:val="bullet"/>
      <w:lvlText w:val="•"/>
      <w:lvlJc w:val="left"/>
      <w:pPr>
        <w:ind w:left="1338" w:hanging="308"/>
      </w:pPr>
      <w:rPr>
        <w:rFonts w:hint="default"/>
        <w:lang w:val="de-DE" w:eastAsia="en-US" w:bidi="ar-SA"/>
      </w:rPr>
    </w:lvl>
    <w:lvl w:ilvl="2" w:tplc="7BACED24">
      <w:numFmt w:val="bullet"/>
      <w:lvlText w:val="•"/>
      <w:lvlJc w:val="left"/>
      <w:pPr>
        <w:ind w:left="2257" w:hanging="308"/>
      </w:pPr>
      <w:rPr>
        <w:rFonts w:hint="default"/>
        <w:lang w:val="de-DE" w:eastAsia="en-US" w:bidi="ar-SA"/>
      </w:rPr>
    </w:lvl>
    <w:lvl w:ilvl="3" w:tplc="3E606FB4">
      <w:numFmt w:val="bullet"/>
      <w:lvlText w:val="•"/>
      <w:lvlJc w:val="left"/>
      <w:pPr>
        <w:ind w:left="3175" w:hanging="308"/>
      </w:pPr>
      <w:rPr>
        <w:rFonts w:hint="default"/>
        <w:lang w:val="de-DE" w:eastAsia="en-US" w:bidi="ar-SA"/>
      </w:rPr>
    </w:lvl>
    <w:lvl w:ilvl="4" w:tplc="DBF000A6">
      <w:numFmt w:val="bullet"/>
      <w:lvlText w:val="•"/>
      <w:lvlJc w:val="left"/>
      <w:pPr>
        <w:ind w:left="4094" w:hanging="308"/>
      </w:pPr>
      <w:rPr>
        <w:rFonts w:hint="default"/>
        <w:lang w:val="de-DE" w:eastAsia="en-US" w:bidi="ar-SA"/>
      </w:rPr>
    </w:lvl>
    <w:lvl w:ilvl="5" w:tplc="52388F4C">
      <w:numFmt w:val="bullet"/>
      <w:lvlText w:val="•"/>
      <w:lvlJc w:val="left"/>
      <w:pPr>
        <w:ind w:left="5013" w:hanging="308"/>
      </w:pPr>
      <w:rPr>
        <w:rFonts w:hint="default"/>
        <w:lang w:val="de-DE" w:eastAsia="en-US" w:bidi="ar-SA"/>
      </w:rPr>
    </w:lvl>
    <w:lvl w:ilvl="6" w:tplc="C0C604E2">
      <w:numFmt w:val="bullet"/>
      <w:lvlText w:val="•"/>
      <w:lvlJc w:val="left"/>
      <w:pPr>
        <w:ind w:left="5931" w:hanging="308"/>
      </w:pPr>
      <w:rPr>
        <w:rFonts w:hint="default"/>
        <w:lang w:val="de-DE" w:eastAsia="en-US" w:bidi="ar-SA"/>
      </w:rPr>
    </w:lvl>
    <w:lvl w:ilvl="7" w:tplc="A3884994">
      <w:numFmt w:val="bullet"/>
      <w:lvlText w:val="•"/>
      <w:lvlJc w:val="left"/>
      <w:pPr>
        <w:ind w:left="6850" w:hanging="308"/>
      </w:pPr>
      <w:rPr>
        <w:rFonts w:hint="default"/>
        <w:lang w:val="de-DE" w:eastAsia="en-US" w:bidi="ar-SA"/>
      </w:rPr>
    </w:lvl>
    <w:lvl w:ilvl="8" w:tplc="3A64757E">
      <w:numFmt w:val="bullet"/>
      <w:lvlText w:val="•"/>
      <w:lvlJc w:val="left"/>
      <w:pPr>
        <w:ind w:left="7769" w:hanging="308"/>
      </w:pPr>
      <w:rPr>
        <w:rFonts w:hint="default"/>
        <w:lang w:val="de-DE" w:eastAsia="en-US" w:bidi="ar-SA"/>
      </w:rPr>
    </w:lvl>
  </w:abstractNum>
  <w:abstractNum w:abstractNumId="27" w15:restartNumberingAfterBreak="0">
    <w:nsid w:val="59A603B9"/>
    <w:multiLevelType w:val="multilevel"/>
    <w:tmpl w:val="0C80EB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C73B87"/>
    <w:multiLevelType w:val="hybridMultilevel"/>
    <w:tmpl w:val="BE6AA0FE"/>
    <w:lvl w:ilvl="0" w:tplc="C2E68920">
      <w:start w:val="1"/>
      <w:numFmt w:val="bullet"/>
      <w:lvlText w:val="q"/>
      <w:lvlJc w:val="left"/>
      <w:pPr>
        <w:ind w:left="284" w:hanging="28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873F37"/>
    <w:multiLevelType w:val="hybridMultilevel"/>
    <w:tmpl w:val="C316BC4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483136"/>
    <w:multiLevelType w:val="hybridMultilevel"/>
    <w:tmpl w:val="54A83CB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5A1258"/>
    <w:multiLevelType w:val="hybridMultilevel"/>
    <w:tmpl w:val="228E18C4"/>
    <w:lvl w:ilvl="0" w:tplc="9A6E0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90323">
    <w:abstractNumId w:val="16"/>
  </w:num>
  <w:num w:numId="2" w16cid:durableId="47077093">
    <w:abstractNumId w:val="14"/>
  </w:num>
  <w:num w:numId="3" w16cid:durableId="161431908">
    <w:abstractNumId w:val="12"/>
  </w:num>
  <w:num w:numId="4" w16cid:durableId="563028404">
    <w:abstractNumId w:val="15"/>
  </w:num>
  <w:num w:numId="5" w16cid:durableId="1343170610">
    <w:abstractNumId w:val="29"/>
  </w:num>
  <w:num w:numId="6" w16cid:durableId="1822840915">
    <w:abstractNumId w:val="26"/>
  </w:num>
  <w:num w:numId="7" w16cid:durableId="36127772">
    <w:abstractNumId w:val="21"/>
  </w:num>
  <w:num w:numId="8" w16cid:durableId="231817106">
    <w:abstractNumId w:val="25"/>
  </w:num>
  <w:num w:numId="9" w16cid:durableId="1034961338">
    <w:abstractNumId w:val="30"/>
  </w:num>
  <w:num w:numId="10" w16cid:durableId="684936886">
    <w:abstractNumId w:val="24"/>
  </w:num>
  <w:num w:numId="11" w16cid:durableId="578835437">
    <w:abstractNumId w:val="20"/>
  </w:num>
  <w:num w:numId="12" w16cid:durableId="496575241">
    <w:abstractNumId w:val="11"/>
  </w:num>
  <w:num w:numId="13" w16cid:durableId="1139958664">
    <w:abstractNumId w:val="22"/>
  </w:num>
  <w:num w:numId="14" w16cid:durableId="1381634315">
    <w:abstractNumId w:val="19"/>
  </w:num>
  <w:num w:numId="15" w16cid:durableId="1684939842">
    <w:abstractNumId w:val="18"/>
  </w:num>
  <w:num w:numId="16" w16cid:durableId="2052261925">
    <w:abstractNumId w:val="0"/>
  </w:num>
  <w:num w:numId="17" w16cid:durableId="1692294951">
    <w:abstractNumId w:val="1"/>
  </w:num>
  <w:num w:numId="18" w16cid:durableId="270550721">
    <w:abstractNumId w:val="2"/>
  </w:num>
  <w:num w:numId="19" w16cid:durableId="1517308880">
    <w:abstractNumId w:val="3"/>
  </w:num>
  <w:num w:numId="20" w16cid:durableId="55394674">
    <w:abstractNumId w:val="8"/>
  </w:num>
  <w:num w:numId="21" w16cid:durableId="1219365840">
    <w:abstractNumId w:val="4"/>
  </w:num>
  <w:num w:numId="22" w16cid:durableId="586809666">
    <w:abstractNumId w:val="5"/>
  </w:num>
  <w:num w:numId="23" w16cid:durableId="1810781438">
    <w:abstractNumId w:val="6"/>
  </w:num>
  <w:num w:numId="24" w16cid:durableId="1824081592">
    <w:abstractNumId w:val="7"/>
  </w:num>
  <w:num w:numId="25" w16cid:durableId="919632772">
    <w:abstractNumId w:val="9"/>
  </w:num>
  <w:num w:numId="26" w16cid:durableId="1956709423">
    <w:abstractNumId w:val="13"/>
  </w:num>
  <w:num w:numId="27" w16cid:durableId="1332873254">
    <w:abstractNumId w:val="23"/>
  </w:num>
  <w:num w:numId="28" w16cid:durableId="28720825">
    <w:abstractNumId w:val="27"/>
  </w:num>
  <w:num w:numId="29" w16cid:durableId="483359318">
    <w:abstractNumId w:val="28"/>
  </w:num>
  <w:num w:numId="30" w16cid:durableId="1763721281">
    <w:abstractNumId w:val="31"/>
  </w:num>
  <w:num w:numId="31" w16cid:durableId="1602224353">
    <w:abstractNumId w:val="31"/>
  </w:num>
  <w:num w:numId="32" w16cid:durableId="1761870203">
    <w:abstractNumId w:val="17"/>
  </w:num>
  <w:num w:numId="33" w16cid:durableId="819999426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hideSpellingErrors/>
  <w:hideGrammaticalError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 style="mso-wrap-style:none" fill="f" fillcolor="white" stroke="f">
      <v:fill color="white" on="f"/>
      <v:stroke on="f"/>
      <v:textbox style="mso-fit-shape-to-text: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850"/>
    <w:rsid w:val="00003621"/>
    <w:rsid w:val="00006F74"/>
    <w:rsid w:val="00007E6F"/>
    <w:rsid w:val="00010F4E"/>
    <w:rsid w:val="00011C29"/>
    <w:rsid w:val="00012DB3"/>
    <w:rsid w:val="0001402E"/>
    <w:rsid w:val="00020B00"/>
    <w:rsid w:val="00030B89"/>
    <w:rsid w:val="00031B68"/>
    <w:rsid w:val="00033C3F"/>
    <w:rsid w:val="000349AC"/>
    <w:rsid w:val="00036B8B"/>
    <w:rsid w:val="00036E87"/>
    <w:rsid w:val="00037230"/>
    <w:rsid w:val="00042142"/>
    <w:rsid w:val="00046B44"/>
    <w:rsid w:val="0004779F"/>
    <w:rsid w:val="00051FCA"/>
    <w:rsid w:val="00052272"/>
    <w:rsid w:val="00053120"/>
    <w:rsid w:val="000532DD"/>
    <w:rsid w:val="00054360"/>
    <w:rsid w:val="00054A3E"/>
    <w:rsid w:val="00056DB8"/>
    <w:rsid w:val="00061021"/>
    <w:rsid w:val="00062FD9"/>
    <w:rsid w:val="00063558"/>
    <w:rsid w:val="00064E0B"/>
    <w:rsid w:val="00071CFF"/>
    <w:rsid w:val="00074CE2"/>
    <w:rsid w:val="0008005D"/>
    <w:rsid w:val="000849A5"/>
    <w:rsid w:val="00085ECB"/>
    <w:rsid w:val="00090EEB"/>
    <w:rsid w:val="00090F21"/>
    <w:rsid w:val="0009283B"/>
    <w:rsid w:val="00095B79"/>
    <w:rsid w:val="000962DE"/>
    <w:rsid w:val="000A0046"/>
    <w:rsid w:val="000A0327"/>
    <w:rsid w:val="000A1C0F"/>
    <w:rsid w:val="000A1D42"/>
    <w:rsid w:val="000A2E16"/>
    <w:rsid w:val="000A4E2D"/>
    <w:rsid w:val="000A523E"/>
    <w:rsid w:val="000A7209"/>
    <w:rsid w:val="000B0AC0"/>
    <w:rsid w:val="000B2768"/>
    <w:rsid w:val="000C43D0"/>
    <w:rsid w:val="000D0DDB"/>
    <w:rsid w:val="000D176A"/>
    <w:rsid w:val="000D3E95"/>
    <w:rsid w:val="000D53F6"/>
    <w:rsid w:val="000D61D7"/>
    <w:rsid w:val="000D6C7F"/>
    <w:rsid w:val="000E0812"/>
    <w:rsid w:val="000E452D"/>
    <w:rsid w:val="000E64BF"/>
    <w:rsid w:val="000E689A"/>
    <w:rsid w:val="000E7482"/>
    <w:rsid w:val="000F6B14"/>
    <w:rsid w:val="00100DF7"/>
    <w:rsid w:val="00103E59"/>
    <w:rsid w:val="001077D6"/>
    <w:rsid w:val="00107BCC"/>
    <w:rsid w:val="001154F3"/>
    <w:rsid w:val="001156BB"/>
    <w:rsid w:val="00117657"/>
    <w:rsid w:val="00117F90"/>
    <w:rsid w:val="00122F5C"/>
    <w:rsid w:val="00125025"/>
    <w:rsid w:val="00126C6F"/>
    <w:rsid w:val="00127D21"/>
    <w:rsid w:val="001315D8"/>
    <w:rsid w:val="0013496D"/>
    <w:rsid w:val="00135E67"/>
    <w:rsid w:val="0014117F"/>
    <w:rsid w:val="00141638"/>
    <w:rsid w:val="001429E2"/>
    <w:rsid w:val="00145DDA"/>
    <w:rsid w:val="00153BFC"/>
    <w:rsid w:val="001540D1"/>
    <w:rsid w:val="00160C0C"/>
    <w:rsid w:val="00161512"/>
    <w:rsid w:val="00161719"/>
    <w:rsid w:val="001646DB"/>
    <w:rsid w:val="001657A6"/>
    <w:rsid w:val="00167943"/>
    <w:rsid w:val="00170600"/>
    <w:rsid w:val="0017309B"/>
    <w:rsid w:val="00184E82"/>
    <w:rsid w:val="00184FBD"/>
    <w:rsid w:val="0018654C"/>
    <w:rsid w:val="00186646"/>
    <w:rsid w:val="00191371"/>
    <w:rsid w:val="001913BA"/>
    <w:rsid w:val="00192106"/>
    <w:rsid w:val="00192740"/>
    <w:rsid w:val="00192A7D"/>
    <w:rsid w:val="00192EDE"/>
    <w:rsid w:val="001959A3"/>
    <w:rsid w:val="001A7A09"/>
    <w:rsid w:val="001B100A"/>
    <w:rsid w:val="001B4A7C"/>
    <w:rsid w:val="001B6890"/>
    <w:rsid w:val="001C0A40"/>
    <w:rsid w:val="001C2343"/>
    <w:rsid w:val="001C3A4B"/>
    <w:rsid w:val="001C486E"/>
    <w:rsid w:val="001C57A2"/>
    <w:rsid w:val="001C63C9"/>
    <w:rsid w:val="001D294A"/>
    <w:rsid w:val="001D2A07"/>
    <w:rsid w:val="001D5F98"/>
    <w:rsid w:val="001E08DC"/>
    <w:rsid w:val="001E19BA"/>
    <w:rsid w:val="001E21EC"/>
    <w:rsid w:val="001E2555"/>
    <w:rsid w:val="001E6522"/>
    <w:rsid w:val="001E6781"/>
    <w:rsid w:val="001F0C9D"/>
    <w:rsid w:val="001F2F72"/>
    <w:rsid w:val="001F430E"/>
    <w:rsid w:val="001F681D"/>
    <w:rsid w:val="001F7D9F"/>
    <w:rsid w:val="00201970"/>
    <w:rsid w:val="0020295F"/>
    <w:rsid w:val="00205360"/>
    <w:rsid w:val="0020708A"/>
    <w:rsid w:val="002074DB"/>
    <w:rsid w:val="00210AB0"/>
    <w:rsid w:val="0021182D"/>
    <w:rsid w:val="00211F50"/>
    <w:rsid w:val="002132DB"/>
    <w:rsid w:val="0021626A"/>
    <w:rsid w:val="002204F5"/>
    <w:rsid w:val="0022238A"/>
    <w:rsid w:val="00222666"/>
    <w:rsid w:val="00223401"/>
    <w:rsid w:val="002250F2"/>
    <w:rsid w:val="00227CF1"/>
    <w:rsid w:val="00230EC2"/>
    <w:rsid w:val="00235102"/>
    <w:rsid w:val="002353CD"/>
    <w:rsid w:val="00236EC8"/>
    <w:rsid w:val="00241539"/>
    <w:rsid w:val="0024516C"/>
    <w:rsid w:val="00245C8D"/>
    <w:rsid w:val="002472D5"/>
    <w:rsid w:val="0025242F"/>
    <w:rsid w:val="0025392E"/>
    <w:rsid w:val="00255DE5"/>
    <w:rsid w:val="00256DD9"/>
    <w:rsid w:val="00260052"/>
    <w:rsid w:val="002605DB"/>
    <w:rsid w:val="00260996"/>
    <w:rsid w:val="00263B12"/>
    <w:rsid w:val="00265085"/>
    <w:rsid w:val="0026772C"/>
    <w:rsid w:val="00271188"/>
    <w:rsid w:val="00273831"/>
    <w:rsid w:val="00274B40"/>
    <w:rsid w:val="00275F13"/>
    <w:rsid w:val="00276A94"/>
    <w:rsid w:val="002814A4"/>
    <w:rsid w:val="00287A5D"/>
    <w:rsid w:val="00290E32"/>
    <w:rsid w:val="002918A1"/>
    <w:rsid w:val="0029268E"/>
    <w:rsid w:val="002946C6"/>
    <w:rsid w:val="0029495C"/>
    <w:rsid w:val="002A0379"/>
    <w:rsid w:val="002A1528"/>
    <w:rsid w:val="002A31C2"/>
    <w:rsid w:val="002A3587"/>
    <w:rsid w:val="002A450B"/>
    <w:rsid w:val="002A6418"/>
    <w:rsid w:val="002B2C54"/>
    <w:rsid w:val="002B4663"/>
    <w:rsid w:val="002B663B"/>
    <w:rsid w:val="002B74A6"/>
    <w:rsid w:val="002B77C5"/>
    <w:rsid w:val="002C0616"/>
    <w:rsid w:val="002C0B6C"/>
    <w:rsid w:val="002C2569"/>
    <w:rsid w:val="002C2B9F"/>
    <w:rsid w:val="002C672C"/>
    <w:rsid w:val="002C7E85"/>
    <w:rsid w:val="002D0939"/>
    <w:rsid w:val="002D2E82"/>
    <w:rsid w:val="002D3D78"/>
    <w:rsid w:val="002D55EA"/>
    <w:rsid w:val="002D5C83"/>
    <w:rsid w:val="002D674F"/>
    <w:rsid w:val="002D70B3"/>
    <w:rsid w:val="002D71B7"/>
    <w:rsid w:val="002E10AA"/>
    <w:rsid w:val="002E3741"/>
    <w:rsid w:val="002F12A6"/>
    <w:rsid w:val="002F2A79"/>
    <w:rsid w:val="002F2B7C"/>
    <w:rsid w:val="002F4114"/>
    <w:rsid w:val="002F4D32"/>
    <w:rsid w:val="002F4DAC"/>
    <w:rsid w:val="002F6073"/>
    <w:rsid w:val="002F6549"/>
    <w:rsid w:val="002F77D0"/>
    <w:rsid w:val="002F7AF3"/>
    <w:rsid w:val="002F7DAF"/>
    <w:rsid w:val="0030155C"/>
    <w:rsid w:val="00301BAE"/>
    <w:rsid w:val="00304EC3"/>
    <w:rsid w:val="00304F32"/>
    <w:rsid w:val="00305383"/>
    <w:rsid w:val="00305DB8"/>
    <w:rsid w:val="00305DDD"/>
    <w:rsid w:val="00305FBA"/>
    <w:rsid w:val="00311F6F"/>
    <w:rsid w:val="00314570"/>
    <w:rsid w:val="003161C0"/>
    <w:rsid w:val="00317BD7"/>
    <w:rsid w:val="00320F50"/>
    <w:rsid w:val="00333DC4"/>
    <w:rsid w:val="00335C02"/>
    <w:rsid w:val="00341BB8"/>
    <w:rsid w:val="00342A36"/>
    <w:rsid w:val="00342B11"/>
    <w:rsid w:val="00346232"/>
    <w:rsid w:val="00346389"/>
    <w:rsid w:val="00346F77"/>
    <w:rsid w:val="0034729F"/>
    <w:rsid w:val="00352A36"/>
    <w:rsid w:val="00360708"/>
    <w:rsid w:val="00361492"/>
    <w:rsid w:val="003649C7"/>
    <w:rsid w:val="00371985"/>
    <w:rsid w:val="00372F9A"/>
    <w:rsid w:val="00380C89"/>
    <w:rsid w:val="0038142C"/>
    <w:rsid w:val="00381C0C"/>
    <w:rsid w:val="00383F5A"/>
    <w:rsid w:val="0038587C"/>
    <w:rsid w:val="003858F2"/>
    <w:rsid w:val="00390319"/>
    <w:rsid w:val="00392801"/>
    <w:rsid w:val="00392C43"/>
    <w:rsid w:val="00393A04"/>
    <w:rsid w:val="00394A66"/>
    <w:rsid w:val="0039734F"/>
    <w:rsid w:val="003A1A8E"/>
    <w:rsid w:val="003A26C8"/>
    <w:rsid w:val="003A5BE6"/>
    <w:rsid w:val="003A64D0"/>
    <w:rsid w:val="003B082F"/>
    <w:rsid w:val="003B1914"/>
    <w:rsid w:val="003B2E20"/>
    <w:rsid w:val="003B5AD6"/>
    <w:rsid w:val="003C1FFD"/>
    <w:rsid w:val="003C23AE"/>
    <w:rsid w:val="003C4102"/>
    <w:rsid w:val="003C4E6C"/>
    <w:rsid w:val="003C4F92"/>
    <w:rsid w:val="003D16DC"/>
    <w:rsid w:val="003D2EAA"/>
    <w:rsid w:val="003D6F51"/>
    <w:rsid w:val="003D7D6D"/>
    <w:rsid w:val="003E0732"/>
    <w:rsid w:val="003E18AD"/>
    <w:rsid w:val="003E3C30"/>
    <w:rsid w:val="003E469A"/>
    <w:rsid w:val="003E5E98"/>
    <w:rsid w:val="003E710D"/>
    <w:rsid w:val="003E7F8B"/>
    <w:rsid w:val="003F1ACD"/>
    <w:rsid w:val="003F39F3"/>
    <w:rsid w:val="003F3EDC"/>
    <w:rsid w:val="003F4251"/>
    <w:rsid w:val="003F4920"/>
    <w:rsid w:val="0040043D"/>
    <w:rsid w:val="004038D6"/>
    <w:rsid w:val="00403A4C"/>
    <w:rsid w:val="00404166"/>
    <w:rsid w:val="0040420A"/>
    <w:rsid w:val="00405C29"/>
    <w:rsid w:val="0040714C"/>
    <w:rsid w:val="004119A2"/>
    <w:rsid w:val="0041228C"/>
    <w:rsid w:val="00412570"/>
    <w:rsid w:val="004132C1"/>
    <w:rsid w:val="00414DD3"/>
    <w:rsid w:val="004176AB"/>
    <w:rsid w:val="00430346"/>
    <w:rsid w:val="00430387"/>
    <w:rsid w:val="00434B42"/>
    <w:rsid w:val="00436030"/>
    <w:rsid w:val="00437740"/>
    <w:rsid w:val="00437AD6"/>
    <w:rsid w:val="00440CD1"/>
    <w:rsid w:val="00442393"/>
    <w:rsid w:val="004425E9"/>
    <w:rsid w:val="00444F57"/>
    <w:rsid w:val="0044538C"/>
    <w:rsid w:val="00447247"/>
    <w:rsid w:val="004475AF"/>
    <w:rsid w:val="00447A1A"/>
    <w:rsid w:val="004517BA"/>
    <w:rsid w:val="00453804"/>
    <w:rsid w:val="00453997"/>
    <w:rsid w:val="00453D8D"/>
    <w:rsid w:val="00454236"/>
    <w:rsid w:val="00454D94"/>
    <w:rsid w:val="00455658"/>
    <w:rsid w:val="0046001E"/>
    <w:rsid w:val="00462C52"/>
    <w:rsid w:val="0046331B"/>
    <w:rsid w:val="00466D0C"/>
    <w:rsid w:val="00467CFC"/>
    <w:rsid w:val="004721E6"/>
    <w:rsid w:val="00473276"/>
    <w:rsid w:val="004732DE"/>
    <w:rsid w:val="00473DDD"/>
    <w:rsid w:val="004760F4"/>
    <w:rsid w:val="004779FB"/>
    <w:rsid w:val="00482DEC"/>
    <w:rsid w:val="00483BA7"/>
    <w:rsid w:val="0048504A"/>
    <w:rsid w:val="00486EAF"/>
    <w:rsid w:val="0049017F"/>
    <w:rsid w:val="00492762"/>
    <w:rsid w:val="00495DE6"/>
    <w:rsid w:val="0049657B"/>
    <w:rsid w:val="00496BEB"/>
    <w:rsid w:val="004A0703"/>
    <w:rsid w:val="004A0C5A"/>
    <w:rsid w:val="004A0CCF"/>
    <w:rsid w:val="004A2D92"/>
    <w:rsid w:val="004A4E28"/>
    <w:rsid w:val="004A7B77"/>
    <w:rsid w:val="004B3A68"/>
    <w:rsid w:val="004B584D"/>
    <w:rsid w:val="004B7DCD"/>
    <w:rsid w:val="004C2365"/>
    <w:rsid w:val="004C345F"/>
    <w:rsid w:val="004C5D29"/>
    <w:rsid w:val="004C76A6"/>
    <w:rsid w:val="004C7805"/>
    <w:rsid w:val="004D1A87"/>
    <w:rsid w:val="004D1CEA"/>
    <w:rsid w:val="004D2830"/>
    <w:rsid w:val="004D30AC"/>
    <w:rsid w:val="004D4703"/>
    <w:rsid w:val="004E15D8"/>
    <w:rsid w:val="004E27EB"/>
    <w:rsid w:val="004E68FF"/>
    <w:rsid w:val="004F0886"/>
    <w:rsid w:val="004F3FE0"/>
    <w:rsid w:val="004F53F4"/>
    <w:rsid w:val="004F5513"/>
    <w:rsid w:val="004F609D"/>
    <w:rsid w:val="004F7DA5"/>
    <w:rsid w:val="00503AD6"/>
    <w:rsid w:val="005068C3"/>
    <w:rsid w:val="00512C2C"/>
    <w:rsid w:val="00513860"/>
    <w:rsid w:val="00522138"/>
    <w:rsid w:val="005236F1"/>
    <w:rsid w:val="005263E4"/>
    <w:rsid w:val="005349E6"/>
    <w:rsid w:val="00535536"/>
    <w:rsid w:val="00547826"/>
    <w:rsid w:val="00547E7A"/>
    <w:rsid w:val="00553F5D"/>
    <w:rsid w:val="00554B45"/>
    <w:rsid w:val="005616DA"/>
    <w:rsid w:val="00561B58"/>
    <w:rsid w:val="00563EA8"/>
    <w:rsid w:val="0056474F"/>
    <w:rsid w:val="00564EED"/>
    <w:rsid w:val="00570A9F"/>
    <w:rsid w:val="00575AE3"/>
    <w:rsid w:val="005778F6"/>
    <w:rsid w:val="00577FF9"/>
    <w:rsid w:val="005845B5"/>
    <w:rsid w:val="0059079E"/>
    <w:rsid w:val="0059097E"/>
    <w:rsid w:val="005910AE"/>
    <w:rsid w:val="00591A60"/>
    <w:rsid w:val="00591C21"/>
    <w:rsid w:val="00592214"/>
    <w:rsid w:val="00594CA2"/>
    <w:rsid w:val="00597178"/>
    <w:rsid w:val="005A0124"/>
    <w:rsid w:val="005A0E17"/>
    <w:rsid w:val="005B3048"/>
    <w:rsid w:val="005B4F47"/>
    <w:rsid w:val="005B5A63"/>
    <w:rsid w:val="005C2B44"/>
    <w:rsid w:val="005C3DC4"/>
    <w:rsid w:val="005C4DFC"/>
    <w:rsid w:val="005D10EB"/>
    <w:rsid w:val="005D3097"/>
    <w:rsid w:val="005D3FEA"/>
    <w:rsid w:val="005D6426"/>
    <w:rsid w:val="005D79B6"/>
    <w:rsid w:val="005E5790"/>
    <w:rsid w:val="005F0007"/>
    <w:rsid w:val="005F0417"/>
    <w:rsid w:val="005F0B27"/>
    <w:rsid w:val="005F13EF"/>
    <w:rsid w:val="005F277B"/>
    <w:rsid w:val="005F27CD"/>
    <w:rsid w:val="005F37E2"/>
    <w:rsid w:val="005F4C93"/>
    <w:rsid w:val="005F50D3"/>
    <w:rsid w:val="005F67FE"/>
    <w:rsid w:val="005F6E34"/>
    <w:rsid w:val="0060143A"/>
    <w:rsid w:val="006015B9"/>
    <w:rsid w:val="00604D09"/>
    <w:rsid w:val="00606AD3"/>
    <w:rsid w:val="00610C5A"/>
    <w:rsid w:val="0061173F"/>
    <w:rsid w:val="006118CC"/>
    <w:rsid w:val="00612C2B"/>
    <w:rsid w:val="0061310C"/>
    <w:rsid w:val="00614C72"/>
    <w:rsid w:val="0061651A"/>
    <w:rsid w:val="00620BF2"/>
    <w:rsid w:val="00622ECF"/>
    <w:rsid w:val="0062614F"/>
    <w:rsid w:val="00627850"/>
    <w:rsid w:val="0063311F"/>
    <w:rsid w:val="00635147"/>
    <w:rsid w:val="00637C99"/>
    <w:rsid w:val="00642ACB"/>
    <w:rsid w:val="00642CC1"/>
    <w:rsid w:val="00643BD1"/>
    <w:rsid w:val="00654929"/>
    <w:rsid w:val="0065536F"/>
    <w:rsid w:val="0065648E"/>
    <w:rsid w:val="00657D01"/>
    <w:rsid w:val="00660E37"/>
    <w:rsid w:val="00666557"/>
    <w:rsid w:val="00667A83"/>
    <w:rsid w:val="00667F5D"/>
    <w:rsid w:val="00670940"/>
    <w:rsid w:val="006716A8"/>
    <w:rsid w:val="00673C34"/>
    <w:rsid w:val="0067414A"/>
    <w:rsid w:val="0067427C"/>
    <w:rsid w:val="0067514D"/>
    <w:rsid w:val="006838AD"/>
    <w:rsid w:val="00684592"/>
    <w:rsid w:val="00694174"/>
    <w:rsid w:val="00694C11"/>
    <w:rsid w:val="006958E3"/>
    <w:rsid w:val="006A5BE2"/>
    <w:rsid w:val="006A669C"/>
    <w:rsid w:val="006B1423"/>
    <w:rsid w:val="006B1C2E"/>
    <w:rsid w:val="006B43E9"/>
    <w:rsid w:val="006B6333"/>
    <w:rsid w:val="006C2E10"/>
    <w:rsid w:val="006D03C1"/>
    <w:rsid w:val="006D09F1"/>
    <w:rsid w:val="006D3CD5"/>
    <w:rsid w:val="006D4198"/>
    <w:rsid w:val="006D4C72"/>
    <w:rsid w:val="006D4E00"/>
    <w:rsid w:val="006D74DA"/>
    <w:rsid w:val="006D7B36"/>
    <w:rsid w:val="006E0178"/>
    <w:rsid w:val="006E06AD"/>
    <w:rsid w:val="006E0AAE"/>
    <w:rsid w:val="006E0EDC"/>
    <w:rsid w:val="006E258A"/>
    <w:rsid w:val="006E3F62"/>
    <w:rsid w:val="006F1A9B"/>
    <w:rsid w:val="006F3923"/>
    <w:rsid w:val="006F7863"/>
    <w:rsid w:val="007045A9"/>
    <w:rsid w:val="007068B8"/>
    <w:rsid w:val="00711542"/>
    <w:rsid w:val="007115F3"/>
    <w:rsid w:val="00716F3E"/>
    <w:rsid w:val="00720767"/>
    <w:rsid w:val="0073410B"/>
    <w:rsid w:val="007376F0"/>
    <w:rsid w:val="007379B0"/>
    <w:rsid w:val="0074216F"/>
    <w:rsid w:val="0074258E"/>
    <w:rsid w:val="00743F88"/>
    <w:rsid w:val="007474E1"/>
    <w:rsid w:val="00760E30"/>
    <w:rsid w:val="0076305C"/>
    <w:rsid w:val="00764A52"/>
    <w:rsid w:val="0076703A"/>
    <w:rsid w:val="00767491"/>
    <w:rsid w:val="007713A5"/>
    <w:rsid w:val="007720A2"/>
    <w:rsid w:val="0077563B"/>
    <w:rsid w:val="007770F4"/>
    <w:rsid w:val="00781960"/>
    <w:rsid w:val="00782C79"/>
    <w:rsid w:val="0078387E"/>
    <w:rsid w:val="00784523"/>
    <w:rsid w:val="0078463B"/>
    <w:rsid w:val="007848CC"/>
    <w:rsid w:val="00784D30"/>
    <w:rsid w:val="007911E7"/>
    <w:rsid w:val="00792529"/>
    <w:rsid w:val="00794407"/>
    <w:rsid w:val="007A0616"/>
    <w:rsid w:val="007A6940"/>
    <w:rsid w:val="007A7A38"/>
    <w:rsid w:val="007B1532"/>
    <w:rsid w:val="007B187E"/>
    <w:rsid w:val="007B3D65"/>
    <w:rsid w:val="007B4701"/>
    <w:rsid w:val="007B586A"/>
    <w:rsid w:val="007B58E1"/>
    <w:rsid w:val="007B66AB"/>
    <w:rsid w:val="007B7753"/>
    <w:rsid w:val="007C1AF0"/>
    <w:rsid w:val="007C21C1"/>
    <w:rsid w:val="007C35B3"/>
    <w:rsid w:val="007C41AE"/>
    <w:rsid w:val="007C5D54"/>
    <w:rsid w:val="007C78E8"/>
    <w:rsid w:val="007D1446"/>
    <w:rsid w:val="007D556B"/>
    <w:rsid w:val="007D7371"/>
    <w:rsid w:val="007D7A57"/>
    <w:rsid w:val="007E067D"/>
    <w:rsid w:val="007E0857"/>
    <w:rsid w:val="007E66AB"/>
    <w:rsid w:val="007F0A66"/>
    <w:rsid w:val="007F3647"/>
    <w:rsid w:val="007F5629"/>
    <w:rsid w:val="007F612C"/>
    <w:rsid w:val="007F6BA6"/>
    <w:rsid w:val="007F7F13"/>
    <w:rsid w:val="00802557"/>
    <w:rsid w:val="008037EB"/>
    <w:rsid w:val="00804629"/>
    <w:rsid w:val="00810080"/>
    <w:rsid w:val="008102D9"/>
    <w:rsid w:val="0081185E"/>
    <w:rsid w:val="00811E0E"/>
    <w:rsid w:val="00812430"/>
    <w:rsid w:val="008137B0"/>
    <w:rsid w:val="00821A5D"/>
    <w:rsid w:val="00831255"/>
    <w:rsid w:val="00832738"/>
    <w:rsid w:val="00832BB5"/>
    <w:rsid w:val="00842C9F"/>
    <w:rsid w:val="008439B3"/>
    <w:rsid w:val="0084575B"/>
    <w:rsid w:val="008468FD"/>
    <w:rsid w:val="0084714A"/>
    <w:rsid w:val="00850C7C"/>
    <w:rsid w:val="008517DC"/>
    <w:rsid w:val="00852D86"/>
    <w:rsid w:val="008538D9"/>
    <w:rsid w:val="00853D27"/>
    <w:rsid w:val="0085513F"/>
    <w:rsid w:val="00856CEB"/>
    <w:rsid w:val="00857F7B"/>
    <w:rsid w:val="00860859"/>
    <w:rsid w:val="008629E9"/>
    <w:rsid w:val="00862C65"/>
    <w:rsid w:val="0086526B"/>
    <w:rsid w:val="008653A3"/>
    <w:rsid w:val="00870968"/>
    <w:rsid w:val="008730E8"/>
    <w:rsid w:val="0087732E"/>
    <w:rsid w:val="0088059F"/>
    <w:rsid w:val="0088459D"/>
    <w:rsid w:val="00886A55"/>
    <w:rsid w:val="00886B93"/>
    <w:rsid w:val="008937C4"/>
    <w:rsid w:val="008968A7"/>
    <w:rsid w:val="008969E4"/>
    <w:rsid w:val="00897934"/>
    <w:rsid w:val="008A0504"/>
    <w:rsid w:val="008A06C7"/>
    <w:rsid w:val="008A1AEA"/>
    <w:rsid w:val="008A2462"/>
    <w:rsid w:val="008A2D35"/>
    <w:rsid w:val="008A409B"/>
    <w:rsid w:val="008A497B"/>
    <w:rsid w:val="008A5DDE"/>
    <w:rsid w:val="008B1179"/>
    <w:rsid w:val="008B14F3"/>
    <w:rsid w:val="008B224B"/>
    <w:rsid w:val="008B2562"/>
    <w:rsid w:val="008B41BA"/>
    <w:rsid w:val="008B4CF1"/>
    <w:rsid w:val="008B4DBE"/>
    <w:rsid w:val="008B6831"/>
    <w:rsid w:val="008B6C26"/>
    <w:rsid w:val="008B71BA"/>
    <w:rsid w:val="008B7F54"/>
    <w:rsid w:val="008C311B"/>
    <w:rsid w:val="008D0078"/>
    <w:rsid w:val="008D01D5"/>
    <w:rsid w:val="008D4DF7"/>
    <w:rsid w:val="008E00E7"/>
    <w:rsid w:val="008E10D7"/>
    <w:rsid w:val="008E1878"/>
    <w:rsid w:val="008E3E1C"/>
    <w:rsid w:val="008E6F51"/>
    <w:rsid w:val="008E751F"/>
    <w:rsid w:val="008F40CA"/>
    <w:rsid w:val="008F48B8"/>
    <w:rsid w:val="008F5993"/>
    <w:rsid w:val="008F6039"/>
    <w:rsid w:val="008F69F6"/>
    <w:rsid w:val="008F6F48"/>
    <w:rsid w:val="0090000D"/>
    <w:rsid w:val="0090122C"/>
    <w:rsid w:val="00902754"/>
    <w:rsid w:val="00902A6D"/>
    <w:rsid w:val="00903468"/>
    <w:rsid w:val="009040DC"/>
    <w:rsid w:val="00904FB3"/>
    <w:rsid w:val="00904FE4"/>
    <w:rsid w:val="00906D56"/>
    <w:rsid w:val="00910228"/>
    <w:rsid w:val="00913D4F"/>
    <w:rsid w:val="009179F5"/>
    <w:rsid w:val="00920513"/>
    <w:rsid w:val="00920B06"/>
    <w:rsid w:val="00923233"/>
    <w:rsid w:val="00925E28"/>
    <w:rsid w:val="009302B4"/>
    <w:rsid w:val="00931E2D"/>
    <w:rsid w:val="00936D83"/>
    <w:rsid w:val="0094392F"/>
    <w:rsid w:val="00946C39"/>
    <w:rsid w:val="00950B6E"/>
    <w:rsid w:val="00970DB1"/>
    <w:rsid w:val="0097231D"/>
    <w:rsid w:val="009723FF"/>
    <w:rsid w:val="00972860"/>
    <w:rsid w:val="0097644E"/>
    <w:rsid w:val="00976F24"/>
    <w:rsid w:val="00977379"/>
    <w:rsid w:val="00977A82"/>
    <w:rsid w:val="00981912"/>
    <w:rsid w:val="009822BD"/>
    <w:rsid w:val="009876B0"/>
    <w:rsid w:val="00991155"/>
    <w:rsid w:val="0099558F"/>
    <w:rsid w:val="00996BDC"/>
    <w:rsid w:val="00997A06"/>
    <w:rsid w:val="009A707F"/>
    <w:rsid w:val="009B13E8"/>
    <w:rsid w:val="009B5AF5"/>
    <w:rsid w:val="009C0E4B"/>
    <w:rsid w:val="009C537E"/>
    <w:rsid w:val="009C6744"/>
    <w:rsid w:val="009D059D"/>
    <w:rsid w:val="009D08E1"/>
    <w:rsid w:val="009D3D4D"/>
    <w:rsid w:val="009D703C"/>
    <w:rsid w:val="009E0F28"/>
    <w:rsid w:val="009E164F"/>
    <w:rsid w:val="009E2509"/>
    <w:rsid w:val="009E4632"/>
    <w:rsid w:val="009E6E25"/>
    <w:rsid w:val="009F1327"/>
    <w:rsid w:val="009F1687"/>
    <w:rsid w:val="009F5041"/>
    <w:rsid w:val="00A0138F"/>
    <w:rsid w:val="00A02AD1"/>
    <w:rsid w:val="00A04E28"/>
    <w:rsid w:val="00A06695"/>
    <w:rsid w:val="00A10BEE"/>
    <w:rsid w:val="00A16A15"/>
    <w:rsid w:val="00A16E35"/>
    <w:rsid w:val="00A225AC"/>
    <w:rsid w:val="00A24059"/>
    <w:rsid w:val="00A26B2C"/>
    <w:rsid w:val="00A26D24"/>
    <w:rsid w:val="00A27672"/>
    <w:rsid w:val="00A31F28"/>
    <w:rsid w:val="00A32AAD"/>
    <w:rsid w:val="00A40860"/>
    <w:rsid w:val="00A40980"/>
    <w:rsid w:val="00A426B6"/>
    <w:rsid w:val="00A4587B"/>
    <w:rsid w:val="00A471B8"/>
    <w:rsid w:val="00A4741D"/>
    <w:rsid w:val="00A525D9"/>
    <w:rsid w:val="00A56298"/>
    <w:rsid w:val="00A5635F"/>
    <w:rsid w:val="00A56AC2"/>
    <w:rsid w:val="00A57615"/>
    <w:rsid w:val="00A57A3C"/>
    <w:rsid w:val="00A60261"/>
    <w:rsid w:val="00A61931"/>
    <w:rsid w:val="00A62557"/>
    <w:rsid w:val="00A6379E"/>
    <w:rsid w:val="00A64B06"/>
    <w:rsid w:val="00A66CF1"/>
    <w:rsid w:val="00A71A73"/>
    <w:rsid w:val="00A72787"/>
    <w:rsid w:val="00A76FC2"/>
    <w:rsid w:val="00A81FDA"/>
    <w:rsid w:val="00A82021"/>
    <w:rsid w:val="00A82540"/>
    <w:rsid w:val="00A82B81"/>
    <w:rsid w:val="00A86625"/>
    <w:rsid w:val="00A872F3"/>
    <w:rsid w:val="00A930DD"/>
    <w:rsid w:val="00A93A2C"/>
    <w:rsid w:val="00A94AC4"/>
    <w:rsid w:val="00A966B0"/>
    <w:rsid w:val="00A96942"/>
    <w:rsid w:val="00A9796E"/>
    <w:rsid w:val="00AA185F"/>
    <w:rsid w:val="00AA2236"/>
    <w:rsid w:val="00AA2948"/>
    <w:rsid w:val="00AA3045"/>
    <w:rsid w:val="00AA404C"/>
    <w:rsid w:val="00AA5187"/>
    <w:rsid w:val="00AA5AF7"/>
    <w:rsid w:val="00AB11F6"/>
    <w:rsid w:val="00AB171D"/>
    <w:rsid w:val="00AB376D"/>
    <w:rsid w:val="00AC0638"/>
    <w:rsid w:val="00AC5368"/>
    <w:rsid w:val="00AC5C5C"/>
    <w:rsid w:val="00AC629B"/>
    <w:rsid w:val="00AC673D"/>
    <w:rsid w:val="00AC6D30"/>
    <w:rsid w:val="00AD3D20"/>
    <w:rsid w:val="00AD42F6"/>
    <w:rsid w:val="00AD531E"/>
    <w:rsid w:val="00AE785B"/>
    <w:rsid w:val="00AF0E9B"/>
    <w:rsid w:val="00AF60EE"/>
    <w:rsid w:val="00AF6C7E"/>
    <w:rsid w:val="00B01AFA"/>
    <w:rsid w:val="00B02C18"/>
    <w:rsid w:val="00B04238"/>
    <w:rsid w:val="00B10F27"/>
    <w:rsid w:val="00B138A9"/>
    <w:rsid w:val="00B17520"/>
    <w:rsid w:val="00B17ABA"/>
    <w:rsid w:val="00B23BF3"/>
    <w:rsid w:val="00B24474"/>
    <w:rsid w:val="00B244FA"/>
    <w:rsid w:val="00B26D6A"/>
    <w:rsid w:val="00B26E76"/>
    <w:rsid w:val="00B277A1"/>
    <w:rsid w:val="00B30D88"/>
    <w:rsid w:val="00B317A8"/>
    <w:rsid w:val="00B372F2"/>
    <w:rsid w:val="00B37A93"/>
    <w:rsid w:val="00B41D38"/>
    <w:rsid w:val="00B457D0"/>
    <w:rsid w:val="00B476DD"/>
    <w:rsid w:val="00B47E01"/>
    <w:rsid w:val="00B517A5"/>
    <w:rsid w:val="00B555D1"/>
    <w:rsid w:val="00B569EF"/>
    <w:rsid w:val="00B6019B"/>
    <w:rsid w:val="00B638A4"/>
    <w:rsid w:val="00B6493F"/>
    <w:rsid w:val="00B64E14"/>
    <w:rsid w:val="00B6600C"/>
    <w:rsid w:val="00B666D3"/>
    <w:rsid w:val="00B67F01"/>
    <w:rsid w:val="00B736F5"/>
    <w:rsid w:val="00B73DDB"/>
    <w:rsid w:val="00B754DB"/>
    <w:rsid w:val="00B762AA"/>
    <w:rsid w:val="00B76F7F"/>
    <w:rsid w:val="00B77E77"/>
    <w:rsid w:val="00B803BA"/>
    <w:rsid w:val="00B83DD9"/>
    <w:rsid w:val="00B85343"/>
    <w:rsid w:val="00B87103"/>
    <w:rsid w:val="00B87646"/>
    <w:rsid w:val="00B902A3"/>
    <w:rsid w:val="00B9062E"/>
    <w:rsid w:val="00B95A68"/>
    <w:rsid w:val="00BA2EE2"/>
    <w:rsid w:val="00BA3884"/>
    <w:rsid w:val="00BA6773"/>
    <w:rsid w:val="00BA73DD"/>
    <w:rsid w:val="00BA7DBA"/>
    <w:rsid w:val="00BB00F7"/>
    <w:rsid w:val="00BB0CD9"/>
    <w:rsid w:val="00BB1703"/>
    <w:rsid w:val="00BB4A19"/>
    <w:rsid w:val="00BB69A4"/>
    <w:rsid w:val="00BC2F98"/>
    <w:rsid w:val="00BC41CC"/>
    <w:rsid w:val="00BC5851"/>
    <w:rsid w:val="00BC5BFF"/>
    <w:rsid w:val="00BD430A"/>
    <w:rsid w:val="00BD4FB7"/>
    <w:rsid w:val="00BD5D37"/>
    <w:rsid w:val="00BE0ED8"/>
    <w:rsid w:val="00BE14D9"/>
    <w:rsid w:val="00BE213E"/>
    <w:rsid w:val="00BF0B36"/>
    <w:rsid w:val="00BF47BF"/>
    <w:rsid w:val="00BF5494"/>
    <w:rsid w:val="00BF6829"/>
    <w:rsid w:val="00BF690E"/>
    <w:rsid w:val="00BF7F8D"/>
    <w:rsid w:val="00C027CA"/>
    <w:rsid w:val="00C06251"/>
    <w:rsid w:val="00C06639"/>
    <w:rsid w:val="00C0736A"/>
    <w:rsid w:val="00C104D9"/>
    <w:rsid w:val="00C121DE"/>
    <w:rsid w:val="00C1242A"/>
    <w:rsid w:val="00C12B77"/>
    <w:rsid w:val="00C14A7F"/>
    <w:rsid w:val="00C159BE"/>
    <w:rsid w:val="00C20191"/>
    <w:rsid w:val="00C21170"/>
    <w:rsid w:val="00C21806"/>
    <w:rsid w:val="00C22876"/>
    <w:rsid w:val="00C230AF"/>
    <w:rsid w:val="00C316BE"/>
    <w:rsid w:val="00C33BD5"/>
    <w:rsid w:val="00C41039"/>
    <w:rsid w:val="00C45900"/>
    <w:rsid w:val="00C46683"/>
    <w:rsid w:val="00C50E34"/>
    <w:rsid w:val="00C51F0D"/>
    <w:rsid w:val="00C558EC"/>
    <w:rsid w:val="00C5748C"/>
    <w:rsid w:val="00C574EF"/>
    <w:rsid w:val="00C63B47"/>
    <w:rsid w:val="00C66400"/>
    <w:rsid w:val="00C67C9D"/>
    <w:rsid w:val="00C703B0"/>
    <w:rsid w:val="00C73D68"/>
    <w:rsid w:val="00C76448"/>
    <w:rsid w:val="00C77680"/>
    <w:rsid w:val="00C84EBB"/>
    <w:rsid w:val="00C861C8"/>
    <w:rsid w:val="00C872CE"/>
    <w:rsid w:val="00C87CEB"/>
    <w:rsid w:val="00C90E0D"/>
    <w:rsid w:val="00C91A41"/>
    <w:rsid w:val="00C95293"/>
    <w:rsid w:val="00C97BD3"/>
    <w:rsid w:val="00CA02A9"/>
    <w:rsid w:val="00CA0CDE"/>
    <w:rsid w:val="00CA42CD"/>
    <w:rsid w:val="00CA49FB"/>
    <w:rsid w:val="00CC0E87"/>
    <w:rsid w:val="00CC18AB"/>
    <w:rsid w:val="00CC2674"/>
    <w:rsid w:val="00CC722F"/>
    <w:rsid w:val="00CD0F5B"/>
    <w:rsid w:val="00CD1F05"/>
    <w:rsid w:val="00CD2878"/>
    <w:rsid w:val="00CD544D"/>
    <w:rsid w:val="00CD5BE4"/>
    <w:rsid w:val="00CD60CC"/>
    <w:rsid w:val="00CE2D4B"/>
    <w:rsid w:val="00CE5D8D"/>
    <w:rsid w:val="00CE68A9"/>
    <w:rsid w:val="00CF09E1"/>
    <w:rsid w:val="00CF3485"/>
    <w:rsid w:val="00CF3FEE"/>
    <w:rsid w:val="00CF562D"/>
    <w:rsid w:val="00CF7E0A"/>
    <w:rsid w:val="00D00C6B"/>
    <w:rsid w:val="00D01DAB"/>
    <w:rsid w:val="00D03410"/>
    <w:rsid w:val="00D03857"/>
    <w:rsid w:val="00D03B60"/>
    <w:rsid w:val="00D15C5E"/>
    <w:rsid w:val="00D16AEC"/>
    <w:rsid w:val="00D171EA"/>
    <w:rsid w:val="00D17A21"/>
    <w:rsid w:val="00D23AED"/>
    <w:rsid w:val="00D24C36"/>
    <w:rsid w:val="00D30020"/>
    <w:rsid w:val="00D301BE"/>
    <w:rsid w:val="00D329C6"/>
    <w:rsid w:val="00D37221"/>
    <w:rsid w:val="00D40A41"/>
    <w:rsid w:val="00D41990"/>
    <w:rsid w:val="00D41EB7"/>
    <w:rsid w:val="00D429A3"/>
    <w:rsid w:val="00D4410B"/>
    <w:rsid w:val="00D50157"/>
    <w:rsid w:val="00D51ED5"/>
    <w:rsid w:val="00D61577"/>
    <w:rsid w:val="00D64D1A"/>
    <w:rsid w:val="00D659C8"/>
    <w:rsid w:val="00D66903"/>
    <w:rsid w:val="00D72BEC"/>
    <w:rsid w:val="00D73B0D"/>
    <w:rsid w:val="00D802E9"/>
    <w:rsid w:val="00D80FFD"/>
    <w:rsid w:val="00D81880"/>
    <w:rsid w:val="00D81BED"/>
    <w:rsid w:val="00D827F5"/>
    <w:rsid w:val="00D86B8B"/>
    <w:rsid w:val="00D906B8"/>
    <w:rsid w:val="00D90EDD"/>
    <w:rsid w:val="00D91984"/>
    <w:rsid w:val="00D93AFF"/>
    <w:rsid w:val="00D95B78"/>
    <w:rsid w:val="00D95F3B"/>
    <w:rsid w:val="00DA0385"/>
    <w:rsid w:val="00DA280A"/>
    <w:rsid w:val="00DA4AD6"/>
    <w:rsid w:val="00DA6F93"/>
    <w:rsid w:val="00DA7528"/>
    <w:rsid w:val="00DA7CEE"/>
    <w:rsid w:val="00DA7FB7"/>
    <w:rsid w:val="00DB1B54"/>
    <w:rsid w:val="00DB22B8"/>
    <w:rsid w:val="00DB5D54"/>
    <w:rsid w:val="00DC212F"/>
    <w:rsid w:val="00DC3481"/>
    <w:rsid w:val="00DC3F6F"/>
    <w:rsid w:val="00DC4D66"/>
    <w:rsid w:val="00DC5FB0"/>
    <w:rsid w:val="00DD0D5E"/>
    <w:rsid w:val="00DD19CA"/>
    <w:rsid w:val="00DD5DA7"/>
    <w:rsid w:val="00DD75E9"/>
    <w:rsid w:val="00DE28CF"/>
    <w:rsid w:val="00DE66B4"/>
    <w:rsid w:val="00DE6991"/>
    <w:rsid w:val="00DE7E50"/>
    <w:rsid w:val="00DF20E0"/>
    <w:rsid w:val="00DF649F"/>
    <w:rsid w:val="00E010CC"/>
    <w:rsid w:val="00E0211E"/>
    <w:rsid w:val="00E047E0"/>
    <w:rsid w:val="00E0733A"/>
    <w:rsid w:val="00E13FE0"/>
    <w:rsid w:val="00E14E7A"/>
    <w:rsid w:val="00E15066"/>
    <w:rsid w:val="00E1720E"/>
    <w:rsid w:val="00E201C6"/>
    <w:rsid w:val="00E20A78"/>
    <w:rsid w:val="00E25EA5"/>
    <w:rsid w:val="00E26288"/>
    <w:rsid w:val="00E30CF4"/>
    <w:rsid w:val="00E31D30"/>
    <w:rsid w:val="00E40200"/>
    <w:rsid w:val="00E51AB0"/>
    <w:rsid w:val="00E5284E"/>
    <w:rsid w:val="00E52BEE"/>
    <w:rsid w:val="00E5507A"/>
    <w:rsid w:val="00E55CEA"/>
    <w:rsid w:val="00E56205"/>
    <w:rsid w:val="00E57FBE"/>
    <w:rsid w:val="00E60690"/>
    <w:rsid w:val="00E64705"/>
    <w:rsid w:val="00E64F71"/>
    <w:rsid w:val="00E65FBC"/>
    <w:rsid w:val="00E70D77"/>
    <w:rsid w:val="00E70EB9"/>
    <w:rsid w:val="00E72CCC"/>
    <w:rsid w:val="00E7560B"/>
    <w:rsid w:val="00E765CE"/>
    <w:rsid w:val="00E814C1"/>
    <w:rsid w:val="00E852C6"/>
    <w:rsid w:val="00E85646"/>
    <w:rsid w:val="00E93343"/>
    <w:rsid w:val="00E94B44"/>
    <w:rsid w:val="00EA0D37"/>
    <w:rsid w:val="00EA2DB6"/>
    <w:rsid w:val="00EA2E93"/>
    <w:rsid w:val="00EA5491"/>
    <w:rsid w:val="00EA57E8"/>
    <w:rsid w:val="00EA77C9"/>
    <w:rsid w:val="00EB26A9"/>
    <w:rsid w:val="00EB57C0"/>
    <w:rsid w:val="00EC0C0D"/>
    <w:rsid w:val="00EC0D49"/>
    <w:rsid w:val="00EC1802"/>
    <w:rsid w:val="00ED0270"/>
    <w:rsid w:val="00ED064E"/>
    <w:rsid w:val="00ED52DE"/>
    <w:rsid w:val="00ED6965"/>
    <w:rsid w:val="00EE56BB"/>
    <w:rsid w:val="00EE57DF"/>
    <w:rsid w:val="00EE5B6B"/>
    <w:rsid w:val="00EE6BF0"/>
    <w:rsid w:val="00EE6FB8"/>
    <w:rsid w:val="00EF138F"/>
    <w:rsid w:val="00EF22D6"/>
    <w:rsid w:val="00EF277C"/>
    <w:rsid w:val="00EF70B8"/>
    <w:rsid w:val="00EF7236"/>
    <w:rsid w:val="00EF7A30"/>
    <w:rsid w:val="00F0357B"/>
    <w:rsid w:val="00F06719"/>
    <w:rsid w:val="00F07975"/>
    <w:rsid w:val="00F1007C"/>
    <w:rsid w:val="00F106B5"/>
    <w:rsid w:val="00F10D35"/>
    <w:rsid w:val="00F116F1"/>
    <w:rsid w:val="00F13C02"/>
    <w:rsid w:val="00F159A2"/>
    <w:rsid w:val="00F1610C"/>
    <w:rsid w:val="00F17141"/>
    <w:rsid w:val="00F20056"/>
    <w:rsid w:val="00F200FB"/>
    <w:rsid w:val="00F21397"/>
    <w:rsid w:val="00F21AB6"/>
    <w:rsid w:val="00F2345A"/>
    <w:rsid w:val="00F24C58"/>
    <w:rsid w:val="00F27A8E"/>
    <w:rsid w:val="00F27FEA"/>
    <w:rsid w:val="00F37A07"/>
    <w:rsid w:val="00F432D6"/>
    <w:rsid w:val="00F45FC7"/>
    <w:rsid w:val="00F46887"/>
    <w:rsid w:val="00F46C98"/>
    <w:rsid w:val="00F46F42"/>
    <w:rsid w:val="00F47079"/>
    <w:rsid w:val="00F472A9"/>
    <w:rsid w:val="00F56A88"/>
    <w:rsid w:val="00F575A8"/>
    <w:rsid w:val="00F6125D"/>
    <w:rsid w:val="00F64459"/>
    <w:rsid w:val="00F67543"/>
    <w:rsid w:val="00F746FA"/>
    <w:rsid w:val="00F7470D"/>
    <w:rsid w:val="00F7748C"/>
    <w:rsid w:val="00F81687"/>
    <w:rsid w:val="00F81CE1"/>
    <w:rsid w:val="00F83183"/>
    <w:rsid w:val="00F83E5F"/>
    <w:rsid w:val="00F84744"/>
    <w:rsid w:val="00F8551D"/>
    <w:rsid w:val="00F92C21"/>
    <w:rsid w:val="00F92D03"/>
    <w:rsid w:val="00F95054"/>
    <w:rsid w:val="00F95EAA"/>
    <w:rsid w:val="00FA1D69"/>
    <w:rsid w:val="00FA2D03"/>
    <w:rsid w:val="00FA5D5A"/>
    <w:rsid w:val="00FB0657"/>
    <w:rsid w:val="00FB1E52"/>
    <w:rsid w:val="00FB2F10"/>
    <w:rsid w:val="00FB3FC8"/>
    <w:rsid w:val="00FB4A5D"/>
    <w:rsid w:val="00FB5BB7"/>
    <w:rsid w:val="00FB719C"/>
    <w:rsid w:val="00FC0F08"/>
    <w:rsid w:val="00FC1783"/>
    <w:rsid w:val="00FC450B"/>
    <w:rsid w:val="00FC5784"/>
    <w:rsid w:val="00FD637D"/>
    <w:rsid w:val="00FD763E"/>
    <w:rsid w:val="00FD78D4"/>
    <w:rsid w:val="00FD7E61"/>
    <w:rsid w:val="00FE02B1"/>
    <w:rsid w:val="00FE0B42"/>
    <w:rsid w:val="00FE4AE9"/>
    <w:rsid w:val="00FE562A"/>
    <w:rsid w:val="00FE7AD5"/>
    <w:rsid w:val="00FF28FD"/>
    <w:rsid w:val="00FF2AB4"/>
    <w:rsid w:val="00FF3C4A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wrap-style:none" fill="f" fillcolor="white" stroke="f">
      <v:fill color="white" on="f"/>
      <v:stroke on="f"/>
      <v:textbox style="mso-fit-shape-to-text:t"/>
    </o:shapedefaults>
    <o:shapelayout v:ext="edit">
      <o:idmap v:ext="edit" data="2"/>
    </o:shapelayout>
  </w:shapeDefaults>
  <w:decimalSymbol w:val=","/>
  <w:listSeparator w:val=";"/>
  <w14:docId w14:val="3D10A5AA"/>
  <w15:chartTrackingRefBased/>
  <w15:docId w15:val="{1E217516-781D-5C40-8B06-96BF57BCF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Batang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16F3E"/>
    <w:pPr>
      <w:spacing w:before="60" w:after="60"/>
    </w:pPr>
    <w:rPr>
      <w:rFonts w:ascii="Arial" w:hAnsi="Arial"/>
      <w:szCs w:val="24"/>
    </w:rPr>
  </w:style>
  <w:style w:type="paragraph" w:styleId="berschrift1">
    <w:name w:val="heading 1"/>
    <w:basedOn w:val="Titel"/>
    <w:next w:val="Standard"/>
    <w:link w:val="berschrift1Zchn"/>
    <w:qFormat/>
    <w:rsid w:val="00642CC1"/>
    <w:pPr>
      <w:keepNext/>
      <w:keepLines/>
      <w:tabs>
        <w:tab w:val="left" w:pos="6804"/>
      </w:tabs>
      <w:spacing w:after="60"/>
      <w:contextualSpacing w:val="0"/>
      <w:outlineLvl w:val="0"/>
    </w:pPr>
    <w:rPr>
      <w:rFonts w:ascii="Arial" w:hAnsi="Arial" w:cs="Times New Roman (Überschriften"/>
      <w:caps/>
      <w:color w:val="000000" w:themeColor="text1"/>
      <w:spacing w:val="0"/>
      <w:sz w:val="24"/>
      <w:szCs w:val="32"/>
    </w:rPr>
  </w:style>
  <w:style w:type="paragraph" w:styleId="berschrift2">
    <w:name w:val="heading 2"/>
    <w:basedOn w:val="Standard"/>
    <w:next w:val="Standard"/>
    <w:qFormat/>
    <w:rsid w:val="00B87646"/>
    <w:pPr>
      <w:framePr w:hSpace="141" w:wrap="around" w:vAnchor="text" w:hAnchor="text" w:y="1"/>
      <w:suppressOverlap/>
      <w:outlineLvl w:val="1"/>
    </w:pPr>
  </w:style>
  <w:style w:type="paragraph" w:styleId="berschrift3">
    <w:name w:val="heading 3"/>
    <w:basedOn w:val="Standard"/>
    <w:next w:val="Standard"/>
    <w:link w:val="berschrift3Zchn"/>
    <w:unhideWhenUsed/>
    <w:qFormat/>
    <w:rsid w:val="006E06AD"/>
    <w:pPr>
      <w:framePr w:hSpace="141" w:wrap="around" w:vAnchor="text" w:hAnchor="text" w:y="1"/>
      <w:spacing w:after="0" w:line="276" w:lineRule="auto"/>
      <w:ind w:right="2835"/>
      <w:suppressOverlap/>
      <w:outlineLvl w:val="2"/>
    </w:pPr>
    <w:rPr>
      <w:b/>
      <w:b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rsid w:val="009723FF"/>
    <w:rPr>
      <w:szCs w:val="20"/>
    </w:rPr>
  </w:style>
  <w:style w:type="paragraph" w:customStyle="1" w:styleId="FormatvorlageNummerierteListe1">
    <w:name w:val="Formatvorlage Nummerierte Liste1"/>
    <w:basedOn w:val="Standard"/>
    <w:rsid w:val="00F575A8"/>
    <w:pPr>
      <w:numPr>
        <w:numId w:val="1"/>
      </w:numPr>
    </w:pPr>
  </w:style>
  <w:style w:type="paragraph" w:styleId="Kopfzeile">
    <w:name w:val="header"/>
    <w:basedOn w:val="Standard"/>
    <w:link w:val="KopfzeileZchn"/>
    <w:rsid w:val="00931E2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31E2D"/>
    <w:pPr>
      <w:tabs>
        <w:tab w:val="center" w:pos="4536"/>
        <w:tab w:val="right" w:pos="9072"/>
      </w:tabs>
    </w:pPr>
  </w:style>
  <w:style w:type="numbering" w:customStyle="1" w:styleId="FormatvorlageNummerierteListe">
    <w:name w:val="Formatvorlage Nummerierte Liste"/>
    <w:basedOn w:val="KeineListe"/>
    <w:rsid w:val="00D329C6"/>
    <w:pPr>
      <w:numPr>
        <w:numId w:val="2"/>
      </w:numPr>
    </w:pPr>
  </w:style>
  <w:style w:type="table" w:styleId="Tabellenraster">
    <w:name w:val="Table Grid"/>
    <w:basedOn w:val="NormaleTabelle"/>
    <w:rsid w:val="00627850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B372F2"/>
    <w:rPr>
      <w:rFonts w:ascii="Arial" w:hAnsi="Arial"/>
      <w:szCs w:val="24"/>
    </w:rPr>
  </w:style>
  <w:style w:type="paragraph" w:styleId="Listenabsatz">
    <w:name w:val="List Paragraph"/>
    <w:basedOn w:val="Haupttext"/>
    <w:uiPriority w:val="34"/>
    <w:qFormat/>
    <w:rsid w:val="00EF277C"/>
    <w:pPr>
      <w:numPr>
        <w:numId w:val="32"/>
      </w:numPr>
    </w:pPr>
  </w:style>
  <w:style w:type="paragraph" w:styleId="Sprechblasentext">
    <w:name w:val="Balloon Text"/>
    <w:basedOn w:val="Standard"/>
    <w:link w:val="SprechblasentextZchn"/>
    <w:rsid w:val="00902A6D"/>
    <w:pPr>
      <w:spacing w:before="0" w:after="0"/>
    </w:pPr>
    <w:rPr>
      <w:rFonts w:ascii="Times New Roman" w:hAnsi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902A6D"/>
    <w:rPr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642CC1"/>
    <w:rPr>
      <w:rFonts w:ascii="Arial" w:eastAsiaTheme="majorEastAsia" w:hAnsi="Arial" w:cs="Times New Roman (Überschriften"/>
      <w:caps/>
      <w:color w:val="000000" w:themeColor="text1"/>
      <w:kern w:val="28"/>
      <w:sz w:val="24"/>
      <w:szCs w:val="32"/>
    </w:rPr>
  </w:style>
  <w:style w:type="character" w:styleId="Hyperlink">
    <w:name w:val="Hyperlink"/>
    <w:basedOn w:val="Absatz-Standardschriftart"/>
    <w:rsid w:val="00B17ABA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17ABA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rsid w:val="00263B12"/>
    <w:pPr>
      <w:spacing w:before="0" w:after="0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rsid w:val="00263B12"/>
    <w:rPr>
      <w:rFonts w:ascii="Arial" w:hAnsi="Arial"/>
    </w:rPr>
  </w:style>
  <w:style w:type="character" w:styleId="Funotenzeichen">
    <w:name w:val="footnote reference"/>
    <w:basedOn w:val="Absatz-Standardschriftart"/>
    <w:rsid w:val="00263B12"/>
    <w:rPr>
      <w:vertAlign w:val="superscript"/>
    </w:rPr>
  </w:style>
  <w:style w:type="character" w:styleId="BesuchterLink">
    <w:name w:val="FollowedHyperlink"/>
    <w:basedOn w:val="Absatz-Standardschriftart"/>
    <w:rsid w:val="007068B8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D90EDD"/>
    <w:rPr>
      <w:color w:val="808080"/>
    </w:rPr>
  </w:style>
  <w:style w:type="paragraph" w:styleId="Titel">
    <w:name w:val="Title"/>
    <w:basedOn w:val="Standard"/>
    <w:next w:val="Standard"/>
    <w:link w:val="TitelZchn"/>
    <w:qFormat/>
    <w:rsid w:val="003E7F8B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3E7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ufgaben">
    <w:name w:val="Aufgaben"/>
    <w:basedOn w:val="Standard"/>
    <w:autoRedefine/>
    <w:qFormat/>
    <w:rsid w:val="00E5284E"/>
    <w:pPr>
      <w:widowControl w:val="0"/>
      <w:spacing w:before="240" w:after="240"/>
      <w:ind w:right="-62"/>
    </w:pPr>
    <w:rPr>
      <w:b/>
      <w:caps/>
      <w:color w:val="5D80D1"/>
      <w:spacing w:val="40"/>
      <w:sz w:val="24"/>
    </w:rPr>
  </w:style>
  <w:style w:type="paragraph" w:customStyle="1" w:styleId="A-berschrift1">
    <w:name w:val="A-Überschrift 1"/>
    <w:basedOn w:val="Standard"/>
    <w:autoRedefine/>
    <w:qFormat/>
    <w:rsid w:val="003E469A"/>
    <w:pPr>
      <w:widowControl w:val="0"/>
      <w:spacing w:before="120" w:after="120"/>
    </w:pPr>
    <w:rPr>
      <w:caps/>
      <w:color w:val="5D80D1"/>
      <w:spacing w:val="20"/>
      <w:sz w:val="22"/>
      <w:szCs w:val="22"/>
    </w:rPr>
  </w:style>
  <w:style w:type="paragraph" w:styleId="berarbeitung">
    <w:name w:val="Revision"/>
    <w:hidden/>
    <w:uiPriority w:val="99"/>
    <w:semiHidden/>
    <w:rsid w:val="00E56205"/>
    <w:rPr>
      <w:rFonts w:ascii="Arial" w:hAnsi="Arial"/>
      <w:szCs w:val="24"/>
    </w:rPr>
  </w:style>
  <w:style w:type="paragraph" w:customStyle="1" w:styleId="Lsungen">
    <w:name w:val="Lösungen"/>
    <w:basedOn w:val="Aufgaben"/>
    <w:autoRedefine/>
    <w:qFormat/>
    <w:rsid w:val="00A525D9"/>
    <w:rPr>
      <w:color w:val="2DA676"/>
    </w:rPr>
  </w:style>
  <w:style w:type="paragraph" w:customStyle="1" w:styleId="L-berschrift1">
    <w:name w:val="L-Überschrift 1"/>
    <w:basedOn w:val="A-berschrift1"/>
    <w:qFormat/>
    <w:rsid w:val="00591C21"/>
    <w:rPr>
      <w:color w:val="2DA676"/>
    </w:rPr>
  </w:style>
  <w:style w:type="paragraph" w:customStyle="1" w:styleId="Haupttext">
    <w:name w:val="Haupttext"/>
    <w:basedOn w:val="Standard"/>
    <w:qFormat/>
    <w:rsid w:val="00486EAF"/>
  </w:style>
  <w:style w:type="character" w:customStyle="1" w:styleId="berschrift3Zchn">
    <w:name w:val="Überschrift 3 Zchn"/>
    <w:basedOn w:val="Absatz-Standardschriftart"/>
    <w:link w:val="berschrift3"/>
    <w:rsid w:val="006E06AD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3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endnotes" Target="endnotes.xm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6.png"/><Relationship Id="rId2" Type="http://schemas.openxmlformats.org/officeDocument/2006/relationships/image" Target="media/image25.png"/><Relationship Id="rId1" Type="http://schemas.openxmlformats.org/officeDocument/2006/relationships/image" Target="media/image2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ien-Lie\Anwendungsdaten\Microsoft\Vorlagen\Chemie-Vorlag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D09E9979E1E4AAA16D83938C64FCF" ma:contentTypeVersion="16" ma:contentTypeDescription="Create a new document." ma:contentTypeScope="" ma:versionID="2a6db3fa49fef38170f63550f7e0e24d">
  <xsd:schema xmlns:xsd="http://www.w3.org/2001/XMLSchema" xmlns:xs="http://www.w3.org/2001/XMLSchema" xmlns:p="http://schemas.microsoft.com/office/2006/metadata/properties" xmlns:ns3="c7540d16-4a3e-4cf2-a503-f44ed96f1e9d" xmlns:ns4="d9eb8e7a-af44-4a26-885b-ec918beb5a80" targetNamespace="http://schemas.microsoft.com/office/2006/metadata/properties" ma:root="true" ma:fieldsID="b6229a78dc5699148693a8c4db281f14" ns3:_="" ns4:_="">
    <xsd:import namespace="c7540d16-4a3e-4cf2-a503-f44ed96f1e9d"/>
    <xsd:import namespace="d9eb8e7a-af44-4a26-885b-ec918beb5a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40d16-4a3e-4cf2-a503-f44ed96f1e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eb8e7a-af44-4a26-885b-ec918beb5a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7540d16-4a3e-4cf2-a503-f44ed96f1e9d" xsi:nil="true"/>
  </documentManagement>
</p:properties>
</file>

<file path=customXml/itemProps1.xml><?xml version="1.0" encoding="utf-8"?>
<ds:datastoreItem xmlns:ds="http://schemas.openxmlformats.org/officeDocument/2006/customXml" ds:itemID="{10C2E164-2FFF-44BC-B18A-1017DA9CB3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1922F5-61E9-44B7-977C-E1DEAE352F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40d16-4a3e-4cf2-a503-f44ed96f1e9d"/>
    <ds:schemaRef ds:uri="d9eb8e7a-af44-4a26-885b-ec918beb5a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92CEA5-41D9-497E-9935-30D618B316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96D6E0-FD24-4953-96E0-14019CD0CBED}">
  <ds:schemaRefs>
    <ds:schemaRef ds:uri="http://schemas.microsoft.com/office/2006/metadata/properties"/>
    <ds:schemaRef ds:uri="http://schemas.microsoft.com/office/infopath/2007/PartnerControls"/>
    <ds:schemaRef ds:uri="c7540d16-4a3e-4cf2-a503-f44ed96f1e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C:\Dokumente und Einstellungen\Sien-Lie\Anwendungsdaten\Microsoft\Vorlagen\Chemie-Vorlage.dot</Template>
  <TotalTime>0</TotalTime>
  <Pages>2</Pages>
  <Words>463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</vt:lpstr>
    </vt:vector>
  </TitlesOfParts>
  <Company> 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Lernplan-Vorlage (Formular) – Mathematik und Naturwissenschaften</dc:title>
  <dc:subject/>
  <dc:creator>Sien-Lie Saleh</dc:creator>
  <cp:keywords/>
  <dc:description/>
  <cp:lastModifiedBy>Sien Lie Saleh</cp:lastModifiedBy>
  <cp:revision>5</cp:revision>
  <cp:lastPrinted>2026-09-21T20:58:00Z</cp:lastPrinted>
  <dcterms:created xsi:type="dcterms:W3CDTF">2026-09-21T20:58:00Z</dcterms:created>
  <dcterms:modified xsi:type="dcterms:W3CDTF">2026-10-07T21:05:00Z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0x01010012ED09E9979E1E4AAA16D83938C64FCF</vt:lpwstr>
  </property>
</Properties>
</file>