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27497" w14:textId="4BFE5109" w:rsidR="0036633B" w:rsidRDefault="0036633B" w:rsidP="0036633B">
      <w:pPr>
        <w:pStyle w:val="berschrift1"/>
      </w:pPr>
      <w:r>
        <w:t>Überschrift</w:t>
      </w:r>
    </w:p>
    <w:p w14:paraId="0280FA75" w14:textId="77777777" w:rsidR="0036633B" w:rsidRDefault="0036633B" w:rsidP="00EA7A0F">
      <w:pPr>
        <w:pStyle w:val="Haupttext"/>
      </w:pPr>
    </w:p>
    <w:p w14:paraId="1771D6CD" w14:textId="438C9019" w:rsidR="00E75E6A" w:rsidRPr="00EA7A0F" w:rsidRDefault="00E75E6A" w:rsidP="00EA7A0F">
      <w:pPr>
        <w:pStyle w:val="Haupttext"/>
      </w:pPr>
      <w:r>
        <w:t>Liebe Kollegin, lieber Kollege,</w:t>
      </w:r>
    </w:p>
    <w:p w14:paraId="44AE8566" w14:textId="77777777" w:rsidR="00E75E6A" w:rsidRDefault="00E75E6A" w:rsidP="00EA7A0F">
      <w:pPr>
        <w:pStyle w:val="Haupttext"/>
      </w:pPr>
    </w:p>
    <w:p w14:paraId="18309946" w14:textId="4A68F209" w:rsidR="00E75E6A" w:rsidRDefault="008A5853" w:rsidP="00EA7A0F">
      <w:pPr>
        <w:pStyle w:val="Haupttext"/>
      </w:pPr>
      <w:r w:rsidRPr="008A5853">
        <w:t>schön, dass du meine LSP-Vorlage benutzen möchtest. Damit du direkt loslegen kannst, hier die wichtigsten Schritte:</w:t>
      </w:r>
    </w:p>
    <w:p w14:paraId="1F15C79C" w14:textId="52664660" w:rsidR="00E75E6A" w:rsidRDefault="00E75E6A" w:rsidP="00EA7A0F">
      <w:pPr>
        <w:pStyle w:val="Haupttext"/>
        <w:numPr>
          <w:ilvl w:val="0"/>
          <w:numId w:val="28"/>
        </w:numPr>
      </w:pPr>
      <w:r w:rsidRPr="00E75E6A">
        <w:rPr>
          <w:b/>
          <w:bCs/>
        </w:rPr>
        <w:t>Kopfzeile</w:t>
      </w:r>
      <w:r>
        <w:t xml:space="preserve">: Ändere das </w:t>
      </w:r>
      <w:r w:rsidRPr="00E75E6A">
        <w:rPr>
          <w:highlight w:val="yellow"/>
        </w:rPr>
        <w:t>Fach-Icon</w:t>
      </w:r>
      <w:r w:rsidR="00BD3BD0">
        <w:t xml:space="preserve"> rechts oben</w:t>
      </w:r>
      <w:r>
        <w:t xml:space="preserve">. </w:t>
      </w:r>
      <w:r w:rsidR="008A5853" w:rsidRPr="008A5853">
        <w:rPr>
          <w:u w:val="single"/>
        </w:rPr>
        <w:t>Tipp</w:t>
      </w:r>
      <w:r w:rsidR="008A5853" w:rsidRPr="008A5853">
        <w:t>: Erstelle für jedes deiner Fächer jeweils eine eigene Vorlage – das spart dir später viel Zeit. Alle Fach-Icons findest du unten in diesem Dokument. Fehlt dir ein Icon? Melde dich gerne auf lina-seil-prinzip.de</w:t>
      </w:r>
    </w:p>
    <w:p w14:paraId="51E31C7C" w14:textId="570D5340" w:rsidR="00E75E6A" w:rsidRDefault="00E75E6A" w:rsidP="00EA7A0F">
      <w:pPr>
        <w:pStyle w:val="Haupttext"/>
        <w:numPr>
          <w:ilvl w:val="0"/>
          <w:numId w:val="28"/>
        </w:numPr>
      </w:pPr>
      <w:r w:rsidRPr="00E75E6A">
        <w:rPr>
          <w:b/>
          <w:bCs/>
        </w:rPr>
        <w:t>Dateiname</w:t>
      </w:r>
      <w:r>
        <w:t xml:space="preserve">: </w:t>
      </w:r>
      <w:r w:rsidR="008A5853" w:rsidRPr="008A5853">
        <w:t>Falls sich der Dateiname nicht automatisch aktualisiert, nachdem du die Datei unter einem anderen Namen gespeichert hast, klicke mit der rechten Maustaste auf den Dateinamen und wähle „Felder aktualisieren" .</w:t>
      </w:r>
    </w:p>
    <w:p w14:paraId="692B418F" w14:textId="60DA7C9D" w:rsidR="002C24A0" w:rsidRDefault="008A5853" w:rsidP="00EA7A0F">
      <w:pPr>
        <w:pStyle w:val="Haupttext"/>
        <w:numPr>
          <w:ilvl w:val="0"/>
          <w:numId w:val="28"/>
        </w:numPr>
      </w:pPr>
      <w:r>
        <w:rPr>
          <w:b/>
          <w:bCs/>
        </w:rPr>
        <w:t>Vorlage schützen</w:t>
      </w:r>
      <w:r w:rsidR="00E75E6A" w:rsidRPr="00E75E6A">
        <w:t>:</w:t>
      </w:r>
      <w:r w:rsidR="00E75E6A">
        <w:t xml:space="preserve"> </w:t>
      </w:r>
      <w:r w:rsidRPr="008A5853">
        <w:t>Damit du deine Vorlagen nicht aus Versehen überschreibst, kannst du sie schreibgeschützt machen</w:t>
      </w:r>
      <w:r>
        <w:t>:</w:t>
      </w:r>
    </w:p>
    <w:p w14:paraId="4B4D2AE9" w14:textId="02D96FBC" w:rsidR="00BD3BD0" w:rsidRDefault="00BD3BD0" w:rsidP="00EA7A0F">
      <w:pPr>
        <w:pStyle w:val="Haupttext"/>
        <w:numPr>
          <w:ilvl w:val="1"/>
          <w:numId w:val="28"/>
        </w:numPr>
      </w:pPr>
      <w:r>
        <w:rPr>
          <w:b/>
          <w:bCs/>
        </w:rPr>
        <w:t xml:space="preserve">iOS / Mac: </w:t>
      </w:r>
      <w:r w:rsidR="008A5853" w:rsidRPr="008A5853">
        <w:t>Rechtsklick auf die geschlossene Datei → Informationen → Teilen &amp; Zugriffsrechte → „Nur Lesen"</w:t>
      </w:r>
    </w:p>
    <w:p w14:paraId="49B1C593" w14:textId="5EA13D81" w:rsidR="00BD3BD0" w:rsidRPr="002C24A0" w:rsidRDefault="008A5853" w:rsidP="00EA7A0F">
      <w:pPr>
        <w:pStyle w:val="Haupttext"/>
        <w:numPr>
          <w:ilvl w:val="1"/>
          <w:numId w:val="28"/>
        </w:numPr>
      </w:pPr>
      <w:r>
        <w:rPr>
          <w:b/>
          <w:bCs/>
        </w:rPr>
        <w:t>Windows</w:t>
      </w:r>
      <w:r w:rsidR="00BD3BD0">
        <w:rPr>
          <w:b/>
          <w:bCs/>
        </w:rPr>
        <w:t>:</w:t>
      </w:r>
      <w:r w:rsidR="00BD3BD0">
        <w:t xml:space="preserve"> </w:t>
      </w:r>
      <w:r w:rsidRPr="008A5853">
        <w:t>Rechtsklick auf die geschlossene Datei → Eigenschaften → Haken bei „Schreibgeschützt"</w:t>
      </w:r>
    </w:p>
    <w:p w14:paraId="088E8895" w14:textId="58415074" w:rsidR="00E75E6A" w:rsidRDefault="008A5853" w:rsidP="008A5853">
      <w:pPr>
        <w:pStyle w:val="berschrift3"/>
      </w:pPr>
      <w:r>
        <w:t>Schriftarten anpassen</w:t>
      </w:r>
    </w:p>
    <w:p w14:paraId="2BECBC08" w14:textId="782C21E3" w:rsidR="002C24A0" w:rsidRDefault="008A5853" w:rsidP="00EA7A0F">
      <w:pPr>
        <w:pStyle w:val="Haupttext"/>
      </w:pPr>
      <w:r w:rsidRPr="008A5853">
        <w:t>Weiter unten erhältst du Schriftproben, um das Grundlayout kennenzulernen. Die Schriftarten kannst du jederzeit individuell anpassen</w:t>
      </w:r>
      <w:r>
        <w:t>:</w:t>
      </w:r>
    </w:p>
    <w:p w14:paraId="25ABB467" w14:textId="2A53A09E" w:rsidR="002C24A0" w:rsidRPr="008A5853" w:rsidRDefault="008A5853" w:rsidP="00EA7A0F">
      <w:pPr>
        <w:pStyle w:val="Haupttext"/>
        <w:numPr>
          <w:ilvl w:val="0"/>
          <w:numId w:val="29"/>
        </w:numPr>
      </w:pPr>
      <w:r w:rsidRPr="008A5853">
        <w:t>Ändere einen Absatz in die gewünschte Form.</w:t>
      </w:r>
    </w:p>
    <w:p w14:paraId="5D0DBF2D" w14:textId="3CB503CB" w:rsidR="002C24A0" w:rsidRDefault="008A5853" w:rsidP="00EA7A0F">
      <w:pPr>
        <w:pStyle w:val="Haupttext"/>
        <w:numPr>
          <w:ilvl w:val="0"/>
          <w:numId w:val="29"/>
        </w:numPr>
      </w:pPr>
      <w:r w:rsidRPr="008A5853">
        <w:t>Klicke mit der rechten Maustaste auf die entsprechende Formatvorlage (Überschrift, Liste usw.)</w:t>
      </w:r>
    </w:p>
    <w:p w14:paraId="0AD4B15A" w14:textId="40F39318" w:rsidR="002C24A0" w:rsidRDefault="008A5853" w:rsidP="00EA7A0F">
      <w:pPr>
        <w:pStyle w:val="Haupttext"/>
        <w:numPr>
          <w:ilvl w:val="0"/>
          <w:numId w:val="29"/>
        </w:numPr>
      </w:pPr>
      <w:r w:rsidRPr="008A5853">
        <w:t>Wähle „Aktualisieren, um der Auswahl zu entsprechen".</w:t>
      </w:r>
    </w:p>
    <w:p w14:paraId="20D3F045" w14:textId="77777777" w:rsidR="002C24A0" w:rsidRDefault="002C24A0" w:rsidP="00EA7A0F">
      <w:pPr>
        <w:pStyle w:val="Haupttext"/>
      </w:pPr>
    </w:p>
    <w:p w14:paraId="399E9AD4" w14:textId="1806FAA8" w:rsidR="004D6F48" w:rsidRDefault="008A5853" w:rsidP="00EA7A0F">
      <w:pPr>
        <w:pStyle w:val="Haupttext"/>
      </w:pPr>
      <w:r w:rsidRPr="008A5853">
        <w:t xml:space="preserve">Falls du Fragen hast, </w:t>
      </w:r>
      <w:r>
        <w:t>schaue</w:t>
      </w:r>
      <w:r w:rsidRPr="008A5853">
        <w:t xml:space="preserve"> gerne im Diskussionsforum</w:t>
      </w:r>
      <w:r>
        <w:t xml:space="preserve"> vorbei</w:t>
      </w:r>
      <w:r w:rsidRPr="008A5853">
        <w:t>.</w:t>
      </w:r>
    </w:p>
    <w:p w14:paraId="24F34EC7" w14:textId="77777777" w:rsidR="004D6F48" w:rsidRDefault="004D6F48" w:rsidP="00EA7A0F">
      <w:pPr>
        <w:pStyle w:val="Haupttext"/>
      </w:pPr>
    </w:p>
    <w:p w14:paraId="2F11DB75" w14:textId="5DA88496" w:rsidR="002C24A0" w:rsidRDefault="00974314" w:rsidP="00EA7A0F">
      <w:pPr>
        <w:pStyle w:val="Haupttext"/>
      </w:pPr>
      <w:r>
        <w:t>Bis bald,</w:t>
      </w:r>
    </w:p>
    <w:p w14:paraId="5DD42469" w14:textId="0FD52C7F" w:rsidR="00974314" w:rsidRDefault="00974314" w:rsidP="00EA7A0F">
      <w:pPr>
        <w:pStyle w:val="Haupttext"/>
      </w:pPr>
      <w:r>
        <w:t>deine Lina</w:t>
      </w:r>
      <w:r w:rsidR="004D6F48">
        <w:t xml:space="preserve"> H. Seil</w:t>
      </w:r>
    </w:p>
    <w:p w14:paraId="519AEBC9" w14:textId="77777777" w:rsidR="008A5853" w:rsidRDefault="008A5853" w:rsidP="00EA7A0F">
      <w:pPr>
        <w:pStyle w:val="Haupttext"/>
      </w:pPr>
    </w:p>
    <w:p w14:paraId="22B85937" w14:textId="77777777" w:rsidR="008A5853" w:rsidRDefault="008A5853" w:rsidP="00EA7A0F">
      <w:pPr>
        <w:pStyle w:val="Haupttext"/>
      </w:pPr>
    </w:p>
    <w:p w14:paraId="1ED7494E" w14:textId="515CE717" w:rsidR="004D6F48" w:rsidRDefault="004D6F48" w:rsidP="00EA7A0F">
      <w:pPr>
        <w:pStyle w:val="Haupttext"/>
      </w:pPr>
      <w:r>
        <w:rPr>
          <w:noProof/>
        </w:rPr>
        <w:drawing>
          <wp:inline distT="0" distB="0" distL="0" distR="0" wp14:anchorId="741A38EA" wp14:editId="0018CF25">
            <wp:extent cx="1420975" cy="904672"/>
            <wp:effectExtent l="0" t="0" r="1905" b="0"/>
            <wp:docPr id="23073376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3376" name="Grafik 230733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583" cy="92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3FE6" w14:textId="77777777" w:rsidR="004D6F48" w:rsidRDefault="004D6F48">
      <w:pPr>
        <w:spacing w:before="0" w:after="0" w:line="240" w:lineRule="auto"/>
        <w:rPr>
          <w:szCs w:val="16"/>
        </w:rPr>
      </w:pPr>
      <w:r>
        <w:rPr>
          <w:caps/>
          <w:szCs w:val="16"/>
        </w:rPr>
        <w:br w:type="page"/>
      </w:r>
    </w:p>
    <w:p w14:paraId="7C02FA4C" w14:textId="37E3741D" w:rsidR="0036633B" w:rsidRPr="0036633B" w:rsidRDefault="0036633B" w:rsidP="0036633B">
      <w:pPr>
        <w:pStyle w:val="berschrift1"/>
      </w:pPr>
      <w:r w:rsidRPr="0036633B">
        <w:lastRenderedPageBreak/>
        <w:t>Überschrift 1</w:t>
      </w:r>
    </w:p>
    <w:p w14:paraId="3984B7FB" w14:textId="77777777" w:rsidR="0036633B" w:rsidRPr="0036633B" w:rsidRDefault="0036633B" w:rsidP="0036633B">
      <w:pPr>
        <w:keepNext/>
        <w:keepLines/>
        <w:spacing w:before="240" w:after="0" w:line="360" w:lineRule="auto"/>
        <w:ind w:right="2835"/>
        <w:outlineLvl w:val="1"/>
        <w:rPr>
          <w:rFonts w:eastAsiaTheme="majorEastAsia" w:cs="Times New Roman (Überschriften"/>
          <w:caps/>
          <w:color w:val="333333"/>
          <w:kern w:val="28"/>
          <w:sz w:val="21"/>
          <w:szCs w:val="32"/>
        </w:rPr>
      </w:pPr>
      <w:r w:rsidRPr="0036633B">
        <w:rPr>
          <w:rFonts w:eastAsiaTheme="majorEastAsia" w:cs="Times New Roman (Überschriften"/>
          <w:caps/>
          <w:color w:val="333333"/>
          <w:kern w:val="28"/>
          <w:sz w:val="21"/>
          <w:szCs w:val="32"/>
        </w:rPr>
        <w:t>Überschrift 2</w:t>
      </w:r>
    </w:p>
    <w:p w14:paraId="3392F5EC" w14:textId="77777777" w:rsidR="0036633B" w:rsidRPr="0036633B" w:rsidRDefault="0036633B" w:rsidP="0036633B">
      <w:pPr>
        <w:spacing w:line="276" w:lineRule="auto"/>
        <w:ind w:right="2835"/>
        <w:outlineLvl w:val="2"/>
        <w:rPr>
          <w:b/>
          <w:bCs/>
          <w:szCs w:val="20"/>
        </w:rPr>
      </w:pPr>
      <w:r w:rsidRPr="0036633B">
        <w:rPr>
          <w:b/>
          <w:bCs/>
          <w:szCs w:val="20"/>
        </w:rPr>
        <w:t>Überschrift 3</w:t>
      </w:r>
    </w:p>
    <w:p w14:paraId="27F11B21" w14:textId="7B7A527A" w:rsidR="0036633B" w:rsidRDefault="0036633B" w:rsidP="0036633B">
      <w:pPr>
        <w:ind w:right="2693"/>
        <w:rPr>
          <w:szCs w:val="16"/>
        </w:rPr>
      </w:pPr>
      <w:r w:rsidRPr="0036633B">
        <w:rPr>
          <w:szCs w:val="16"/>
        </w:rPr>
        <w:t>Haupttext</w:t>
      </w:r>
      <w:r>
        <w:rPr>
          <w:szCs w:val="16"/>
        </w:rPr>
        <w:t xml:space="preserve">: 2/3 der Breite, </w:t>
      </w:r>
      <w:r w:rsidRPr="0036633B">
        <w:rPr>
          <w:szCs w:val="16"/>
        </w:rPr>
        <w:t xml:space="preserve">Text 10 </w:t>
      </w:r>
      <w:proofErr w:type="spellStart"/>
      <w:r w:rsidRPr="0036633B">
        <w:rPr>
          <w:szCs w:val="16"/>
        </w:rPr>
        <w:t>pt</w:t>
      </w:r>
      <w:proofErr w:type="spellEnd"/>
      <w:r>
        <w:rPr>
          <w:szCs w:val="16"/>
        </w:rPr>
        <w:t>, Absatz: 1,2</w:t>
      </w:r>
    </w:p>
    <w:p w14:paraId="0804E467" w14:textId="7FDDC710" w:rsidR="0036633B" w:rsidRPr="0036633B" w:rsidRDefault="0036633B" w:rsidP="0036633B">
      <w:pPr>
        <w:ind w:right="2693"/>
        <w:rPr>
          <w:szCs w:val="16"/>
        </w:rPr>
      </w:pPr>
      <w:r>
        <w:rPr>
          <w:szCs w:val="16"/>
        </w:rPr>
        <w:t xml:space="preserve">Standard: Volle Breite, </w:t>
      </w:r>
      <w:r w:rsidRPr="0036633B">
        <w:rPr>
          <w:szCs w:val="16"/>
        </w:rPr>
        <w:t xml:space="preserve">Text 10 </w:t>
      </w:r>
      <w:proofErr w:type="spellStart"/>
      <w:r w:rsidRPr="0036633B">
        <w:rPr>
          <w:szCs w:val="16"/>
        </w:rPr>
        <w:t>pt</w:t>
      </w:r>
      <w:proofErr w:type="spellEnd"/>
      <w:r>
        <w:rPr>
          <w:szCs w:val="16"/>
        </w:rPr>
        <w:t>, Absatz: 1,2</w:t>
      </w:r>
    </w:p>
    <w:p w14:paraId="19492495" w14:textId="77777777" w:rsidR="0036633B" w:rsidRPr="0036633B" w:rsidRDefault="0036633B" w:rsidP="0036633B">
      <w:pPr>
        <w:ind w:right="2835"/>
        <w:rPr>
          <w:sz w:val="13"/>
          <w:szCs w:val="13"/>
        </w:rPr>
      </w:pPr>
    </w:p>
    <w:tbl>
      <w:tblPr>
        <w:tblStyle w:val="Tabellenraster"/>
        <w:tblW w:w="0" w:type="auto"/>
        <w:tblBorders>
          <w:top w:val="none" w:sz="0" w:space="0" w:color="auto"/>
          <w:left w:val="single" w:sz="36" w:space="0" w:color="DF6051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916"/>
      </w:tblGrid>
      <w:tr w:rsidR="0036633B" w:rsidRPr="0036633B" w14:paraId="5FFA1A34" w14:textId="77777777" w:rsidTr="002E68D7">
        <w:trPr>
          <w:trHeight w:val="571"/>
        </w:trPr>
        <w:tc>
          <w:tcPr>
            <w:tcW w:w="6916" w:type="dxa"/>
            <w:shd w:val="clear" w:color="auto" w:fill="D2D8DC"/>
          </w:tcPr>
          <w:p w14:paraId="260D1C0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t>Merksatz</w:t>
            </w:r>
          </w:p>
        </w:tc>
      </w:tr>
    </w:tbl>
    <w:p w14:paraId="18CC23EB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p w14:paraId="6A8ABED8" w14:textId="77777777" w:rsidR="0036633B" w:rsidRPr="0036633B" w:rsidRDefault="0036633B" w:rsidP="0036633B">
      <w:pPr>
        <w:ind w:right="2693"/>
        <w:rPr>
          <w:sz w:val="13"/>
          <w:szCs w:val="13"/>
        </w:rPr>
      </w:pPr>
      <w:r w:rsidRPr="0036633B">
        <w:rPr>
          <w:sz w:val="13"/>
          <w:szCs w:val="13"/>
        </w:rPr>
        <w:t xml:space="preserve">Abstände zu Merksatz: 6 </w:t>
      </w:r>
      <w:proofErr w:type="spellStart"/>
      <w:r w:rsidRPr="0036633B">
        <w:rPr>
          <w:sz w:val="13"/>
          <w:szCs w:val="13"/>
        </w:rPr>
        <w:t>pt</w:t>
      </w:r>
      <w:proofErr w:type="spellEnd"/>
      <w:r w:rsidRPr="0036633B">
        <w:rPr>
          <w:sz w:val="13"/>
          <w:szCs w:val="13"/>
        </w:rPr>
        <w:t>.</w:t>
      </w:r>
    </w:p>
    <w:p w14:paraId="67C84174" w14:textId="77777777" w:rsidR="0036633B" w:rsidRPr="0036633B" w:rsidRDefault="0036633B" w:rsidP="0036633B">
      <w:pPr>
        <w:ind w:right="2693"/>
        <w:rPr>
          <w:szCs w:val="16"/>
        </w:rPr>
      </w:pPr>
    </w:p>
    <w:p w14:paraId="5BA44BB1" w14:textId="77777777" w:rsidR="0036633B" w:rsidRPr="0036633B" w:rsidRDefault="0036633B" w:rsidP="0036633B">
      <w:pPr>
        <w:numPr>
          <w:ilvl w:val="0"/>
          <w:numId w:val="3"/>
        </w:numPr>
        <w:tabs>
          <w:tab w:val="clear" w:pos="720"/>
          <w:tab w:val="num" w:pos="284"/>
        </w:tabs>
        <w:spacing w:line="276" w:lineRule="auto"/>
        <w:ind w:left="284" w:right="2835" w:hanging="284"/>
        <w:rPr>
          <w:szCs w:val="20"/>
        </w:rPr>
      </w:pPr>
      <w:r w:rsidRPr="0036633B">
        <w:rPr>
          <w:szCs w:val="20"/>
        </w:rPr>
        <w:t>Liste 1</w:t>
      </w:r>
    </w:p>
    <w:p w14:paraId="48F8A236" w14:textId="77777777" w:rsidR="0036633B" w:rsidRPr="0036633B" w:rsidRDefault="0036633B" w:rsidP="0036633B">
      <w:pPr>
        <w:numPr>
          <w:ilvl w:val="0"/>
          <w:numId w:val="3"/>
        </w:numPr>
        <w:tabs>
          <w:tab w:val="clear" w:pos="720"/>
          <w:tab w:val="num" w:pos="284"/>
        </w:tabs>
        <w:spacing w:line="276" w:lineRule="auto"/>
        <w:ind w:left="284" w:right="2835" w:hanging="284"/>
        <w:rPr>
          <w:szCs w:val="20"/>
        </w:rPr>
      </w:pPr>
      <w:r w:rsidRPr="0036633B">
        <w:rPr>
          <w:szCs w:val="20"/>
        </w:rPr>
        <w:t>Liste 2</w:t>
      </w:r>
    </w:p>
    <w:p w14:paraId="0573D474" w14:textId="77777777" w:rsidR="0036633B" w:rsidRPr="0036633B" w:rsidRDefault="0036633B" w:rsidP="0036633B">
      <w:pPr>
        <w:ind w:right="2693"/>
        <w:rPr>
          <w:szCs w:val="16"/>
        </w:rPr>
      </w:pPr>
    </w:p>
    <w:p w14:paraId="47AA09A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2DA676"/>
          <w:szCs w:val="20"/>
        </w:rPr>
        <w:t>dunkelgrün</w:t>
      </w:r>
      <w:r w:rsidRPr="0036633B">
        <w:rPr>
          <w:szCs w:val="20"/>
        </w:rPr>
        <w:t>: # 2da676</w:t>
      </w:r>
    </w:p>
    <w:p w14:paraId="61414F9D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D04737"/>
          <w:szCs w:val="20"/>
        </w:rPr>
        <w:t>hellrot</w:t>
      </w:r>
      <w:r w:rsidRPr="0036633B">
        <w:rPr>
          <w:szCs w:val="20"/>
        </w:rPr>
        <w:t>: # d04737 (Standard)</w:t>
      </w:r>
    </w:p>
    <w:p w14:paraId="2198353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BC0003"/>
          <w:szCs w:val="20"/>
        </w:rPr>
        <w:t>dunkelrot</w:t>
      </w:r>
      <w:r w:rsidRPr="0036633B">
        <w:rPr>
          <w:szCs w:val="20"/>
        </w:rPr>
        <w:t>: # BC0003</w:t>
      </w:r>
    </w:p>
    <w:p w14:paraId="673E707F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777777"/>
          <w:szCs w:val="20"/>
        </w:rPr>
        <w:t>dunkelgrau</w:t>
      </w:r>
      <w:r w:rsidRPr="0036633B">
        <w:rPr>
          <w:szCs w:val="20"/>
        </w:rPr>
        <w:t>: # 777777</w:t>
      </w:r>
    </w:p>
    <w:p w14:paraId="616E991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A7B7C6"/>
          <w:szCs w:val="20"/>
        </w:rPr>
        <w:t>mittelgrau</w:t>
      </w:r>
      <w:r w:rsidRPr="0036633B">
        <w:rPr>
          <w:szCs w:val="20"/>
        </w:rPr>
        <w:t xml:space="preserve">: # a7b7c6 </w:t>
      </w:r>
      <w:r w:rsidRPr="0036633B">
        <w:rPr>
          <w:szCs w:val="20"/>
        </w:rPr>
        <w:tab/>
        <w:t>Web: #999999 (Hintergrund: Wichtiger Textblock)</w:t>
      </w:r>
    </w:p>
    <w:p w14:paraId="6AF40934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D2D8DC"/>
          <w:szCs w:val="20"/>
        </w:rPr>
        <w:t>lichtgrau</w:t>
      </w:r>
      <w:r w:rsidRPr="0036633B">
        <w:rPr>
          <w:szCs w:val="20"/>
        </w:rPr>
        <w:t xml:space="preserve">: # d2d8dc </w:t>
      </w:r>
      <w:r w:rsidRPr="0036633B">
        <w:rPr>
          <w:szCs w:val="20"/>
        </w:rPr>
        <w:tab/>
        <w:t>Web: #cccccc (Hintergrund von Tabellen)</w:t>
      </w:r>
    </w:p>
    <w:p w14:paraId="2F1207C7" w14:textId="7E44A1F3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5D80D1"/>
          <w:szCs w:val="20"/>
        </w:rPr>
        <w:t>dunkelblau</w:t>
      </w:r>
      <w:r w:rsidRPr="0036633B">
        <w:rPr>
          <w:szCs w:val="20"/>
        </w:rPr>
        <w:t>: # 5d80d1</w:t>
      </w:r>
    </w:p>
    <w:p w14:paraId="61C128BE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FFC55A"/>
          <w:szCs w:val="20"/>
        </w:rPr>
        <w:t>gelb</w:t>
      </w:r>
      <w:r w:rsidRPr="0036633B">
        <w:rPr>
          <w:szCs w:val="20"/>
        </w:rPr>
        <w:t>: # ffc55a</w:t>
      </w:r>
    </w:p>
    <w:p w14:paraId="4A44FDDB" w14:textId="77777777" w:rsidR="0036633B" w:rsidRPr="0036633B" w:rsidRDefault="0036633B" w:rsidP="0036633B">
      <w:pPr>
        <w:ind w:right="2693"/>
        <w:rPr>
          <w:szCs w:val="16"/>
        </w:rPr>
      </w:pPr>
    </w:p>
    <w:p w14:paraId="53CB8590" w14:textId="0174A978" w:rsidR="0036633B" w:rsidRPr="0036633B" w:rsidRDefault="0036633B" w:rsidP="0036633B">
      <w:pPr>
        <w:ind w:right="2835"/>
        <w:rPr>
          <w:bCs/>
          <w:i/>
          <w:iCs/>
          <w:sz w:val="12"/>
          <w:szCs w:val="12"/>
        </w:rPr>
      </w:pPr>
      <w:r w:rsidRPr="0036633B">
        <w:rPr>
          <w:bCs/>
          <w:i/>
          <w:iCs/>
          <w:sz w:val="12"/>
          <w:szCs w:val="12"/>
        </w:rPr>
        <w:t xml:space="preserve">Bildunterschrift: 7,5 </w:t>
      </w:r>
      <w:proofErr w:type="spellStart"/>
      <w:r w:rsidRPr="0036633B">
        <w:rPr>
          <w:bCs/>
          <w:i/>
          <w:iCs/>
          <w:sz w:val="12"/>
          <w:szCs w:val="12"/>
        </w:rPr>
        <w:t>pt</w:t>
      </w:r>
      <w:proofErr w:type="spellEnd"/>
      <w:r w:rsidRPr="0036633B">
        <w:rPr>
          <w:bCs/>
          <w:i/>
          <w:iCs/>
          <w:sz w:val="12"/>
          <w:szCs w:val="12"/>
        </w:rPr>
        <w:t>, kursiv</w:t>
      </w:r>
    </w:p>
    <w:p w14:paraId="2196ECEA" w14:textId="77777777" w:rsidR="0036633B" w:rsidRPr="0036633B" w:rsidRDefault="0036633B" w:rsidP="00EA7A0F">
      <w:pPr>
        <w:pStyle w:val="Haupttext"/>
      </w:pPr>
    </w:p>
    <w:p w14:paraId="360B7FF6" w14:textId="547D33EB" w:rsidR="0036633B" w:rsidRPr="00974314" w:rsidRDefault="0036633B" w:rsidP="00974314">
      <w:r w:rsidRPr="0036633B">
        <w:rPr>
          <w:rFonts w:ascii="Wingdings" w:hAnsi="Wingdings"/>
          <w:caps/>
          <w:spacing w:val="20"/>
          <w:sz w:val="22"/>
          <w:szCs w:val="21"/>
        </w:rPr>
        <w:t>&amp;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q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J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K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LF?</w:t>
      </w:r>
      <w:r w:rsidR="00974314" w:rsidRPr="00974314">
        <w:t xml:space="preserve"> </w:t>
      </w:r>
      <w:r w:rsidR="00974314" w:rsidRPr="0036633B">
        <w:rPr>
          <w:rFonts w:ascii="Wingdings" w:hAnsi="Wingdings"/>
        </w:rPr>
        <w:t></w:t>
      </w:r>
    </w:p>
    <w:p w14:paraId="7238C79F" w14:textId="77777777" w:rsidR="0036633B" w:rsidRPr="0036633B" w:rsidRDefault="0036633B" w:rsidP="0036633B">
      <w:pPr>
        <w:ind w:right="2693"/>
        <w:rPr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single" w:sz="36" w:space="0" w:color="5D80D1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522"/>
        <w:gridCol w:w="2928"/>
        <w:gridCol w:w="3451"/>
      </w:tblGrid>
      <w:tr w:rsidR="0036633B" w:rsidRPr="0036633B" w14:paraId="1F84345A" w14:textId="77777777" w:rsidTr="002E68D7">
        <w:trPr>
          <w:trHeight w:val="465"/>
        </w:trPr>
        <w:tc>
          <w:tcPr>
            <w:tcW w:w="522" w:type="dxa"/>
            <w:shd w:val="clear" w:color="auto" w:fill="F2F2F2" w:themeFill="background1" w:themeFillShade="F2"/>
            <w:vAlign w:val="center"/>
          </w:tcPr>
          <w:p w14:paraId="074F1501" w14:textId="77777777" w:rsidR="0036633B" w:rsidRPr="0036633B" w:rsidRDefault="0036633B" w:rsidP="0036633B">
            <w:pPr>
              <w:widowControl w:val="0"/>
              <w:tabs>
                <w:tab w:val="center" w:pos="4536"/>
                <w:tab w:val="right" w:pos="9072"/>
              </w:tabs>
              <w:spacing w:before="0" w:after="0"/>
              <w:ind w:right="-62"/>
              <w:rPr>
                <w:bCs/>
                <w:caps/>
                <w:color w:val="5D80D1"/>
                <w:spacing w:val="40"/>
                <w:sz w:val="6"/>
                <w:szCs w:val="6"/>
              </w:rPr>
            </w:pPr>
            <w:r w:rsidRPr="0036633B">
              <w:rPr>
                <w:b/>
                <w:caps/>
                <w:noProof/>
                <w:color w:val="5D80D1"/>
                <w:spacing w:val="40"/>
                <w:sz w:val="24"/>
              </w:rPr>
              <w:drawing>
                <wp:inline distT="0" distB="0" distL="0" distR="0" wp14:anchorId="678C44D1" wp14:editId="0B390156">
                  <wp:extent cx="180975" cy="180975"/>
                  <wp:effectExtent l="0" t="0" r="0" b="0"/>
                  <wp:docPr id="9" name="Grafik 37242797" descr="Ein Bild, das Entwurf, Silhouette, Schwarzweiß enthält.&#10;&#10;KI-generierte Inhalte können fehlerhaft sein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37242797" descr="Ein Bild, das Entwurf, Silhouette, Schwarzweiß enthält.&#10;&#10;KI-generierte Inhalte können fehlerhaft sein."/>
                          <pic:cNvPicPr>
                            <a:picLocks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b/>
                <w:caps/>
                <w:color w:val="5D80D1"/>
                <w:spacing w:val="40"/>
                <w:sz w:val="24"/>
              </w:rPr>
              <w:t xml:space="preserve"> </w:t>
            </w:r>
          </w:p>
        </w:tc>
        <w:tc>
          <w:tcPr>
            <w:tcW w:w="6379" w:type="dxa"/>
            <w:gridSpan w:val="2"/>
            <w:shd w:val="clear" w:color="auto" w:fill="F2F2F2" w:themeFill="background1" w:themeFillShade="F2"/>
            <w:vAlign w:val="center"/>
          </w:tcPr>
          <w:p w14:paraId="7FE56C99" w14:textId="77777777" w:rsidR="0036633B" w:rsidRPr="0036633B" w:rsidRDefault="0036633B" w:rsidP="0036633B">
            <w:pPr>
              <w:widowControl w:val="0"/>
              <w:tabs>
                <w:tab w:val="center" w:pos="4536"/>
                <w:tab w:val="right" w:pos="9072"/>
              </w:tabs>
              <w:spacing w:before="0" w:after="0"/>
              <w:ind w:right="-62"/>
              <w:rPr>
                <w:b/>
                <w:caps/>
                <w:color w:val="5D80D1"/>
                <w:spacing w:val="40"/>
                <w:sz w:val="24"/>
              </w:rPr>
            </w:pPr>
            <w:r w:rsidRPr="0036633B">
              <w:rPr>
                <w:b/>
                <w:caps/>
                <w:color w:val="5D80D1"/>
                <w:spacing w:val="40"/>
                <w:sz w:val="24"/>
              </w:rPr>
              <w:t>ÜBUNGEN</w:t>
            </w:r>
          </w:p>
        </w:tc>
      </w:tr>
      <w:tr w:rsidR="0036633B" w:rsidRPr="0036633B" w14:paraId="2440E9E7" w14:textId="77777777" w:rsidTr="002E68D7">
        <w:tc>
          <w:tcPr>
            <w:tcW w:w="3450" w:type="dxa"/>
            <w:gridSpan w:val="2"/>
            <w:shd w:val="clear" w:color="auto" w:fill="F2F2F2" w:themeFill="background1" w:themeFillShade="F2"/>
          </w:tcPr>
          <w:p w14:paraId="2DD9237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rPr>
                <w:rFonts w:ascii="Wingdings" w:hAnsi="Wingdings"/>
              </w:rPr>
              <w:t></w:t>
            </w:r>
            <w:r w:rsidRPr="0036633B">
              <w:rPr>
                <w:rFonts w:cs="Arial"/>
              </w:rPr>
              <w:t xml:space="preserve"> </w:t>
            </w:r>
            <w:r w:rsidRPr="0036633B">
              <w:t xml:space="preserve">Buch S. </w:t>
            </w:r>
          </w:p>
          <w:p w14:paraId="7E32134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rPr>
                <w:rFonts w:ascii="Wingdings" w:hAnsi="Wingdings"/>
              </w:rPr>
              <w:t></w:t>
            </w:r>
            <w:r w:rsidRPr="0036633B">
              <w:rPr>
                <w:rFonts w:cs="Arial"/>
              </w:rPr>
              <w:t xml:space="preserve"> Nr.</w:t>
            </w:r>
          </w:p>
        </w:tc>
        <w:tc>
          <w:tcPr>
            <w:tcW w:w="3451" w:type="dxa"/>
            <w:shd w:val="clear" w:color="auto" w:fill="F2F2F2" w:themeFill="background1" w:themeFillShade="F2"/>
          </w:tcPr>
          <w:p w14:paraId="621A411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  <w:r w:rsidRPr="0036633B">
              <w:rPr>
                <w:rFonts w:ascii="Wingdings" w:hAnsi="Wingdings"/>
              </w:rPr>
              <w:t></w:t>
            </w:r>
            <w:r w:rsidRPr="0036633B">
              <w:rPr>
                <w:rFonts w:cs="Arial"/>
              </w:rPr>
              <w:t xml:space="preserve"> Nr. </w:t>
            </w:r>
          </w:p>
        </w:tc>
      </w:tr>
    </w:tbl>
    <w:p w14:paraId="6959F9C3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p w14:paraId="3BCFAC8B" w14:textId="77777777" w:rsidR="0036633B" w:rsidRPr="0036633B" w:rsidRDefault="0036633B" w:rsidP="0036633B"/>
    <w:tbl>
      <w:tblPr>
        <w:tblStyle w:val="Tabellenraster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6633B" w:rsidRPr="0036633B" w14:paraId="309868E5" w14:textId="77777777" w:rsidTr="002E68D7">
        <w:trPr>
          <w:trHeight w:hRule="exact" w:val="284"/>
        </w:trPr>
        <w:tc>
          <w:tcPr>
            <w:tcW w:w="284" w:type="dxa"/>
          </w:tcPr>
          <w:p w14:paraId="291B304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3170CB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64EF5C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36FF4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EECEF2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29ED41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3BC0B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5DDD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10AB5E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2F16D2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F481C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92278D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82C4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5CC2BE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BCF86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092B68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7711F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D43B2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DEDA28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080F5C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E6199D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59044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F05542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A79755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6D8E3644" w14:textId="77777777" w:rsidTr="002E68D7">
        <w:trPr>
          <w:trHeight w:hRule="exact" w:val="284"/>
        </w:trPr>
        <w:tc>
          <w:tcPr>
            <w:tcW w:w="284" w:type="dxa"/>
          </w:tcPr>
          <w:p w14:paraId="61FCF9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FE605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C242A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C837C6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B48216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3670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878FB5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4FA9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F294C3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E5E7FD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5B90C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5CF1B0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4CE6D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406CE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9F50A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6E61C5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4DA113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D456F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19C4C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C9E1DB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E5F9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A63F4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D72E1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F0FD5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2577E24" w14:textId="77777777" w:rsidTr="002E68D7">
        <w:trPr>
          <w:trHeight w:hRule="exact" w:val="284"/>
        </w:trPr>
        <w:tc>
          <w:tcPr>
            <w:tcW w:w="284" w:type="dxa"/>
          </w:tcPr>
          <w:p w14:paraId="03C4BAC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D3D2EB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F37047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CB23F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D3E43D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BD93F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BE1D36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78E9F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6B5969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F5F904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2EB0B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A3E038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819D12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794B6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4DF1B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3F417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7BF445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FAE0D8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49F6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779831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BA6007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6C8E3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9A0FD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5F1FE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BCCB934" w14:textId="77777777" w:rsidTr="002E68D7">
        <w:trPr>
          <w:trHeight w:hRule="exact" w:val="284"/>
        </w:trPr>
        <w:tc>
          <w:tcPr>
            <w:tcW w:w="284" w:type="dxa"/>
          </w:tcPr>
          <w:p w14:paraId="118EFEC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5D0C7A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587FD5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D0F3B9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6CE34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858A84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3DC67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F3FFD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AA22D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10735C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CA6B21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20AE8E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96E4B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D18D7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2DA6A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60833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79656D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D8ED7D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BFC1D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21751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3A02B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A408A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EBDF5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E3875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6612851F" w14:textId="77777777" w:rsidTr="002E68D7">
        <w:trPr>
          <w:trHeight w:hRule="exact" w:val="284"/>
        </w:trPr>
        <w:tc>
          <w:tcPr>
            <w:tcW w:w="284" w:type="dxa"/>
          </w:tcPr>
          <w:p w14:paraId="67E9BF2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D563A8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0FB8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6265C4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8AEA5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F0B135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6F1C4C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15D2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4493AB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5D706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3AE83B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003BA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8FD61A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B97A09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2F90D7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7872A4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6DFD0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8FC89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40FD9D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F241C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75D216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AD7A8A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6D59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41C8B2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3EC6840" w14:textId="77777777" w:rsidTr="002E68D7">
        <w:trPr>
          <w:trHeight w:hRule="exact" w:val="284"/>
        </w:trPr>
        <w:tc>
          <w:tcPr>
            <w:tcW w:w="284" w:type="dxa"/>
          </w:tcPr>
          <w:p w14:paraId="6F89D41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99A0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1A60F9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AB016B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64AA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E8DF5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CC1A5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11B55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6E8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27637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20A6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7A5177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38264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56AA1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3C9010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39A2B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B2333C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85F3B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DE49E7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69EDD1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793BFB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A2F014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5128A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C90A3E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55272C2B" w14:textId="77777777" w:rsidTr="002E68D7">
        <w:trPr>
          <w:trHeight w:hRule="exact" w:val="284"/>
        </w:trPr>
        <w:tc>
          <w:tcPr>
            <w:tcW w:w="284" w:type="dxa"/>
          </w:tcPr>
          <w:p w14:paraId="3F6833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B99C21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B7669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AE762D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9C847A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7167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9C0A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B51ACB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75D1D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A515D8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E7D840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3F73D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D4BAA7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AD85DC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9218A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4C94A9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40317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EB77B0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FF8781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24DAE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2EFD9F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689BC2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D044C3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ED5D7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0A0BCA03" w14:textId="77777777" w:rsidTr="002E68D7">
        <w:trPr>
          <w:trHeight w:hRule="exact" w:val="284"/>
        </w:trPr>
        <w:tc>
          <w:tcPr>
            <w:tcW w:w="284" w:type="dxa"/>
          </w:tcPr>
          <w:p w14:paraId="5AD63F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4419C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79D468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A85A9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8957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E7A058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3351C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DD5268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53487E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B4D6CF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5B5D8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21188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B5F9B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03A784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25844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0515A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C0A13A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A0D32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9D0323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24302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58AB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ABB0B0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4A309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DB313C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5711193A" w14:textId="77777777" w:rsidTr="002E68D7">
        <w:trPr>
          <w:trHeight w:hRule="exact" w:val="284"/>
        </w:trPr>
        <w:tc>
          <w:tcPr>
            <w:tcW w:w="284" w:type="dxa"/>
          </w:tcPr>
          <w:p w14:paraId="0151987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5258E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C2A84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62BA4E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62BA7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D97C5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85665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B2E71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4579FD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09BD01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8A41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1285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CAB17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A3D74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86D41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84A9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774B3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8CD18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54ECE0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B42E65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8B84D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37472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5CEB2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8B587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</w:tbl>
    <w:p w14:paraId="4601B484" w14:textId="77777777" w:rsidR="0036633B" w:rsidRPr="0036633B" w:rsidRDefault="0036633B" w:rsidP="0036633B">
      <w:pPr>
        <w:ind w:right="2693"/>
        <w:rPr>
          <w:szCs w:val="16"/>
        </w:rPr>
      </w:pPr>
    </w:p>
    <w:p w14:paraId="4A76FBC0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2410"/>
      </w:tblGrid>
      <w:tr w:rsidR="0036633B" w:rsidRPr="0036633B" w14:paraId="7FC1F45E" w14:textId="77777777" w:rsidTr="002E68D7">
        <w:tc>
          <w:tcPr>
            <w:tcW w:w="1413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51A4DFBF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lastRenderedPageBreak/>
              <w:t xml:space="preserve">Schriftgröße 8 -10 </w:t>
            </w:r>
            <w:proofErr w:type="spellStart"/>
            <w:r w:rsidRPr="0036633B">
              <w:rPr>
                <w:b/>
                <w:bCs/>
                <w:sz w:val="16"/>
                <w:szCs w:val="16"/>
              </w:rPr>
              <w:t>pt</w:t>
            </w:r>
            <w:proofErr w:type="spellEnd"/>
          </w:p>
        </w:tc>
        <w:tc>
          <w:tcPr>
            <w:tcW w:w="3118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3D288AE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Hintergrund:</w:t>
            </w:r>
          </w:p>
          <w:p w14:paraId="5765F56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lichtgrau # d2d8dc</w:t>
            </w:r>
          </w:p>
        </w:tc>
        <w:tc>
          <w:tcPr>
            <w:tcW w:w="2410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7D83FAFB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Rahmenfarbe</w:t>
            </w:r>
          </w:p>
          <w:p w14:paraId="4B40607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color w:val="000000" w:themeColor="text1"/>
                <w:sz w:val="16"/>
                <w:szCs w:val="16"/>
              </w:rPr>
              <w:t>dunkelgrau</w:t>
            </w:r>
            <w:r w:rsidRPr="0036633B">
              <w:rPr>
                <w:sz w:val="16"/>
                <w:szCs w:val="16"/>
              </w:rPr>
              <w:t>: # 777777</w:t>
            </w:r>
          </w:p>
        </w:tc>
      </w:tr>
      <w:tr w:rsidR="0036633B" w:rsidRPr="0036633B" w14:paraId="6A9BC546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EC8C85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4F4F9F0" wp14:editId="652540C8">
                  <wp:extent cx="180000" cy="18000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7BB683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Aufgaben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3B98A918" w14:textId="797C3E34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Icons (</w:t>
            </w:r>
            <w:proofErr w:type="spellStart"/>
            <w:r w:rsidRPr="0036633B">
              <w:rPr>
                <w:sz w:val="16"/>
                <w:szCs w:val="16"/>
              </w:rPr>
              <w:t>HxB</w:t>
            </w:r>
            <w:proofErr w:type="spellEnd"/>
            <w:r w:rsidRPr="0036633B">
              <w:rPr>
                <w:sz w:val="16"/>
                <w:szCs w:val="16"/>
              </w:rPr>
              <w:t xml:space="preserve">=0,5 cm), </w:t>
            </w:r>
            <w:proofErr w:type="spellStart"/>
            <w:r>
              <w:rPr>
                <w:sz w:val="16"/>
                <w:szCs w:val="16"/>
              </w:rPr>
              <w:t>png</w:t>
            </w:r>
            <w:proofErr w:type="spellEnd"/>
            <w:r w:rsidRPr="0036633B">
              <w:rPr>
                <w:sz w:val="16"/>
                <w:szCs w:val="16"/>
              </w:rPr>
              <w:t>-Format</w:t>
            </w:r>
          </w:p>
        </w:tc>
      </w:tr>
      <w:tr w:rsidR="0036633B" w:rsidRPr="0036633B" w14:paraId="2D5F6D4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4EBFA2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1331544" wp14:editId="7FC3BF05">
                  <wp:extent cx="180000" cy="180000"/>
                  <wp:effectExtent l="0" t="0" r="0" b="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fik 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BE971D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Übungen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5C0B7F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4980399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0F02D1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1384238C" wp14:editId="4F546795">
                  <wp:extent cx="180000" cy="180000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fik 4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FF6FB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Test, Quiz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A6E0344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DFCAB9F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72E59A7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416A208" wp14:editId="2353041F">
                  <wp:extent cx="180000" cy="180000"/>
                  <wp:effectExtent l="0" t="0" r="0" b="0"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Grafik 4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83248E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Partnerarbeit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C240C6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3D02B3D6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150FBA7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42D1CC70" wp14:editId="059CC0DA">
                  <wp:extent cx="180000" cy="180000"/>
                  <wp:effectExtent l="0" t="0" r="0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rafik 3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AD3307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Lernpfad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2F7870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593D6FE7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BB9F25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99F2EB4" wp14:editId="1ACFA27C">
                  <wp:extent cx="180000" cy="180000"/>
                  <wp:effectExtent l="0" t="0" r="0" b="0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Grafik 4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937031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Überblick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E43C73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85E07DD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4FAC73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A992286" wp14:editId="4FCE405A">
                  <wp:extent cx="180000" cy="18000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3BA2C3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Entspannung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3F885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233EDEE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A605AB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36879616" wp14:editId="0A959839">
                  <wp:extent cx="180000" cy="1800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D85DA0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ohne Taschenrechner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3092DE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0250B97B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D3BC7EF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7FD6819" wp14:editId="3F8F530F">
                  <wp:extent cx="180000" cy="1800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971FB1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mit Taschenrechner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4B9431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6D72199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DE8669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8724754" wp14:editId="53275C66">
                  <wp:extent cx="180000" cy="18000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7B4B6E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Bezug zur Lebenswelt / Praxis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3ADA8D7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5848431" w14:textId="77777777" w:rsidTr="002E68D7">
        <w:trPr>
          <w:trHeight w:val="221"/>
        </w:trPr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D4CD6B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8108AB3" wp14:editId="1DA5C01C">
                  <wp:extent cx="180000" cy="18000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D676D0" w14:textId="39E5F261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Arbeit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998C9DB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DB10044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D0170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AC7A5CB" wp14:editId="583062B7">
                  <wp:extent cx="108000" cy="108000"/>
                  <wp:effectExtent l="0" t="0" r="6350" b="635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5347FDFE" wp14:editId="0BE7C840">
                  <wp:extent cx="108000" cy="108000"/>
                  <wp:effectExtent l="0" t="0" r="6350" b="635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55FA03F5" wp14:editId="7376BD7F">
                  <wp:extent cx="108000" cy="108000"/>
                  <wp:effectExtent l="0" t="0" r="6350" b="635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D5095C4" wp14:editId="078E57F3">
                  <wp:extent cx="108000" cy="108000"/>
                  <wp:effectExtent l="0" t="0" r="6350" b="635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AD0AD49" wp14:editId="3294C993">
                  <wp:extent cx="108000" cy="108000"/>
                  <wp:effectExtent l="0" t="0" r="6350" b="635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5104F78" w14:textId="6EB87BD9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Tipp, Hinweis</w:t>
            </w:r>
            <w:r>
              <w:rPr>
                <w:sz w:val="16"/>
                <w:szCs w:val="16"/>
              </w:rPr>
              <w:t>, Fortsetzung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DC585F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5FC780E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A63F8B6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1105D037" wp14:editId="27119038">
                  <wp:extent cx="108000" cy="108000"/>
                  <wp:effectExtent l="0" t="0" r="6350" b="635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7D67DB2" wp14:editId="2AA10F33">
                  <wp:extent cx="108000" cy="108000"/>
                  <wp:effectExtent l="0" t="0" r="6350" b="635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FD0E2D4" wp14:editId="0B9ACDEA">
                  <wp:extent cx="108000" cy="108000"/>
                  <wp:effectExtent l="0" t="0" r="6350" b="635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4CDA36E4" wp14:editId="6A789B19">
                  <wp:extent cx="108000" cy="108000"/>
                  <wp:effectExtent l="0" t="0" r="6350" b="635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FE2F8DB" wp14:editId="3171BD2E">
                  <wp:extent cx="108000" cy="108000"/>
                  <wp:effectExtent l="0" t="0" r="6350" b="6350"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4926F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Rückblick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968010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</w:tbl>
    <w:p w14:paraId="71969D5B" w14:textId="77777777" w:rsidR="0036633B" w:rsidRPr="0036633B" w:rsidRDefault="0036633B" w:rsidP="0036633B">
      <w:pPr>
        <w:spacing w:before="0" w:after="0"/>
        <w:rPr>
          <w:sz w:val="6"/>
          <w:szCs w:val="6"/>
          <w:lang w:val="en-US"/>
        </w:rPr>
      </w:pPr>
    </w:p>
    <w:p w14:paraId="3A1F9808" w14:textId="3AEC93E4" w:rsidR="0036633B" w:rsidRPr="0036633B" w:rsidRDefault="0036633B" w:rsidP="0036633B">
      <w:pPr>
        <w:ind w:right="2693"/>
        <w:rPr>
          <w:sz w:val="21"/>
          <w:szCs w:val="21"/>
        </w:rPr>
      </w:pPr>
    </w:p>
    <w:p w14:paraId="47974D6F" w14:textId="710E1AB2" w:rsidR="00D119BA" w:rsidRDefault="0036633B" w:rsidP="0036633B">
      <w:pPr>
        <w:pStyle w:val="berschrift1"/>
      </w:pPr>
      <w:r>
        <w:t>Fächer-Icons</w:t>
      </w:r>
    </w:p>
    <w:p w14:paraId="427F5658" w14:textId="4C0BA752" w:rsidR="0036633B" w:rsidRDefault="00BD3BD0" w:rsidP="00BD3BD0">
      <w:pPr>
        <w:ind w:right="2835"/>
      </w:pPr>
      <w:r>
        <w:rPr>
          <w:noProof/>
        </w:rPr>
        <w:drawing>
          <wp:inline distT="0" distB="0" distL="0" distR="0" wp14:anchorId="64D4C6D7" wp14:editId="299B12D3">
            <wp:extent cx="825500" cy="673100"/>
            <wp:effectExtent l="0" t="0" r="0" b="0"/>
            <wp:docPr id="23316743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67436" name="Grafik 23316743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714905" wp14:editId="6EC1D3FA">
            <wp:extent cx="825500" cy="673100"/>
            <wp:effectExtent l="0" t="0" r="0" b="0"/>
            <wp:docPr id="589085763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85763" name="Grafik 58908576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AE3826D" wp14:editId="44568F8B">
            <wp:extent cx="825500" cy="673100"/>
            <wp:effectExtent l="0" t="0" r="0" b="0"/>
            <wp:docPr id="1458391291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91291" name="Grafik 145839129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CBDA5C" wp14:editId="70EDF46B">
            <wp:extent cx="825500" cy="673100"/>
            <wp:effectExtent l="0" t="0" r="0" b="0"/>
            <wp:docPr id="635289948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89948" name="Grafik 63528994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0BC19B0" wp14:editId="6E7BD9B8">
            <wp:extent cx="825500" cy="673100"/>
            <wp:effectExtent l="0" t="0" r="0" b="0"/>
            <wp:docPr id="1276998048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98048" name="Grafik 127699804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60D81">
        <w:rPr>
          <w:noProof/>
        </w:rPr>
        <w:drawing>
          <wp:inline distT="0" distB="0" distL="0" distR="0" wp14:anchorId="28B66D86" wp14:editId="799473A9">
            <wp:extent cx="825500" cy="673100"/>
            <wp:effectExtent l="0" t="0" r="0" b="0"/>
            <wp:docPr id="1727473094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73094" name="Grafik 1727473094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D81">
        <w:t xml:space="preserve"> </w:t>
      </w:r>
      <w:r w:rsidR="00690B6C">
        <w:rPr>
          <w:noProof/>
        </w:rPr>
        <w:drawing>
          <wp:inline distT="0" distB="0" distL="0" distR="0" wp14:anchorId="44C317CC" wp14:editId="0B74C12F">
            <wp:extent cx="825500" cy="673100"/>
            <wp:effectExtent l="0" t="0" r="0" b="0"/>
            <wp:docPr id="614163884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63884" name="Grafik 61416388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>
        <w:rPr>
          <w:noProof/>
        </w:rPr>
        <w:drawing>
          <wp:inline distT="0" distB="0" distL="0" distR="0" wp14:anchorId="0CF92D78" wp14:editId="3E59B1B3">
            <wp:extent cx="825500" cy="673100"/>
            <wp:effectExtent l="0" t="0" r="0" b="0"/>
            <wp:docPr id="852952030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52030" name="Grafik 852952030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989A0A" wp14:editId="115C51AC">
            <wp:extent cx="825500" cy="673100"/>
            <wp:effectExtent l="0" t="0" r="0" b="0"/>
            <wp:docPr id="126309430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94301" name="Grafik 1263094301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90B6C">
        <w:rPr>
          <w:noProof/>
        </w:rPr>
        <w:drawing>
          <wp:inline distT="0" distB="0" distL="0" distR="0" wp14:anchorId="28BD857B" wp14:editId="09B697A7">
            <wp:extent cx="825500" cy="673100"/>
            <wp:effectExtent l="0" t="0" r="0" b="0"/>
            <wp:docPr id="280569893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69893" name="Grafik 280569893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 w:rsidR="00690B6C">
        <w:rPr>
          <w:noProof/>
        </w:rPr>
        <w:drawing>
          <wp:inline distT="0" distB="0" distL="0" distR="0" wp14:anchorId="66EBF7F9" wp14:editId="0594E766">
            <wp:extent cx="825500" cy="673100"/>
            <wp:effectExtent l="0" t="0" r="0" b="0"/>
            <wp:docPr id="37965274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52740" name="Grafik 379652740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>
        <w:rPr>
          <w:noProof/>
        </w:rPr>
        <w:drawing>
          <wp:inline distT="0" distB="0" distL="0" distR="0" wp14:anchorId="33E854A9" wp14:editId="14D3EAB3">
            <wp:extent cx="825500" cy="673100"/>
            <wp:effectExtent l="0" t="0" r="0" b="0"/>
            <wp:docPr id="797427012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27012" name="Grafik 797427012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DB9A17" wp14:editId="388A861E">
            <wp:extent cx="825500" cy="673100"/>
            <wp:effectExtent l="0" t="0" r="0" b="0"/>
            <wp:docPr id="1864708603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08603" name="Grafik 1864708603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EC6A2AE" wp14:editId="69BFB41F">
            <wp:extent cx="825500" cy="673100"/>
            <wp:effectExtent l="0" t="0" r="0" b="0"/>
            <wp:docPr id="1833293800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93800" name="Grafik 1833293800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091E83" wp14:editId="3E3FDCA6">
            <wp:extent cx="825500" cy="673100"/>
            <wp:effectExtent l="0" t="0" r="0" b="0"/>
            <wp:docPr id="1462089019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089019" name="Grafik 1462089019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E966701" wp14:editId="28508934">
            <wp:extent cx="825500" cy="673100"/>
            <wp:effectExtent l="0" t="0" r="0" b="0"/>
            <wp:docPr id="1358710060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10060" name="Grafik 1358710060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029428" wp14:editId="080996D7">
            <wp:extent cx="825500" cy="673100"/>
            <wp:effectExtent l="0" t="0" r="0" b="0"/>
            <wp:docPr id="1967832843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32843" name="Grafik 1967832843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8DA146" wp14:editId="59F9BED8">
            <wp:extent cx="825500" cy="673100"/>
            <wp:effectExtent l="0" t="0" r="0" b="0"/>
            <wp:docPr id="307045356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45356" name="Grafik 307045356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03965F" wp14:editId="6980CA55">
            <wp:extent cx="825500" cy="673100"/>
            <wp:effectExtent l="0" t="0" r="0" b="0"/>
            <wp:docPr id="118028013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0136" name="Grafik 1180280136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62F72E" wp14:editId="551E5392">
            <wp:extent cx="825500" cy="673100"/>
            <wp:effectExtent l="0" t="0" r="0" b="0"/>
            <wp:docPr id="2132121393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21393" name="Grafik 2132121393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10CAE97" w14:textId="074305BE" w:rsidR="006E15F8" w:rsidRPr="0036633B" w:rsidRDefault="006E15F8" w:rsidP="00BD3BD0">
      <w:pPr>
        <w:ind w:right="2835"/>
      </w:pPr>
      <w:r>
        <w:t>Die Bilddateien im PNG-Format findest du auf lina-seil-prinzip.de im Diskussionsforum des Buches zum Thema „Unterricht“.</w:t>
      </w:r>
    </w:p>
    <w:sectPr w:rsidR="006E15F8" w:rsidRPr="0036633B" w:rsidSect="000349AC">
      <w:headerReference w:type="default" r:id="rId56"/>
      <w:footerReference w:type="default" r:id="rId57"/>
      <w:pgSz w:w="11906" w:h="16838"/>
      <w:pgMar w:top="1374" w:right="849" w:bottom="733" w:left="1134" w:header="408" w:footer="470" w:gutter="0"/>
      <w:cols w:space="708" w:equalWidth="0">
        <w:col w:w="9923" w:space="35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4DF700" w14:textId="77777777" w:rsidR="00046AB1" w:rsidRDefault="00046AB1">
      <w:r>
        <w:separator/>
      </w:r>
    </w:p>
    <w:p w14:paraId="0F097C6A" w14:textId="77777777" w:rsidR="00046AB1" w:rsidRDefault="00046AB1"/>
  </w:endnote>
  <w:endnote w:type="continuationSeparator" w:id="0">
    <w:p w14:paraId="08FB4C54" w14:textId="77777777" w:rsidR="00046AB1" w:rsidRDefault="00046AB1">
      <w:r>
        <w:continuationSeparator/>
      </w:r>
    </w:p>
    <w:p w14:paraId="2BABF9C6" w14:textId="77777777" w:rsidR="00046AB1" w:rsidRDefault="00046AB1"/>
  </w:endnote>
  <w:endnote w:type="continuationNotice" w:id="1">
    <w:p w14:paraId="4FB7DA70" w14:textId="77777777" w:rsidR="00046AB1" w:rsidRDefault="00046AB1">
      <w:pPr>
        <w:spacing w:before="0" w:after="0"/>
      </w:pPr>
    </w:p>
    <w:p w14:paraId="5B43DF2A" w14:textId="77777777" w:rsidR="00046AB1" w:rsidRDefault="00046A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9E3A7E" w14:textId="77777777" w:rsidR="00C90F62" w:rsidRPr="00CC14F5" w:rsidRDefault="00C90F62" w:rsidP="00C90F62">
    <w:pPr>
      <w:pBdr>
        <w:top w:val="single" w:sz="12" w:space="1" w:color="7F7F7F" w:themeColor="text1" w:themeTint="80"/>
      </w:pBdr>
      <w:tabs>
        <w:tab w:val="left" w:pos="1276"/>
        <w:tab w:val="center" w:pos="4536"/>
        <w:tab w:val="right" w:pos="9639"/>
      </w:tabs>
      <w:spacing w:before="0" w:after="0"/>
      <w:jc w:val="right"/>
      <w:rPr>
        <w:rFonts w:eastAsia="Batang"/>
        <w:sz w:val="6"/>
        <w:szCs w:val="6"/>
      </w:rPr>
    </w:pPr>
  </w:p>
  <w:p w14:paraId="5336E331" w14:textId="77777777" w:rsidR="00C90F62" w:rsidRPr="00CC14F5" w:rsidRDefault="00C90F62" w:rsidP="00C90F62">
    <w:pPr>
      <w:pBdr>
        <w:top w:val="single" w:sz="12" w:space="1" w:color="7F7F7F" w:themeColor="text1" w:themeTint="80"/>
      </w:pBdr>
      <w:tabs>
        <w:tab w:val="left" w:pos="1276"/>
        <w:tab w:val="center" w:pos="4536"/>
        <w:tab w:val="right" w:pos="9639"/>
      </w:tabs>
      <w:spacing w:before="0" w:after="0"/>
      <w:jc w:val="right"/>
      <w:rPr>
        <w:rFonts w:eastAsia="Batang"/>
        <w:sz w:val="12"/>
        <w:szCs w:val="12"/>
      </w:rPr>
    </w:pPr>
    <w:r w:rsidRPr="00CC14F5">
      <w:rPr>
        <w:rFonts w:eastAsia="Batang"/>
        <w:sz w:val="12"/>
        <w:szCs w:val="12"/>
      </w:rPr>
      <w:t>Lina-Seil-Prinzip | Kosten</w:t>
    </w:r>
    <w:r>
      <w:rPr>
        <w:rFonts w:eastAsia="Batang"/>
        <w:sz w:val="12"/>
        <w:szCs w:val="12"/>
      </w:rPr>
      <w:t>freie</w:t>
    </w:r>
    <w:r w:rsidRPr="00CC14F5">
      <w:rPr>
        <w:rFonts w:eastAsia="Batang"/>
        <w:sz w:val="12"/>
        <w:szCs w:val="12"/>
      </w:rPr>
      <w:t xml:space="preserve"> Materialien &amp; Austausch: lina-seil-prinzip.de</w:t>
    </w:r>
    <w:r w:rsidRPr="00CC14F5">
      <w:rPr>
        <w:rFonts w:eastAsia="Batang"/>
        <w:noProof/>
        <w:sz w:val="12"/>
        <w:szCs w:val="12"/>
      </w:rPr>
      <w:drawing>
        <wp:anchor distT="0" distB="0" distL="114300" distR="114300" simplePos="0" relativeHeight="251808256" behindDoc="1" locked="0" layoutInCell="1" allowOverlap="1" wp14:anchorId="2A0306A8" wp14:editId="51232223">
          <wp:simplePos x="0" y="0"/>
          <wp:positionH relativeFrom="column">
            <wp:posOffset>3175</wp:posOffset>
          </wp:positionH>
          <wp:positionV relativeFrom="page">
            <wp:posOffset>10153650</wp:posOffset>
          </wp:positionV>
          <wp:extent cx="251460" cy="251460"/>
          <wp:effectExtent l="0" t="0" r="2540" b="2540"/>
          <wp:wrapNone/>
          <wp:docPr id="636257961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257961" name="Grafik 636257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C13829" w14:textId="16F781E5" w:rsidR="007F766E" w:rsidRPr="00C90F62" w:rsidRDefault="00C90F62" w:rsidP="00C90F62">
    <w:pPr>
      <w:tabs>
        <w:tab w:val="left" w:pos="993"/>
        <w:tab w:val="left" w:pos="3402"/>
        <w:tab w:val="center" w:pos="4536"/>
        <w:tab w:val="right" w:pos="9923"/>
      </w:tabs>
      <w:spacing w:before="120"/>
      <w:rPr>
        <w:rFonts w:eastAsia="Batang"/>
        <w:sz w:val="16"/>
        <w:szCs w:val="16"/>
      </w:rPr>
    </w:pPr>
    <w:r w:rsidRPr="00CC14F5">
      <w:rPr>
        <w:noProof/>
        <w:sz w:val="12"/>
        <w:szCs w:val="12"/>
      </w:rPr>
      <w:drawing>
        <wp:anchor distT="0" distB="0" distL="114300" distR="114300" simplePos="0" relativeHeight="251807232" behindDoc="0" locked="0" layoutInCell="1" allowOverlap="1" wp14:anchorId="4BE18104" wp14:editId="251F4A4D">
          <wp:simplePos x="0" y="0"/>
          <wp:positionH relativeFrom="column">
            <wp:posOffset>812165</wp:posOffset>
          </wp:positionH>
          <wp:positionV relativeFrom="paragraph">
            <wp:posOffset>47422</wp:posOffset>
          </wp:positionV>
          <wp:extent cx="807720" cy="189865"/>
          <wp:effectExtent l="0" t="0" r="5080" b="635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189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14F5">
      <w:rPr>
        <w:rFonts w:eastAsia="Batang"/>
        <w:noProof/>
        <w:color w:val="262626" w:themeColor="text1" w:themeTint="D9"/>
        <w:sz w:val="12"/>
        <w:szCs w:val="12"/>
      </w:rPr>
      <mc:AlternateContent>
        <mc:Choice Requires="wps">
          <w:drawing>
            <wp:anchor distT="0" distB="0" distL="114300" distR="114300" simplePos="0" relativeHeight="251806208" behindDoc="0" locked="0" layoutInCell="1" allowOverlap="1" wp14:anchorId="3C722944" wp14:editId="02A5DF83">
              <wp:simplePos x="0" y="0"/>
              <wp:positionH relativeFrom="column">
                <wp:posOffset>2049780</wp:posOffset>
              </wp:positionH>
              <wp:positionV relativeFrom="paragraph">
                <wp:posOffset>34722</wp:posOffset>
              </wp:positionV>
              <wp:extent cx="0" cy="216535"/>
              <wp:effectExtent l="12700" t="0" r="12700" b="24765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653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E74309" id="Gerade Verbindung 6" o:spid="_x0000_s1026" style="position:absolute;z-index:251806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1.4pt,2.75pt" to="161.4pt,1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" strokecolor="#7f7f7f" strokeweight="1.5pt">
              <v:stroke joinstyle="miter"/>
            </v:line>
          </w:pict>
        </mc:Fallback>
      </mc:AlternateContent>
    </w:r>
    <w:r w:rsidRPr="007E147F">
      <w:rPr>
        <w:rFonts w:eastAsia="Batang"/>
        <w:sz w:val="16"/>
        <w:szCs w:val="16"/>
      </w:rPr>
      <w:tab/>
    </w:r>
    <w:r w:rsidRPr="007E147F">
      <w:rPr>
        <w:rFonts w:eastAsia="Batang"/>
        <w:sz w:val="16"/>
        <w:szCs w:val="16"/>
      </w:rPr>
      <w:tab/>
      <w:t xml:space="preserve">DATEINAME: </w:t>
    </w:r>
    <w:r w:rsidRPr="007E147F">
      <w:rPr>
        <w:rFonts w:eastAsia="Batang"/>
        <w:sz w:val="16"/>
        <w:szCs w:val="16"/>
      </w:rPr>
      <w:fldChar w:fldCharType="begin"/>
    </w:r>
    <w:r w:rsidRPr="007E147F">
      <w:rPr>
        <w:rFonts w:eastAsia="Batang"/>
        <w:sz w:val="16"/>
        <w:szCs w:val="16"/>
      </w:rPr>
      <w:instrText xml:space="preserve"> FILENAME  \* MERGEFORMAT </w:instrText>
    </w:r>
    <w:r w:rsidRPr="007E147F">
      <w:rPr>
        <w:rFonts w:eastAsia="Batang"/>
        <w:sz w:val="16"/>
        <w:szCs w:val="16"/>
      </w:rPr>
      <w:fldChar w:fldCharType="separate"/>
    </w:r>
    <w:r>
      <w:rPr>
        <w:rFonts w:eastAsia="Batang"/>
        <w:noProof/>
        <w:sz w:val="16"/>
        <w:szCs w:val="16"/>
      </w:rPr>
      <w:t>00 LSP-Unterricht-Vorlage-extern breit.docx</w:t>
    </w:r>
    <w:r w:rsidRPr="007E147F">
      <w:rPr>
        <w:rFonts w:eastAsia="Batang"/>
        <w:sz w:val="16"/>
        <w:szCs w:val="16"/>
      </w:rPr>
      <w:fldChar w:fldCharType="end"/>
    </w:r>
    <w:r w:rsidRPr="007E147F">
      <w:rPr>
        <w:rFonts w:eastAsia="Batang"/>
        <w:sz w:val="16"/>
        <w:szCs w:val="16"/>
      </w:rPr>
      <w:tab/>
    </w:r>
    <w:r>
      <w:rPr>
        <w:rFonts w:eastAsia="Batang"/>
        <w:sz w:val="16"/>
        <w:szCs w:val="16"/>
      </w:rPr>
      <w:t xml:space="preserve">AUTOR: </w:t>
    </w:r>
    <w:r w:rsidRPr="00827B15">
      <w:rPr>
        <w:rFonts w:eastAsia="Batang"/>
        <w:sz w:val="16"/>
        <w:szCs w:val="16"/>
        <w:highlight w:val="yellow"/>
      </w:rPr>
      <w:t>EINFÜGEN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FF1806" w14:textId="77777777" w:rsidR="00046AB1" w:rsidRDefault="00046AB1">
      <w:r>
        <w:separator/>
      </w:r>
    </w:p>
    <w:p w14:paraId="354984D5" w14:textId="77777777" w:rsidR="00046AB1" w:rsidRDefault="00046AB1"/>
  </w:footnote>
  <w:footnote w:type="continuationSeparator" w:id="0">
    <w:p w14:paraId="37E3351B" w14:textId="77777777" w:rsidR="00046AB1" w:rsidRDefault="00046AB1">
      <w:r>
        <w:continuationSeparator/>
      </w:r>
    </w:p>
    <w:p w14:paraId="22790E5F" w14:textId="77777777" w:rsidR="00046AB1" w:rsidRDefault="00046AB1"/>
  </w:footnote>
  <w:footnote w:type="continuationNotice" w:id="1">
    <w:p w14:paraId="5B386EA2" w14:textId="77777777" w:rsidR="00046AB1" w:rsidRDefault="00046AB1">
      <w:pPr>
        <w:spacing w:before="0" w:after="0"/>
      </w:pPr>
    </w:p>
    <w:p w14:paraId="1EF92B26" w14:textId="77777777" w:rsidR="00046AB1" w:rsidRDefault="00046A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B5D25" w14:textId="28D4D932" w:rsidR="007F766E" w:rsidRPr="0073410B" w:rsidRDefault="00E75E6A" w:rsidP="007F766E">
    <w:pPr>
      <w:pStyle w:val="Kopfzeile"/>
      <w:tabs>
        <w:tab w:val="clear" w:pos="4536"/>
        <w:tab w:val="clear" w:pos="9072"/>
        <w:tab w:val="left" w:pos="1418"/>
        <w:tab w:val="left" w:pos="2552"/>
        <w:tab w:val="left" w:pos="7371"/>
        <w:tab w:val="right" w:pos="9923"/>
      </w:tabs>
      <w:rPr>
        <w:color w:val="262626" w:themeColor="text1" w:themeTint="D9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4160" behindDoc="0" locked="0" layoutInCell="1" allowOverlap="1" wp14:anchorId="089D1960" wp14:editId="63043941">
              <wp:simplePos x="0" y="0"/>
              <wp:positionH relativeFrom="column">
                <wp:posOffset>5630113</wp:posOffset>
              </wp:positionH>
              <wp:positionV relativeFrom="page">
                <wp:posOffset>281305</wp:posOffset>
              </wp:positionV>
              <wp:extent cx="991870" cy="709930"/>
              <wp:effectExtent l="0" t="0" r="0" b="0"/>
              <wp:wrapNone/>
              <wp:docPr id="1483281385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D74EE4" w14:textId="433A510F" w:rsidR="00EA7A0F" w:rsidRDefault="00B56447" w:rsidP="005B474F"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F448577" wp14:editId="7030D337">
                                <wp:extent cx="802640" cy="654460"/>
                                <wp:effectExtent l="0" t="0" r="0" b="0"/>
                                <wp:docPr id="1338387281" name="Grafik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76998048" name="Grafik 127699804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02640" cy="6544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9D1960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6" type="#_x0000_t202" style="position:absolute;margin-left:443.3pt;margin-top:22.15pt;width:78.1pt;height:55.9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" filled="f" stroked="f" strokeweight=".5pt">
              <v:textbox>
                <w:txbxContent>
                  <w:p w14:paraId="40D74EE4" w14:textId="433A510F" w:rsidR="00EA7A0F" w:rsidRDefault="00B56447" w:rsidP="005B474F">
                    <w:pPr>
                      <w:spacing w:before="0" w:after="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F448577" wp14:editId="7030D337">
                          <wp:extent cx="802640" cy="654460"/>
                          <wp:effectExtent l="0" t="0" r="0" b="0"/>
                          <wp:docPr id="1338387281" name="Grafik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76998048" name="Grafik 1276998048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02640" cy="654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6FEADB02" wp14:editId="3B63B12F">
              <wp:simplePos x="0" y="0"/>
              <wp:positionH relativeFrom="column">
                <wp:posOffset>4547235</wp:posOffset>
              </wp:positionH>
              <wp:positionV relativeFrom="paragraph">
                <wp:posOffset>43815</wp:posOffset>
              </wp:positionV>
              <wp:extent cx="0" cy="251460"/>
              <wp:effectExtent l="12700" t="0" r="12700" b="15240"/>
              <wp:wrapNone/>
              <wp:docPr id="51" name="Gerade Verbindung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C57C4E" id="Gerade Verbindung 51" o:spid="_x0000_s1026" style="position:absolute;z-index:25162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8.05pt,3.45pt" to="358.05pt,2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&#13;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737600" behindDoc="0" locked="0" layoutInCell="1" allowOverlap="1" wp14:anchorId="0CA4D65A" wp14:editId="2ABFF2E5">
              <wp:simplePos x="0" y="0"/>
              <wp:positionH relativeFrom="column">
                <wp:posOffset>1525905</wp:posOffset>
              </wp:positionH>
              <wp:positionV relativeFrom="paragraph">
                <wp:posOffset>49530</wp:posOffset>
              </wp:positionV>
              <wp:extent cx="0" cy="251460"/>
              <wp:effectExtent l="12700" t="0" r="12700" b="15240"/>
              <wp:wrapNone/>
              <wp:docPr id="52" name="Gerade Verbindung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A579CE" id="Gerade Verbindung 52" o:spid="_x0000_s1026" style="position:absolute;z-index:25173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0.15pt,3.9pt" to="120.1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20D5F783" wp14:editId="4B851888">
              <wp:simplePos x="0" y="0"/>
              <wp:positionH relativeFrom="column">
                <wp:posOffset>811530</wp:posOffset>
              </wp:positionH>
              <wp:positionV relativeFrom="paragraph">
                <wp:posOffset>48260</wp:posOffset>
              </wp:positionV>
              <wp:extent cx="0" cy="251460"/>
              <wp:effectExtent l="12700" t="0" r="12700" b="15240"/>
              <wp:wrapNone/>
              <wp:docPr id="53" name="Gerade Verbindung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8CBC5B" id="Gerade Verbindung 53" o:spid="_x0000_s1026" style="position:absolute;z-index:25168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9pt,3.8pt" to="63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color w:val="262626" w:themeColor="text1" w:themeTint="D9"/>
        <w:sz w:val="16"/>
        <w:szCs w:val="16"/>
        <w:highlight w:val="yellow"/>
      </w:rPr>
      <mc:AlternateContent>
        <mc:Choice Requires="wps">
          <w:drawing>
            <wp:anchor distT="0" distB="0" distL="114300" distR="114300" simplePos="0" relativeHeight="251574784" behindDoc="1" locked="0" layoutInCell="1" allowOverlap="1" wp14:anchorId="4C0AFF3C" wp14:editId="5CEE74DD">
              <wp:simplePos x="0" y="0"/>
              <wp:positionH relativeFrom="column">
                <wp:posOffset>4653426</wp:posOffset>
              </wp:positionH>
              <wp:positionV relativeFrom="paragraph">
                <wp:posOffset>22964</wp:posOffset>
              </wp:positionV>
              <wp:extent cx="45719" cy="277318"/>
              <wp:effectExtent l="0" t="0" r="18415" b="15240"/>
              <wp:wrapNone/>
              <wp:docPr id="55" name="Rechteck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27731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C01598" id="Rechteck 55" o:spid="_x0000_s1026" style="position:absolute;margin-left:366.4pt;margin-top:1.8pt;width:3.6pt;height:21.85pt;z-index:-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" fillcolor="white [3212]" strokecolor="white [3212]" strokeweight="1pt"/>
          </w:pict>
        </mc:Fallback>
      </mc:AlternateContent>
    </w:r>
    <w:r w:rsidR="00827B15" w:rsidRPr="00827B15">
      <w:rPr>
        <w:color w:val="262626" w:themeColor="text1" w:themeTint="D9"/>
        <w:sz w:val="16"/>
        <w:szCs w:val="16"/>
        <w:highlight w:val="yellow"/>
      </w:rPr>
      <w:t>KLASSE</w:t>
    </w:r>
    <w:r w:rsidR="007F766E" w:rsidRPr="0073410B">
      <w:rPr>
        <w:color w:val="262626" w:themeColor="text1" w:themeTint="D9"/>
        <w:sz w:val="16"/>
        <w:szCs w:val="16"/>
      </w:rPr>
      <w:tab/>
    </w:r>
    <w:r w:rsidR="00F26C53">
      <w:rPr>
        <w:color w:val="262626" w:themeColor="text1" w:themeTint="D9"/>
        <w:sz w:val="16"/>
        <w:szCs w:val="16"/>
      </w:rPr>
      <w:t>KAPITEL</w:t>
    </w:r>
    <w:r w:rsidR="007F766E" w:rsidRPr="0073410B">
      <w:rPr>
        <w:color w:val="262626" w:themeColor="text1" w:themeTint="D9"/>
        <w:sz w:val="16"/>
        <w:szCs w:val="16"/>
      </w:rPr>
      <w:tab/>
    </w:r>
    <w:r w:rsidR="0083400C" w:rsidRPr="0083400C">
      <w:rPr>
        <w:color w:val="262626" w:themeColor="text1" w:themeTint="D9"/>
        <w:sz w:val="16"/>
        <w:szCs w:val="16"/>
        <w:highlight w:val="yellow"/>
      </w:rPr>
      <w:t>EINFÜGEN</w:t>
    </w:r>
    <w:r w:rsidR="007F766E">
      <w:rPr>
        <w:b/>
        <w:bCs/>
        <w:color w:val="262626" w:themeColor="text1" w:themeTint="D9"/>
        <w:sz w:val="16"/>
        <w:szCs w:val="16"/>
      </w:rPr>
      <w:tab/>
    </w:r>
    <w:r w:rsidR="007F766E" w:rsidRPr="0073410B">
      <w:rPr>
        <w:color w:val="262626" w:themeColor="text1" w:themeTint="D9"/>
        <w:sz w:val="16"/>
        <w:szCs w:val="16"/>
      </w:rPr>
      <w:t>Seite</w:t>
    </w:r>
  </w:p>
  <w:p w14:paraId="75B144E8" w14:textId="01669C5F" w:rsidR="007F766E" w:rsidRPr="0059097E" w:rsidRDefault="007F766E" w:rsidP="007F766E">
    <w:pPr>
      <w:pStyle w:val="Kopfzeile"/>
      <w:tabs>
        <w:tab w:val="clear" w:pos="4536"/>
        <w:tab w:val="left" w:pos="1418"/>
        <w:tab w:val="left" w:pos="2552"/>
        <w:tab w:val="left" w:pos="7371"/>
      </w:tabs>
      <w:rPr>
        <w:color w:val="404040" w:themeColor="text1" w:themeTint="BF"/>
        <w:sz w:val="16"/>
        <w:szCs w:val="16"/>
      </w:rPr>
    </w:pPr>
    <w:r w:rsidRPr="00C872CE">
      <w:rPr>
        <w:color w:val="404040" w:themeColor="text1" w:themeTint="BF"/>
        <w:sz w:val="16"/>
        <w:szCs w:val="16"/>
      </w:rPr>
      <w:tab/>
    </w:r>
    <w:r>
      <w:rPr>
        <w:color w:val="404040" w:themeColor="text1" w:themeTint="BF"/>
        <w:sz w:val="16"/>
        <w:szCs w:val="16"/>
      </w:rPr>
      <w:t>Thema</w:t>
    </w:r>
    <w:r w:rsidRPr="00C872CE">
      <w:rPr>
        <w:color w:val="404040" w:themeColor="text1" w:themeTint="BF"/>
        <w:sz w:val="16"/>
        <w:szCs w:val="16"/>
      </w:rPr>
      <w:tab/>
    </w:r>
    <w:r w:rsidR="0083400C" w:rsidRPr="0083400C">
      <w:rPr>
        <w:color w:val="404040" w:themeColor="text1" w:themeTint="BF"/>
        <w:sz w:val="16"/>
        <w:szCs w:val="16"/>
        <w:highlight w:val="yellow"/>
      </w:rPr>
      <w:t>EINFÜGEN</w:t>
    </w:r>
    <w:r w:rsidRPr="00C872CE">
      <w:rPr>
        <w:color w:val="404040" w:themeColor="text1" w:themeTint="BF"/>
        <w:sz w:val="16"/>
        <w:szCs w:val="16"/>
      </w:rPr>
      <w:tab/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PAGE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4</w:t>
    </w:r>
    <w:r w:rsidRPr="0059097E">
      <w:rPr>
        <w:color w:val="404040" w:themeColor="text1" w:themeTint="BF"/>
        <w:sz w:val="16"/>
        <w:szCs w:val="16"/>
      </w:rPr>
      <w:fldChar w:fldCharType="end"/>
    </w:r>
    <w:r w:rsidRPr="0059097E">
      <w:rPr>
        <w:color w:val="404040" w:themeColor="text1" w:themeTint="BF"/>
        <w:sz w:val="16"/>
        <w:szCs w:val="16"/>
      </w:rPr>
      <w:t xml:space="preserve"> von </w:t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NUMPAGES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5</w:t>
    </w:r>
    <w:r w:rsidRPr="0059097E">
      <w:rPr>
        <w:color w:val="404040" w:themeColor="text1" w:themeTint="BF"/>
        <w:sz w:val="16"/>
        <w:szCs w:val="16"/>
      </w:rPr>
      <w:fldChar w:fldCharType="end"/>
    </w:r>
  </w:p>
  <w:p w14:paraId="65C8C693" w14:textId="03D0F8BA" w:rsidR="00B277A1" w:rsidRPr="007F766E" w:rsidRDefault="00B277A1" w:rsidP="007F766E">
    <w:pPr>
      <w:pBdr>
        <w:top w:val="single" w:sz="12" w:space="1" w:color="7F7F7F" w:themeColor="text1" w:themeTint="80"/>
      </w:pBdr>
      <w:ind w:right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8pt;height:13.8pt;flip:x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8B84E1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D0D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8E58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620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3E7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A20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4099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849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9E4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9E7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8089A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F1F9E"/>
    <w:multiLevelType w:val="hybridMultilevel"/>
    <w:tmpl w:val="3FD8CA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930E90"/>
    <w:multiLevelType w:val="multilevel"/>
    <w:tmpl w:val="63948170"/>
    <w:styleLink w:val="FormatvorlageNummerierteList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1E685B"/>
    <w:multiLevelType w:val="hybridMultilevel"/>
    <w:tmpl w:val="80F4B6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F5EF2"/>
    <w:multiLevelType w:val="multilevel"/>
    <w:tmpl w:val="3FD8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6B1A2C"/>
    <w:multiLevelType w:val="hybridMultilevel"/>
    <w:tmpl w:val="80886F2E"/>
    <w:lvl w:ilvl="0" w:tplc="C770CE4A">
      <w:start w:val="1"/>
      <w:numFmt w:val="lowerLetter"/>
      <w:pStyle w:val="FormatvorlageNummerierteListe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E37A31"/>
    <w:multiLevelType w:val="hybridMultilevel"/>
    <w:tmpl w:val="EA485DF2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04070003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17" w15:restartNumberingAfterBreak="0">
    <w:nsid w:val="364827F6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52B49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7162B"/>
    <w:multiLevelType w:val="hybridMultilevel"/>
    <w:tmpl w:val="50CAC33A"/>
    <w:lvl w:ilvl="0" w:tplc="1EDEB410">
      <w:numFmt w:val="bullet"/>
      <w:lvlText w:val=""/>
      <w:lvlJc w:val="left"/>
      <w:pPr>
        <w:ind w:left="1045" w:hanging="339"/>
      </w:pPr>
      <w:rPr>
        <w:rFonts w:ascii="Wingdings" w:eastAsia="Wingdings" w:hAnsi="Wingdings" w:cs="Wingdings" w:hint="default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0" w15:restartNumberingAfterBreak="0">
    <w:nsid w:val="3A563857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47662"/>
    <w:multiLevelType w:val="hybridMultilevel"/>
    <w:tmpl w:val="C33C56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301B3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F789B"/>
    <w:multiLevelType w:val="hybridMultilevel"/>
    <w:tmpl w:val="6E4CCFCC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4" w15:restartNumberingAfterBreak="0">
    <w:nsid w:val="535A5FA0"/>
    <w:multiLevelType w:val="hybridMultilevel"/>
    <w:tmpl w:val="819A96DA"/>
    <w:lvl w:ilvl="0" w:tplc="BEEA8FB0">
      <w:start w:val="1"/>
      <w:numFmt w:val="decimal"/>
      <w:lvlText w:val="%1."/>
      <w:lvlJc w:val="left"/>
      <w:pPr>
        <w:ind w:left="426" w:hanging="308"/>
      </w:pPr>
      <w:rPr>
        <w:rFonts w:ascii="Arial" w:eastAsia="Arial" w:hAnsi="Arial" w:cs="Arial" w:hint="default"/>
        <w:b/>
        <w:bCs/>
        <w:spacing w:val="-3"/>
        <w:w w:val="100"/>
        <w:sz w:val="28"/>
        <w:szCs w:val="28"/>
        <w:lang w:val="de-DE" w:eastAsia="en-US" w:bidi="ar-SA"/>
      </w:rPr>
    </w:lvl>
    <w:lvl w:ilvl="1" w:tplc="CEBA3778">
      <w:numFmt w:val="bullet"/>
      <w:lvlText w:val="•"/>
      <w:lvlJc w:val="left"/>
      <w:pPr>
        <w:ind w:left="1338" w:hanging="308"/>
      </w:pPr>
      <w:rPr>
        <w:rFonts w:hint="default"/>
        <w:lang w:val="de-DE" w:eastAsia="en-US" w:bidi="ar-SA"/>
      </w:rPr>
    </w:lvl>
    <w:lvl w:ilvl="2" w:tplc="7BACED24">
      <w:numFmt w:val="bullet"/>
      <w:lvlText w:val="•"/>
      <w:lvlJc w:val="left"/>
      <w:pPr>
        <w:ind w:left="2257" w:hanging="308"/>
      </w:pPr>
      <w:rPr>
        <w:rFonts w:hint="default"/>
        <w:lang w:val="de-DE" w:eastAsia="en-US" w:bidi="ar-SA"/>
      </w:rPr>
    </w:lvl>
    <w:lvl w:ilvl="3" w:tplc="3E606FB4">
      <w:numFmt w:val="bullet"/>
      <w:lvlText w:val="•"/>
      <w:lvlJc w:val="left"/>
      <w:pPr>
        <w:ind w:left="3175" w:hanging="308"/>
      </w:pPr>
      <w:rPr>
        <w:rFonts w:hint="default"/>
        <w:lang w:val="de-DE" w:eastAsia="en-US" w:bidi="ar-SA"/>
      </w:rPr>
    </w:lvl>
    <w:lvl w:ilvl="4" w:tplc="DBF000A6">
      <w:numFmt w:val="bullet"/>
      <w:lvlText w:val="•"/>
      <w:lvlJc w:val="left"/>
      <w:pPr>
        <w:ind w:left="4094" w:hanging="308"/>
      </w:pPr>
      <w:rPr>
        <w:rFonts w:hint="default"/>
        <w:lang w:val="de-DE" w:eastAsia="en-US" w:bidi="ar-SA"/>
      </w:rPr>
    </w:lvl>
    <w:lvl w:ilvl="5" w:tplc="52388F4C">
      <w:numFmt w:val="bullet"/>
      <w:lvlText w:val="•"/>
      <w:lvlJc w:val="left"/>
      <w:pPr>
        <w:ind w:left="5013" w:hanging="308"/>
      </w:pPr>
      <w:rPr>
        <w:rFonts w:hint="default"/>
        <w:lang w:val="de-DE" w:eastAsia="en-US" w:bidi="ar-SA"/>
      </w:rPr>
    </w:lvl>
    <w:lvl w:ilvl="6" w:tplc="C0C604E2">
      <w:numFmt w:val="bullet"/>
      <w:lvlText w:val="•"/>
      <w:lvlJc w:val="left"/>
      <w:pPr>
        <w:ind w:left="5931" w:hanging="308"/>
      </w:pPr>
      <w:rPr>
        <w:rFonts w:hint="default"/>
        <w:lang w:val="de-DE" w:eastAsia="en-US" w:bidi="ar-SA"/>
      </w:rPr>
    </w:lvl>
    <w:lvl w:ilvl="7" w:tplc="A3884994">
      <w:numFmt w:val="bullet"/>
      <w:lvlText w:val="•"/>
      <w:lvlJc w:val="left"/>
      <w:pPr>
        <w:ind w:left="6850" w:hanging="308"/>
      </w:pPr>
      <w:rPr>
        <w:rFonts w:hint="default"/>
        <w:lang w:val="de-DE" w:eastAsia="en-US" w:bidi="ar-SA"/>
      </w:rPr>
    </w:lvl>
    <w:lvl w:ilvl="8" w:tplc="3A64757E">
      <w:numFmt w:val="bullet"/>
      <w:lvlText w:val="•"/>
      <w:lvlJc w:val="left"/>
      <w:pPr>
        <w:ind w:left="7769" w:hanging="308"/>
      </w:pPr>
      <w:rPr>
        <w:rFonts w:hint="default"/>
        <w:lang w:val="de-DE" w:eastAsia="en-US" w:bidi="ar-SA"/>
      </w:rPr>
    </w:lvl>
  </w:abstractNum>
  <w:abstractNum w:abstractNumId="25" w15:restartNumberingAfterBreak="0">
    <w:nsid w:val="5C2C5288"/>
    <w:multiLevelType w:val="hybridMultilevel"/>
    <w:tmpl w:val="D05E66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D29F0"/>
    <w:multiLevelType w:val="hybridMultilevel"/>
    <w:tmpl w:val="4D2C29F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73F37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483136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43908">
    <w:abstractNumId w:val="15"/>
  </w:num>
  <w:num w:numId="2" w16cid:durableId="173343767">
    <w:abstractNumId w:val="12"/>
  </w:num>
  <w:num w:numId="3" w16cid:durableId="883104373">
    <w:abstractNumId w:val="11"/>
  </w:num>
  <w:num w:numId="4" w16cid:durableId="332220122">
    <w:abstractNumId w:val="14"/>
  </w:num>
  <w:num w:numId="5" w16cid:durableId="52503854">
    <w:abstractNumId w:val="27"/>
  </w:num>
  <w:num w:numId="6" w16cid:durableId="1598294271">
    <w:abstractNumId w:val="24"/>
  </w:num>
  <w:num w:numId="7" w16cid:durableId="2097558720">
    <w:abstractNumId w:val="19"/>
  </w:num>
  <w:num w:numId="8" w16cid:durableId="1079983421">
    <w:abstractNumId w:val="23"/>
  </w:num>
  <w:num w:numId="9" w16cid:durableId="241069787">
    <w:abstractNumId w:val="28"/>
  </w:num>
  <w:num w:numId="10" w16cid:durableId="2079816338">
    <w:abstractNumId w:val="22"/>
  </w:num>
  <w:num w:numId="11" w16cid:durableId="694504762">
    <w:abstractNumId w:val="18"/>
  </w:num>
  <w:num w:numId="12" w16cid:durableId="83766019">
    <w:abstractNumId w:val="10"/>
  </w:num>
  <w:num w:numId="13" w16cid:durableId="377439512">
    <w:abstractNumId w:val="20"/>
  </w:num>
  <w:num w:numId="14" w16cid:durableId="826749942">
    <w:abstractNumId w:val="17"/>
  </w:num>
  <w:num w:numId="15" w16cid:durableId="526795274">
    <w:abstractNumId w:val="16"/>
  </w:num>
  <w:num w:numId="16" w16cid:durableId="1715346050">
    <w:abstractNumId w:val="0"/>
  </w:num>
  <w:num w:numId="17" w16cid:durableId="122038517">
    <w:abstractNumId w:val="1"/>
  </w:num>
  <w:num w:numId="18" w16cid:durableId="1975593917">
    <w:abstractNumId w:val="2"/>
  </w:num>
  <w:num w:numId="19" w16cid:durableId="583803561">
    <w:abstractNumId w:val="3"/>
  </w:num>
  <w:num w:numId="20" w16cid:durableId="979918600">
    <w:abstractNumId w:val="8"/>
  </w:num>
  <w:num w:numId="21" w16cid:durableId="1086733609">
    <w:abstractNumId w:val="4"/>
  </w:num>
  <w:num w:numId="22" w16cid:durableId="254099540">
    <w:abstractNumId w:val="5"/>
  </w:num>
  <w:num w:numId="23" w16cid:durableId="1129282799">
    <w:abstractNumId w:val="6"/>
  </w:num>
  <w:num w:numId="24" w16cid:durableId="1890992151">
    <w:abstractNumId w:val="7"/>
  </w:num>
  <w:num w:numId="25" w16cid:durableId="962812733">
    <w:abstractNumId w:val="9"/>
  </w:num>
  <w:num w:numId="26" w16cid:durableId="1239947604">
    <w:abstractNumId w:val="21"/>
  </w:num>
  <w:num w:numId="27" w16cid:durableId="495726775">
    <w:abstractNumId w:val="26"/>
  </w:num>
  <w:num w:numId="28" w16cid:durableId="450174451">
    <w:abstractNumId w:val="13"/>
  </w:num>
  <w:num w:numId="29" w16cid:durableId="2135981149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wrap-style:none" fill="f" fillcolor="white" stroke="f">
      <v:fill color="white" on="f"/>
      <v:stroke on="f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50"/>
    <w:rsid w:val="00003621"/>
    <w:rsid w:val="00006F74"/>
    <w:rsid w:val="00007E6F"/>
    <w:rsid w:val="00010F4E"/>
    <w:rsid w:val="00011C29"/>
    <w:rsid w:val="00012DB3"/>
    <w:rsid w:val="0001402E"/>
    <w:rsid w:val="00020B00"/>
    <w:rsid w:val="00030B89"/>
    <w:rsid w:val="00031B68"/>
    <w:rsid w:val="00033C3F"/>
    <w:rsid w:val="000349AC"/>
    <w:rsid w:val="00036B8B"/>
    <w:rsid w:val="00036E87"/>
    <w:rsid w:val="00036FCB"/>
    <w:rsid w:val="00042142"/>
    <w:rsid w:val="00046AB1"/>
    <w:rsid w:val="00046B44"/>
    <w:rsid w:val="0004779F"/>
    <w:rsid w:val="00051FCA"/>
    <w:rsid w:val="00052272"/>
    <w:rsid w:val="00053120"/>
    <w:rsid w:val="000532DD"/>
    <w:rsid w:val="00054360"/>
    <w:rsid w:val="00054A3E"/>
    <w:rsid w:val="00056DB8"/>
    <w:rsid w:val="00061021"/>
    <w:rsid w:val="00062FD9"/>
    <w:rsid w:val="00063558"/>
    <w:rsid w:val="00064E0B"/>
    <w:rsid w:val="00066CDC"/>
    <w:rsid w:val="00070A51"/>
    <w:rsid w:val="0007139D"/>
    <w:rsid w:val="00071CFF"/>
    <w:rsid w:val="00073F27"/>
    <w:rsid w:val="00074CE2"/>
    <w:rsid w:val="0008005D"/>
    <w:rsid w:val="000849A5"/>
    <w:rsid w:val="00085ECB"/>
    <w:rsid w:val="00090EEB"/>
    <w:rsid w:val="00090F21"/>
    <w:rsid w:val="0009283B"/>
    <w:rsid w:val="00095B79"/>
    <w:rsid w:val="000962DE"/>
    <w:rsid w:val="000A0046"/>
    <w:rsid w:val="000A197B"/>
    <w:rsid w:val="000A1C0F"/>
    <w:rsid w:val="000A1D42"/>
    <w:rsid w:val="000A2E16"/>
    <w:rsid w:val="000A4AB1"/>
    <w:rsid w:val="000A4E2D"/>
    <w:rsid w:val="000A7209"/>
    <w:rsid w:val="000B0AC0"/>
    <w:rsid w:val="000B2768"/>
    <w:rsid w:val="000C0DFB"/>
    <w:rsid w:val="000C43D0"/>
    <w:rsid w:val="000D0DDB"/>
    <w:rsid w:val="000D176A"/>
    <w:rsid w:val="000D3E95"/>
    <w:rsid w:val="000D53F6"/>
    <w:rsid w:val="000D61D7"/>
    <w:rsid w:val="000D6C7F"/>
    <w:rsid w:val="000E0812"/>
    <w:rsid w:val="000E452D"/>
    <w:rsid w:val="000E64BF"/>
    <w:rsid w:val="000E689A"/>
    <w:rsid w:val="000E7482"/>
    <w:rsid w:val="000F6B14"/>
    <w:rsid w:val="00100DF7"/>
    <w:rsid w:val="00103E59"/>
    <w:rsid w:val="001055AB"/>
    <w:rsid w:val="001077D6"/>
    <w:rsid w:val="00107BCC"/>
    <w:rsid w:val="0011202C"/>
    <w:rsid w:val="001156BB"/>
    <w:rsid w:val="00117657"/>
    <w:rsid w:val="00117F90"/>
    <w:rsid w:val="00122F5C"/>
    <w:rsid w:val="00125025"/>
    <w:rsid w:val="00126C6F"/>
    <w:rsid w:val="00127D21"/>
    <w:rsid w:val="001315D8"/>
    <w:rsid w:val="0013496D"/>
    <w:rsid w:val="00135E67"/>
    <w:rsid w:val="00141638"/>
    <w:rsid w:val="001429E2"/>
    <w:rsid w:val="001540D1"/>
    <w:rsid w:val="00160C0C"/>
    <w:rsid w:val="00161512"/>
    <w:rsid w:val="00161719"/>
    <w:rsid w:val="00161C27"/>
    <w:rsid w:val="001657A6"/>
    <w:rsid w:val="00167943"/>
    <w:rsid w:val="00170600"/>
    <w:rsid w:val="0017309B"/>
    <w:rsid w:val="00184E82"/>
    <w:rsid w:val="00184FBD"/>
    <w:rsid w:val="0018654C"/>
    <w:rsid w:val="00186646"/>
    <w:rsid w:val="00191371"/>
    <w:rsid w:val="001913BA"/>
    <w:rsid w:val="00192740"/>
    <w:rsid w:val="00192A7D"/>
    <w:rsid w:val="00192EDE"/>
    <w:rsid w:val="001959A3"/>
    <w:rsid w:val="001A7A09"/>
    <w:rsid w:val="001B482A"/>
    <w:rsid w:val="001B6890"/>
    <w:rsid w:val="001C047C"/>
    <w:rsid w:val="001C0A40"/>
    <w:rsid w:val="001C2343"/>
    <w:rsid w:val="001C3A4B"/>
    <w:rsid w:val="001C486E"/>
    <w:rsid w:val="001C57A2"/>
    <w:rsid w:val="001C63C9"/>
    <w:rsid w:val="001D294A"/>
    <w:rsid w:val="001D5F98"/>
    <w:rsid w:val="001D792D"/>
    <w:rsid w:val="001E08DC"/>
    <w:rsid w:val="001E19BA"/>
    <w:rsid w:val="001E2555"/>
    <w:rsid w:val="001E6522"/>
    <w:rsid w:val="001E6781"/>
    <w:rsid w:val="001F430E"/>
    <w:rsid w:val="001F681D"/>
    <w:rsid w:val="001F7D9F"/>
    <w:rsid w:val="00201970"/>
    <w:rsid w:val="0020708A"/>
    <w:rsid w:val="002074DB"/>
    <w:rsid w:val="00210AB0"/>
    <w:rsid w:val="0021182D"/>
    <w:rsid w:val="002132DB"/>
    <w:rsid w:val="0021626A"/>
    <w:rsid w:val="00217D54"/>
    <w:rsid w:val="002204F5"/>
    <w:rsid w:val="0022238A"/>
    <w:rsid w:val="00222666"/>
    <w:rsid w:val="00223401"/>
    <w:rsid w:val="002237A9"/>
    <w:rsid w:val="002250F2"/>
    <w:rsid w:val="00230EC2"/>
    <w:rsid w:val="002353CD"/>
    <w:rsid w:val="00236EC8"/>
    <w:rsid w:val="00241539"/>
    <w:rsid w:val="0024473B"/>
    <w:rsid w:val="0024516C"/>
    <w:rsid w:val="00245C8D"/>
    <w:rsid w:val="002472D5"/>
    <w:rsid w:val="0025242F"/>
    <w:rsid w:val="0025392E"/>
    <w:rsid w:val="00255DE5"/>
    <w:rsid w:val="00256DD9"/>
    <w:rsid w:val="00257898"/>
    <w:rsid w:val="00260052"/>
    <w:rsid w:val="002605DB"/>
    <w:rsid w:val="00260996"/>
    <w:rsid w:val="00263B12"/>
    <w:rsid w:val="00263C12"/>
    <w:rsid w:val="00265085"/>
    <w:rsid w:val="00266E66"/>
    <w:rsid w:val="0026772C"/>
    <w:rsid w:val="00270DCB"/>
    <w:rsid w:val="00271188"/>
    <w:rsid w:val="00273831"/>
    <w:rsid w:val="00275F13"/>
    <w:rsid w:val="00276A94"/>
    <w:rsid w:val="00276C08"/>
    <w:rsid w:val="0028594B"/>
    <w:rsid w:val="00290E32"/>
    <w:rsid w:val="002918A1"/>
    <w:rsid w:val="0029268E"/>
    <w:rsid w:val="002946C6"/>
    <w:rsid w:val="0029495C"/>
    <w:rsid w:val="002A0379"/>
    <w:rsid w:val="002A0D24"/>
    <w:rsid w:val="002A1528"/>
    <w:rsid w:val="002A31C2"/>
    <w:rsid w:val="002A3587"/>
    <w:rsid w:val="002A450B"/>
    <w:rsid w:val="002A4971"/>
    <w:rsid w:val="002A6418"/>
    <w:rsid w:val="002B04D3"/>
    <w:rsid w:val="002B0F27"/>
    <w:rsid w:val="002B1E13"/>
    <w:rsid w:val="002B2C54"/>
    <w:rsid w:val="002B4663"/>
    <w:rsid w:val="002B663B"/>
    <w:rsid w:val="002B74A6"/>
    <w:rsid w:val="002B77C5"/>
    <w:rsid w:val="002C0616"/>
    <w:rsid w:val="002C0B6C"/>
    <w:rsid w:val="002C24A0"/>
    <w:rsid w:val="002C2569"/>
    <w:rsid w:val="002C2B9F"/>
    <w:rsid w:val="002C672C"/>
    <w:rsid w:val="002D0939"/>
    <w:rsid w:val="002D2E82"/>
    <w:rsid w:val="002D3D78"/>
    <w:rsid w:val="002D55EA"/>
    <w:rsid w:val="002D5C83"/>
    <w:rsid w:val="002D674F"/>
    <w:rsid w:val="002D70B3"/>
    <w:rsid w:val="002D71B7"/>
    <w:rsid w:val="002F12A6"/>
    <w:rsid w:val="002F2A79"/>
    <w:rsid w:val="002F2B7C"/>
    <w:rsid w:val="002F4114"/>
    <w:rsid w:val="002F4D32"/>
    <w:rsid w:val="002F4DAC"/>
    <w:rsid w:val="002F6073"/>
    <w:rsid w:val="002F6549"/>
    <w:rsid w:val="002F77D0"/>
    <w:rsid w:val="002F7DAF"/>
    <w:rsid w:val="0030155C"/>
    <w:rsid w:val="00304EC3"/>
    <w:rsid w:val="00304F32"/>
    <w:rsid w:val="00305383"/>
    <w:rsid w:val="00305DB8"/>
    <w:rsid w:val="00305DDD"/>
    <w:rsid w:val="00305FBA"/>
    <w:rsid w:val="00311F6F"/>
    <w:rsid w:val="003151D3"/>
    <w:rsid w:val="003161C0"/>
    <w:rsid w:val="00320F50"/>
    <w:rsid w:val="00326D71"/>
    <w:rsid w:val="00333DC4"/>
    <w:rsid w:val="00335C02"/>
    <w:rsid w:val="003417F4"/>
    <w:rsid w:val="00342A36"/>
    <w:rsid w:val="00342B11"/>
    <w:rsid w:val="00346232"/>
    <w:rsid w:val="0034729F"/>
    <w:rsid w:val="003476BF"/>
    <w:rsid w:val="003476E4"/>
    <w:rsid w:val="00360708"/>
    <w:rsid w:val="00361492"/>
    <w:rsid w:val="003649C7"/>
    <w:rsid w:val="0036633B"/>
    <w:rsid w:val="00371985"/>
    <w:rsid w:val="00372F9A"/>
    <w:rsid w:val="00377AD4"/>
    <w:rsid w:val="00380C89"/>
    <w:rsid w:val="0038142C"/>
    <w:rsid w:val="00381C0C"/>
    <w:rsid w:val="00383F5A"/>
    <w:rsid w:val="0038587C"/>
    <w:rsid w:val="003858F2"/>
    <w:rsid w:val="00392801"/>
    <w:rsid w:val="00392C43"/>
    <w:rsid w:val="00393A04"/>
    <w:rsid w:val="00394A66"/>
    <w:rsid w:val="0039734F"/>
    <w:rsid w:val="003A1A8E"/>
    <w:rsid w:val="003A5BE6"/>
    <w:rsid w:val="003A64D0"/>
    <w:rsid w:val="003B082F"/>
    <w:rsid w:val="003B1914"/>
    <w:rsid w:val="003B5AD6"/>
    <w:rsid w:val="003C1FFD"/>
    <w:rsid w:val="003C23AE"/>
    <w:rsid w:val="003C4102"/>
    <w:rsid w:val="003C4E6C"/>
    <w:rsid w:val="003C4F92"/>
    <w:rsid w:val="003D16DC"/>
    <w:rsid w:val="003D573E"/>
    <w:rsid w:val="003D6ED1"/>
    <w:rsid w:val="003D6F51"/>
    <w:rsid w:val="003D7D6D"/>
    <w:rsid w:val="003E0732"/>
    <w:rsid w:val="003E18AD"/>
    <w:rsid w:val="003E3C30"/>
    <w:rsid w:val="003E469A"/>
    <w:rsid w:val="003E5E98"/>
    <w:rsid w:val="003E710D"/>
    <w:rsid w:val="003E7F8B"/>
    <w:rsid w:val="003F1ACD"/>
    <w:rsid w:val="003F39F3"/>
    <w:rsid w:val="003F3EDC"/>
    <w:rsid w:val="003F4251"/>
    <w:rsid w:val="003F4920"/>
    <w:rsid w:val="003F4DBF"/>
    <w:rsid w:val="0040043D"/>
    <w:rsid w:val="004038D6"/>
    <w:rsid w:val="00403A4C"/>
    <w:rsid w:val="00404166"/>
    <w:rsid w:val="0040420A"/>
    <w:rsid w:val="00405C29"/>
    <w:rsid w:val="0040714C"/>
    <w:rsid w:val="004119A2"/>
    <w:rsid w:val="0041228C"/>
    <w:rsid w:val="00412570"/>
    <w:rsid w:val="004132C1"/>
    <w:rsid w:val="00414DD3"/>
    <w:rsid w:val="004176AB"/>
    <w:rsid w:val="00430346"/>
    <w:rsid w:val="00430387"/>
    <w:rsid w:val="00434B42"/>
    <w:rsid w:val="00437740"/>
    <w:rsid w:val="00437AD6"/>
    <w:rsid w:val="00440CD1"/>
    <w:rsid w:val="00442393"/>
    <w:rsid w:val="004425E9"/>
    <w:rsid w:val="00444F57"/>
    <w:rsid w:val="00447A1A"/>
    <w:rsid w:val="004517BA"/>
    <w:rsid w:val="00453804"/>
    <w:rsid w:val="00453997"/>
    <w:rsid w:val="00453D8D"/>
    <w:rsid w:val="00454236"/>
    <w:rsid w:val="00454D94"/>
    <w:rsid w:val="00455658"/>
    <w:rsid w:val="0046001E"/>
    <w:rsid w:val="0046331B"/>
    <w:rsid w:val="00466D0C"/>
    <w:rsid w:val="00467CFC"/>
    <w:rsid w:val="004721E6"/>
    <w:rsid w:val="004732DE"/>
    <w:rsid w:val="00473DDD"/>
    <w:rsid w:val="004760F4"/>
    <w:rsid w:val="004779FB"/>
    <w:rsid w:val="00482DEC"/>
    <w:rsid w:val="00483BA7"/>
    <w:rsid w:val="0049017F"/>
    <w:rsid w:val="00490EA9"/>
    <w:rsid w:val="00492762"/>
    <w:rsid w:val="00495DE6"/>
    <w:rsid w:val="00496BEB"/>
    <w:rsid w:val="004A0703"/>
    <w:rsid w:val="004A0CCF"/>
    <w:rsid w:val="004A7B77"/>
    <w:rsid w:val="004B584D"/>
    <w:rsid w:val="004B7DCD"/>
    <w:rsid w:val="004C5D29"/>
    <w:rsid w:val="004C6C9A"/>
    <w:rsid w:val="004C76A6"/>
    <w:rsid w:val="004C7805"/>
    <w:rsid w:val="004D1A87"/>
    <w:rsid w:val="004D1CEA"/>
    <w:rsid w:val="004D2830"/>
    <w:rsid w:val="004D30AC"/>
    <w:rsid w:val="004D4703"/>
    <w:rsid w:val="004D6F48"/>
    <w:rsid w:val="004E15D8"/>
    <w:rsid w:val="004E27EB"/>
    <w:rsid w:val="004E68FF"/>
    <w:rsid w:val="004F0886"/>
    <w:rsid w:val="004F2BB8"/>
    <w:rsid w:val="004F3FE0"/>
    <w:rsid w:val="004F53F4"/>
    <w:rsid w:val="004F5513"/>
    <w:rsid w:val="004F609D"/>
    <w:rsid w:val="004F7DA5"/>
    <w:rsid w:val="005068C3"/>
    <w:rsid w:val="00512C2C"/>
    <w:rsid w:val="00522138"/>
    <w:rsid w:val="005236F1"/>
    <w:rsid w:val="005263E4"/>
    <w:rsid w:val="005349E6"/>
    <w:rsid w:val="00535536"/>
    <w:rsid w:val="00547826"/>
    <w:rsid w:val="00547E7A"/>
    <w:rsid w:val="00552905"/>
    <w:rsid w:val="00553F5D"/>
    <w:rsid w:val="00554B45"/>
    <w:rsid w:val="00561B58"/>
    <w:rsid w:val="00563EA8"/>
    <w:rsid w:val="0056474F"/>
    <w:rsid w:val="00564EED"/>
    <w:rsid w:val="00575AE3"/>
    <w:rsid w:val="005778F6"/>
    <w:rsid w:val="00577FF9"/>
    <w:rsid w:val="00580200"/>
    <w:rsid w:val="005845B5"/>
    <w:rsid w:val="0059079E"/>
    <w:rsid w:val="0059097E"/>
    <w:rsid w:val="00591A60"/>
    <w:rsid w:val="00591C21"/>
    <w:rsid w:val="00592214"/>
    <w:rsid w:val="00594CA2"/>
    <w:rsid w:val="00597178"/>
    <w:rsid w:val="005A0124"/>
    <w:rsid w:val="005A0E17"/>
    <w:rsid w:val="005B3048"/>
    <w:rsid w:val="005B474F"/>
    <w:rsid w:val="005B4F47"/>
    <w:rsid w:val="005C2B44"/>
    <w:rsid w:val="005C3DC4"/>
    <w:rsid w:val="005C4DFC"/>
    <w:rsid w:val="005D10EB"/>
    <w:rsid w:val="005D3097"/>
    <w:rsid w:val="005D3FEA"/>
    <w:rsid w:val="005D79B6"/>
    <w:rsid w:val="005E5790"/>
    <w:rsid w:val="005F0007"/>
    <w:rsid w:val="005F0417"/>
    <w:rsid w:val="005F0B27"/>
    <w:rsid w:val="005F13EF"/>
    <w:rsid w:val="005F277B"/>
    <w:rsid w:val="005F27CD"/>
    <w:rsid w:val="005F37E2"/>
    <w:rsid w:val="005F4C93"/>
    <w:rsid w:val="005F50D3"/>
    <w:rsid w:val="005F6E34"/>
    <w:rsid w:val="0060143A"/>
    <w:rsid w:val="006015B9"/>
    <w:rsid w:val="00604D09"/>
    <w:rsid w:val="0061173F"/>
    <w:rsid w:val="006121F8"/>
    <w:rsid w:val="0061310C"/>
    <w:rsid w:val="00613A52"/>
    <w:rsid w:val="00614C72"/>
    <w:rsid w:val="0061651A"/>
    <w:rsid w:val="0062614F"/>
    <w:rsid w:val="00627850"/>
    <w:rsid w:val="0063311F"/>
    <w:rsid w:val="00635147"/>
    <w:rsid w:val="00642ACB"/>
    <w:rsid w:val="00654929"/>
    <w:rsid w:val="0065536F"/>
    <w:rsid w:val="00657D01"/>
    <w:rsid w:val="00660E37"/>
    <w:rsid w:val="00667A83"/>
    <w:rsid w:val="00667F5D"/>
    <w:rsid w:val="00673C34"/>
    <w:rsid w:val="0067414A"/>
    <w:rsid w:val="0067427C"/>
    <w:rsid w:val="0067514D"/>
    <w:rsid w:val="0067717A"/>
    <w:rsid w:val="006838AD"/>
    <w:rsid w:val="00684592"/>
    <w:rsid w:val="00690B6C"/>
    <w:rsid w:val="00694174"/>
    <w:rsid w:val="00694C11"/>
    <w:rsid w:val="006952A9"/>
    <w:rsid w:val="006958E3"/>
    <w:rsid w:val="006A5BE2"/>
    <w:rsid w:val="006A669C"/>
    <w:rsid w:val="006B1423"/>
    <w:rsid w:val="006B1C2E"/>
    <w:rsid w:val="006B43E9"/>
    <w:rsid w:val="006B6333"/>
    <w:rsid w:val="006C232F"/>
    <w:rsid w:val="006D03C1"/>
    <w:rsid w:val="006D3CD5"/>
    <w:rsid w:val="006D4198"/>
    <w:rsid w:val="006D4C72"/>
    <w:rsid w:val="006D6238"/>
    <w:rsid w:val="006D74DA"/>
    <w:rsid w:val="006D7B36"/>
    <w:rsid w:val="006E0178"/>
    <w:rsid w:val="006E0AAE"/>
    <w:rsid w:val="006E0EDC"/>
    <w:rsid w:val="006E15F8"/>
    <w:rsid w:val="006E3F62"/>
    <w:rsid w:val="006F1A9B"/>
    <w:rsid w:val="006F3923"/>
    <w:rsid w:val="006F7863"/>
    <w:rsid w:val="0070281C"/>
    <w:rsid w:val="007045A9"/>
    <w:rsid w:val="007068B8"/>
    <w:rsid w:val="00711542"/>
    <w:rsid w:val="007115F3"/>
    <w:rsid w:val="00720767"/>
    <w:rsid w:val="0073410B"/>
    <w:rsid w:val="007376F0"/>
    <w:rsid w:val="007379B0"/>
    <w:rsid w:val="0074216F"/>
    <w:rsid w:val="0074258E"/>
    <w:rsid w:val="00743F88"/>
    <w:rsid w:val="0074431A"/>
    <w:rsid w:val="00744A29"/>
    <w:rsid w:val="0075566C"/>
    <w:rsid w:val="00760D81"/>
    <w:rsid w:val="00760E30"/>
    <w:rsid w:val="0076305C"/>
    <w:rsid w:val="00764A52"/>
    <w:rsid w:val="0076703A"/>
    <w:rsid w:val="00767491"/>
    <w:rsid w:val="007720A2"/>
    <w:rsid w:val="0077563B"/>
    <w:rsid w:val="007770F4"/>
    <w:rsid w:val="00781960"/>
    <w:rsid w:val="00782C79"/>
    <w:rsid w:val="0078387E"/>
    <w:rsid w:val="00784523"/>
    <w:rsid w:val="0078463B"/>
    <w:rsid w:val="007848CC"/>
    <w:rsid w:val="00784D30"/>
    <w:rsid w:val="007911E7"/>
    <w:rsid w:val="007A6940"/>
    <w:rsid w:val="007A7A38"/>
    <w:rsid w:val="007B1532"/>
    <w:rsid w:val="007B187E"/>
    <w:rsid w:val="007B4701"/>
    <w:rsid w:val="007B586A"/>
    <w:rsid w:val="007B58E1"/>
    <w:rsid w:val="007B66AB"/>
    <w:rsid w:val="007B7753"/>
    <w:rsid w:val="007C1AF0"/>
    <w:rsid w:val="007C21C1"/>
    <w:rsid w:val="007C35B3"/>
    <w:rsid w:val="007C41AE"/>
    <w:rsid w:val="007C5D54"/>
    <w:rsid w:val="007C78E8"/>
    <w:rsid w:val="007D1446"/>
    <w:rsid w:val="007D556B"/>
    <w:rsid w:val="007D7371"/>
    <w:rsid w:val="007D7A57"/>
    <w:rsid w:val="007E067D"/>
    <w:rsid w:val="007E0857"/>
    <w:rsid w:val="007E147F"/>
    <w:rsid w:val="007E3A12"/>
    <w:rsid w:val="007E66AB"/>
    <w:rsid w:val="007F0A66"/>
    <w:rsid w:val="007F3647"/>
    <w:rsid w:val="007F5629"/>
    <w:rsid w:val="007F6BA6"/>
    <w:rsid w:val="007F766E"/>
    <w:rsid w:val="007F7F13"/>
    <w:rsid w:val="008037EB"/>
    <w:rsid w:val="00804629"/>
    <w:rsid w:val="00810080"/>
    <w:rsid w:val="0081185E"/>
    <w:rsid w:val="00811E0E"/>
    <w:rsid w:val="00812430"/>
    <w:rsid w:val="008137B0"/>
    <w:rsid w:val="00821A5D"/>
    <w:rsid w:val="00827B15"/>
    <w:rsid w:val="00831255"/>
    <w:rsid w:val="00832738"/>
    <w:rsid w:val="0083400C"/>
    <w:rsid w:val="00842C9F"/>
    <w:rsid w:val="008439B3"/>
    <w:rsid w:val="0084575B"/>
    <w:rsid w:val="00850C7C"/>
    <w:rsid w:val="008517DC"/>
    <w:rsid w:val="00852D86"/>
    <w:rsid w:val="008538D9"/>
    <w:rsid w:val="0085513F"/>
    <w:rsid w:val="00856CEB"/>
    <w:rsid w:val="00857CAF"/>
    <w:rsid w:val="00857F7B"/>
    <w:rsid w:val="00860859"/>
    <w:rsid w:val="008629E9"/>
    <w:rsid w:val="00862C65"/>
    <w:rsid w:val="0086526B"/>
    <w:rsid w:val="008653A3"/>
    <w:rsid w:val="00870968"/>
    <w:rsid w:val="008730E8"/>
    <w:rsid w:val="0087732E"/>
    <w:rsid w:val="0088059F"/>
    <w:rsid w:val="0088459D"/>
    <w:rsid w:val="00886A55"/>
    <w:rsid w:val="00886B93"/>
    <w:rsid w:val="008937C4"/>
    <w:rsid w:val="008968A7"/>
    <w:rsid w:val="008969E4"/>
    <w:rsid w:val="008A0504"/>
    <w:rsid w:val="008A06C7"/>
    <w:rsid w:val="008A1AEA"/>
    <w:rsid w:val="008A2462"/>
    <w:rsid w:val="008A2D35"/>
    <w:rsid w:val="008A409B"/>
    <w:rsid w:val="008A497B"/>
    <w:rsid w:val="008A5794"/>
    <w:rsid w:val="008A5853"/>
    <w:rsid w:val="008A5DDE"/>
    <w:rsid w:val="008B1179"/>
    <w:rsid w:val="008B14F3"/>
    <w:rsid w:val="008B224B"/>
    <w:rsid w:val="008B2562"/>
    <w:rsid w:val="008B41BA"/>
    <w:rsid w:val="008B4CF1"/>
    <w:rsid w:val="008B4DBE"/>
    <w:rsid w:val="008B6831"/>
    <w:rsid w:val="008B6C26"/>
    <w:rsid w:val="008B7F54"/>
    <w:rsid w:val="008C2547"/>
    <w:rsid w:val="008C311B"/>
    <w:rsid w:val="008D0078"/>
    <w:rsid w:val="008D01D5"/>
    <w:rsid w:val="008D50B8"/>
    <w:rsid w:val="008E00E7"/>
    <w:rsid w:val="008E1878"/>
    <w:rsid w:val="008E3E1C"/>
    <w:rsid w:val="008E6F51"/>
    <w:rsid w:val="008F40CA"/>
    <w:rsid w:val="008F5993"/>
    <w:rsid w:val="008F6039"/>
    <w:rsid w:val="008F69F6"/>
    <w:rsid w:val="008F6F48"/>
    <w:rsid w:val="008F78CC"/>
    <w:rsid w:val="008F7F20"/>
    <w:rsid w:val="0090000D"/>
    <w:rsid w:val="00900F0B"/>
    <w:rsid w:val="00902754"/>
    <w:rsid w:val="00902A6D"/>
    <w:rsid w:val="00903468"/>
    <w:rsid w:val="009040DC"/>
    <w:rsid w:val="00904FB3"/>
    <w:rsid w:val="00904FE4"/>
    <w:rsid w:val="00906D56"/>
    <w:rsid w:val="00910228"/>
    <w:rsid w:val="009179F5"/>
    <w:rsid w:val="00920513"/>
    <w:rsid w:val="00923233"/>
    <w:rsid w:val="00925E28"/>
    <w:rsid w:val="009302B4"/>
    <w:rsid w:val="00931E2D"/>
    <w:rsid w:val="00936D83"/>
    <w:rsid w:val="0094392F"/>
    <w:rsid w:val="00946C39"/>
    <w:rsid w:val="00950B6E"/>
    <w:rsid w:val="00950D77"/>
    <w:rsid w:val="00970DB1"/>
    <w:rsid w:val="0097231D"/>
    <w:rsid w:val="009723FF"/>
    <w:rsid w:val="00972860"/>
    <w:rsid w:val="00974314"/>
    <w:rsid w:val="0097644E"/>
    <w:rsid w:val="00976F24"/>
    <w:rsid w:val="00977379"/>
    <w:rsid w:val="00977A82"/>
    <w:rsid w:val="00981912"/>
    <w:rsid w:val="009876B0"/>
    <w:rsid w:val="00991155"/>
    <w:rsid w:val="00996BDC"/>
    <w:rsid w:val="00997A06"/>
    <w:rsid w:val="009A707F"/>
    <w:rsid w:val="009B13E8"/>
    <w:rsid w:val="009B5AF5"/>
    <w:rsid w:val="009C0E4B"/>
    <w:rsid w:val="009C537E"/>
    <w:rsid w:val="009C6744"/>
    <w:rsid w:val="009D3D4D"/>
    <w:rsid w:val="009D703C"/>
    <w:rsid w:val="009E164F"/>
    <w:rsid w:val="009E2509"/>
    <w:rsid w:val="009E4632"/>
    <w:rsid w:val="009E6E25"/>
    <w:rsid w:val="009F09AD"/>
    <w:rsid w:val="009F1327"/>
    <w:rsid w:val="009F1687"/>
    <w:rsid w:val="009F5041"/>
    <w:rsid w:val="009F6910"/>
    <w:rsid w:val="00A0138F"/>
    <w:rsid w:val="00A02AD1"/>
    <w:rsid w:val="00A04E28"/>
    <w:rsid w:val="00A06695"/>
    <w:rsid w:val="00A10BEE"/>
    <w:rsid w:val="00A16A15"/>
    <w:rsid w:val="00A225AC"/>
    <w:rsid w:val="00A24059"/>
    <w:rsid w:val="00A26B2C"/>
    <w:rsid w:val="00A26D24"/>
    <w:rsid w:val="00A27469"/>
    <w:rsid w:val="00A27672"/>
    <w:rsid w:val="00A31F28"/>
    <w:rsid w:val="00A32AAD"/>
    <w:rsid w:val="00A40860"/>
    <w:rsid w:val="00A426B6"/>
    <w:rsid w:val="00A4587B"/>
    <w:rsid w:val="00A471B8"/>
    <w:rsid w:val="00A4741D"/>
    <w:rsid w:val="00A525D9"/>
    <w:rsid w:val="00A56298"/>
    <w:rsid w:val="00A5635F"/>
    <w:rsid w:val="00A57615"/>
    <w:rsid w:val="00A57A3C"/>
    <w:rsid w:val="00A60261"/>
    <w:rsid w:val="00A61931"/>
    <w:rsid w:val="00A6379E"/>
    <w:rsid w:val="00A66CF1"/>
    <w:rsid w:val="00A70D9D"/>
    <w:rsid w:val="00A71868"/>
    <w:rsid w:val="00A71A73"/>
    <w:rsid w:val="00A72787"/>
    <w:rsid w:val="00A76FC2"/>
    <w:rsid w:val="00A81FDA"/>
    <w:rsid w:val="00A82021"/>
    <w:rsid w:val="00A82540"/>
    <w:rsid w:val="00A82B81"/>
    <w:rsid w:val="00A86625"/>
    <w:rsid w:val="00A872F3"/>
    <w:rsid w:val="00A930DD"/>
    <w:rsid w:val="00A93A2C"/>
    <w:rsid w:val="00A94AC4"/>
    <w:rsid w:val="00A966B0"/>
    <w:rsid w:val="00A96942"/>
    <w:rsid w:val="00A9796E"/>
    <w:rsid w:val="00AA185F"/>
    <w:rsid w:val="00AA2236"/>
    <w:rsid w:val="00AA2948"/>
    <w:rsid w:val="00AA3045"/>
    <w:rsid w:val="00AA404C"/>
    <w:rsid w:val="00AA5187"/>
    <w:rsid w:val="00AA5AF7"/>
    <w:rsid w:val="00AB376D"/>
    <w:rsid w:val="00AC0638"/>
    <w:rsid w:val="00AC5C5C"/>
    <w:rsid w:val="00AC629B"/>
    <w:rsid w:val="00AC673D"/>
    <w:rsid w:val="00AC6D30"/>
    <w:rsid w:val="00AD42F6"/>
    <w:rsid w:val="00AD531E"/>
    <w:rsid w:val="00AE785B"/>
    <w:rsid w:val="00AF0E9B"/>
    <w:rsid w:val="00AF6C7E"/>
    <w:rsid w:val="00B01AFA"/>
    <w:rsid w:val="00B02C18"/>
    <w:rsid w:val="00B036F3"/>
    <w:rsid w:val="00B04238"/>
    <w:rsid w:val="00B10F27"/>
    <w:rsid w:val="00B138A9"/>
    <w:rsid w:val="00B13C60"/>
    <w:rsid w:val="00B17520"/>
    <w:rsid w:val="00B17ABA"/>
    <w:rsid w:val="00B23BF3"/>
    <w:rsid w:val="00B244FA"/>
    <w:rsid w:val="00B26D6A"/>
    <w:rsid w:val="00B26E76"/>
    <w:rsid w:val="00B277A1"/>
    <w:rsid w:val="00B30D88"/>
    <w:rsid w:val="00B317A8"/>
    <w:rsid w:val="00B372F2"/>
    <w:rsid w:val="00B37A93"/>
    <w:rsid w:val="00B41D38"/>
    <w:rsid w:val="00B4384F"/>
    <w:rsid w:val="00B457D0"/>
    <w:rsid w:val="00B476DD"/>
    <w:rsid w:val="00B47E01"/>
    <w:rsid w:val="00B555D1"/>
    <w:rsid w:val="00B56447"/>
    <w:rsid w:val="00B569EF"/>
    <w:rsid w:val="00B6019B"/>
    <w:rsid w:val="00B608F7"/>
    <w:rsid w:val="00B6493F"/>
    <w:rsid w:val="00B64E14"/>
    <w:rsid w:val="00B6600C"/>
    <w:rsid w:val="00B67F01"/>
    <w:rsid w:val="00B704C0"/>
    <w:rsid w:val="00B736F5"/>
    <w:rsid w:val="00B73DDB"/>
    <w:rsid w:val="00B754DB"/>
    <w:rsid w:val="00B77E77"/>
    <w:rsid w:val="00B803BA"/>
    <w:rsid w:val="00B83DD9"/>
    <w:rsid w:val="00B85343"/>
    <w:rsid w:val="00B857BE"/>
    <w:rsid w:val="00B902A3"/>
    <w:rsid w:val="00B9062E"/>
    <w:rsid w:val="00B95A68"/>
    <w:rsid w:val="00B96C3D"/>
    <w:rsid w:val="00BA2EE2"/>
    <w:rsid w:val="00BA3884"/>
    <w:rsid w:val="00BA73DD"/>
    <w:rsid w:val="00BA7DBA"/>
    <w:rsid w:val="00BB00F7"/>
    <w:rsid w:val="00BB0CD9"/>
    <w:rsid w:val="00BB1703"/>
    <w:rsid w:val="00BB69A4"/>
    <w:rsid w:val="00BC41CC"/>
    <w:rsid w:val="00BC4CFF"/>
    <w:rsid w:val="00BC5851"/>
    <w:rsid w:val="00BC5BFF"/>
    <w:rsid w:val="00BD3BD0"/>
    <w:rsid w:val="00BD430A"/>
    <w:rsid w:val="00BD4FB7"/>
    <w:rsid w:val="00BD5D37"/>
    <w:rsid w:val="00BE0ED8"/>
    <w:rsid w:val="00BE14D9"/>
    <w:rsid w:val="00BE3E1C"/>
    <w:rsid w:val="00BF0B36"/>
    <w:rsid w:val="00BF47BF"/>
    <w:rsid w:val="00BF5494"/>
    <w:rsid w:val="00BF6829"/>
    <w:rsid w:val="00BF690E"/>
    <w:rsid w:val="00C027CA"/>
    <w:rsid w:val="00C06251"/>
    <w:rsid w:val="00C06639"/>
    <w:rsid w:val="00C0736A"/>
    <w:rsid w:val="00C104D9"/>
    <w:rsid w:val="00C11808"/>
    <w:rsid w:val="00C121DE"/>
    <w:rsid w:val="00C1242A"/>
    <w:rsid w:val="00C12B77"/>
    <w:rsid w:val="00C14A7F"/>
    <w:rsid w:val="00C159BE"/>
    <w:rsid w:val="00C20191"/>
    <w:rsid w:val="00C21170"/>
    <w:rsid w:val="00C21806"/>
    <w:rsid w:val="00C230AF"/>
    <w:rsid w:val="00C316BE"/>
    <w:rsid w:val="00C341F4"/>
    <w:rsid w:val="00C41039"/>
    <w:rsid w:val="00C45900"/>
    <w:rsid w:val="00C50E34"/>
    <w:rsid w:val="00C51F0D"/>
    <w:rsid w:val="00C5748C"/>
    <w:rsid w:val="00C574EF"/>
    <w:rsid w:val="00C60132"/>
    <w:rsid w:val="00C63B47"/>
    <w:rsid w:val="00C66400"/>
    <w:rsid w:val="00C67C9D"/>
    <w:rsid w:val="00C76448"/>
    <w:rsid w:val="00C84EBB"/>
    <w:rsid w:val="00C872CE"/>
    <w:rsid w:val="00C87CEB"/>
    <w:rsid w:val="00C90E0D"/>
    <w:rsid w:val="00C90F62"/>
    <w:rsid w:val="00C91A41"/>
    <w:rsid w:val="00C9497D"/>
    <w:rsid w:val="00C97BD3"/>
    <w:rsid w:val="00CA0CDE"/>
    <w:rsid w:val="00CA42CD"/>
    <w:rsid w:val="00CC18AB"/>
    <w:rsid w:val="00CC2674"/>
    <w:rsid w:val="00CC722F"/>
    <w:rsid w:val="00CD0F5B"/>
    <w:rsid w:val="00CD1F05"/>
    <w:rsid w:val="00CD2878"/>
    <w:rsid w:val="00CD544D"/>
    <w:rsid w:val="00CD5BE4"/>
    <w:rsid w:val="00CD60CC"/>
    <w:rsid w:val="00CE2D4B"/>
    <w:rsid w:val="00CE5D8D"/>
    <w:rsid w:val="00CF09E1"/>
    <w:rsid w:val="00CF3485"/>
    <w:rsid w:val="00CF3FEE"/>
    <w:rsid w:val="00CF562D"/>
    <w:rsid w:val="00CF7E0A"/>
    <w:rsid w:val="00D00C6B"/>
    <w:rsid w:val="00D017E7"/>
    <w:rsid w:val="00D01DAB"/>
    <w:rsid w:val="00D03410"/>
    <w:rsid w:val="00D03857"/>
    <w:rsid w:val="00D03B60"/>
    <w:rsid w:val="00D063DF"/>
    <w:rsid w:val="00D119BA"/>
    <w:rsid w:val="00D15C5E"/>
    <w:rsid w:val="00D16AEC"/>
    <w:rsid w:val="00D171EA"/>
    <w:rsid w:val="00D17A21"/>
    <w:rsid w:val="00D23AED"/>
    <w:rsid w:val="00D24C36"/>
    <w:rsid w:val="00D30020"/>
    <w:rsid w:val="00D301BE"/>
    <w:rsid w:val="00D329C6"/>
    <w:rsid w:val="00D37221"/>
    <w:rsid w:val="00D40A41"/>
    <w:rsid w:val="00D41990"/>
    <w:rsid w:val="00D41EB7"/>
    <w:rsid w:val="00D429A3"/>
    <w:rsid w:val="00D4410B"/>
    <w:rsid w:val="00D50157"/>
    <w:rsid w:val="00D51ED5"/>
    <w:rsid w:val="00D61577"/>
    <w:rsid w:val="00D61FB3"/>
    <w:rsid w:val="00D64D1A"/>
    <w:rsid w:val="00D66903"/>
    <w:rsid w:val="00D72BEC"/>
    <w:rsid w:val="00D802E9"/>
    <w:rsid w:val="00D80FFD"/>
    <w:rsid w:val="00D81880"/>
    <w:rsid w:val="00D81BED"/>
    <w:rsid w:val="00D827F5"/>
    <w:rsid w:val="00D86B8B"/>
    <w:rsid w:val="00D906B8"/>
    <w:rsid w:val="00D90EDD"/>
    <w:rsid w:val="00D91984"/>
    <w:rsid w:val="00D93AFF"/>
    <w:rsid w:val="00D9491E"/>
    <w:rsid w:val="00D95B78"/>
    <w:rsid w:val="00D95F3B"/>
    <w:rsid w:val="00DA0385"/>
    <w:rsid w:val="00DA280A"/>
    <w:rsid w:val="00DA4183"/>
    <w:rsid w:val="00DA4AD6"/>
    <w:rsid w:val="00DA6F93"/>
    <w:rsid w:val="00DA7528"/>
    <w:rsid w:val="00DA7CEE"/>
    <w:rsid w:val="00DA7FB7"/>
    <w:rsid w:val="00DB1B54"/>
    <w:rsid w:val="00DB1E41"/>
    <w:rsid w:val="00DB22B8"/>
    <w:rsid w:val="00DB5D54"/>
    <w:rsid w:val="00DC0DD5"/>
    <w:rsid w:val="00DC212F"/>
    <w:rsid w:val="00DC3481"/>
    <w:rsid w:val="00DC36D1"/>
    <w:rsid w:val="00DC3F6F"/>
    <w:rsid w:val="00DC4D66"/>
    <w:rsid w:val="00DC5FB0"/>
    <w:rsid w:val="00DD0D5E"/>
    <w:rsid w:val="00DD19CA"/>
    <w:rsid w:val="00DD5DA7"/>
    <w:rsid w:val="00DD75E9"/>
    <w:rsid w:val="00DE28CF"/>
    <w:rsid w:val="00DE66B4"/>
    <w:rsid w:val="00DE6991"/>
    <w:rsid w:val="00DE7E50"/>
    <w:rsid w:val="00DF1A85"/>
    <w:rsid w:val="00DF20E0"/>
    <w:rsid w:val="00DF5AD3"/>
    <w:rsid w:val="00DF649F"/>
    <w:rsid w:val="00E010CC"/>
    <w:rsid w:val="00E0211E"/>
    <w:rsid w:val="00E047E0"/>
    <w:rsid w:val="00E0733A"/>
    <w:rsid w:val="00E07622"/>
    <w:rsid w:val="00E13FE0"/>
    <w:rsid w:val="00E14E7A"/>
    <w:rsid w:val="00E15066"/>
    <w:rsid w:val="00E1720E"/>
    <w:rsid w:val="00E201C6"/>
    <w:rsid w:val="00E20A78"/>
    <w:rsid w:val="00E24F77"/>
    <w:rsid w:val="00E26288"/>
    <w:rsid w:val="00E30CF4"/>
    <w:rsid w:val="00E40200"/>
    <w:rsid w:val="00E430C4"/>
    <w:rsid w:val="00E51AB0"/>
    <w:rsid w:val="00E5284E"/>
    <w:rsid w:val="00E52BEE"/>
    <w:rsid w:val="00E5507A"/>
    <w:rsid w:val="00E55CEA"/>
    <w:rsid w:val="00E56205"/>
    <w:rsid w:val="00E57FBE"/>
    <w:rsid w:val="00E64705"/>
    <w:rsid w:val="00E6622C"/>
    <w:rsid w:val="00E70D77"/>
    <w:rsid w:val="00E70EB9"/>
    <w:rsid w:val="00E72CCC"/>
    <w:rsid w:val="00E7560B"/>
    <w:rsid w:val="00E75E6A"/>
    <w:rsid w:val="00E814C1"/>
    <w:rsid w:val="00E826D7"/>
    <w:rsid w:val="00E852C6"/>
    <w:rsid w:val="00E85646"/>
    <w:rsid w:val="00E93343"/>
    <w:rsid w:val="00E94B44"/>
    <w:rsid w:val="00E957C0"/>
    <w:rsid w:val="00EA0727"/>
    <w:rsid w:val="00EA0D37"/>
    <w:rsid w:val="00EA2E93"/>
    <w:rsid w:val="00EA5491"/>
    <w:rsid w:val="00EA77C9"/>
    <w:rsid w:val="00EA7A0F"/>
    <w:rsid w:val="00EB26A9"/>
    <w:rsid w:val="00EB57C0"/>
    <w:rsid w:val="00EC0C0D"/>
    <w:rsid w:val="00EC0D49"/>
    <w:rsid w:val="00EC1802"/>
    <w:rsid w:val="00ED0270"/>
    <w:rsid w:val="00ED064E"/>
    <w:rsid w:val="00ED52DE"/>
    <w:rsid w:val="00ED6965"/>
    <w:rsid w:val="00EE56BB"/>
    <w:rsid w:val="00EE57DF"/>
    <w:rsid w:val="00EE6BF0"/>
    <w:rsid w:val="00EE6FB8"/>
    <w:rsid w:val="00EE7064"/>
    <w:rsid w:val="00EF138F"/>
    <w:rsid w:val="00EF19F5"/>
    <w:rsid w:val="00EF22D6"/>
    <w:rsid w:val="00EF70B8"/>
    <w:rsid w:val="00EF7236"/>
    <w:rsid w:val="00F0357B"/>
    <w:rsid w:val="00F04500"/>
    <w:rsid w:val="00F06719"/>
    <w:rsid w:val="00F07975"/>
    <w:rsid w:val="00F1007C"/>
    <w:rsid w:val="00F106B5"/>
    <w:rsid w:val="00F10D35"/>
    <w:rsid w:val="00F116F1"/>
    <w:rsid w:val="00F13C02"/>
    <w:rsid w:val="00F1610C"/>
    <w:rsid w:val="00F17141"/>
    <w:rsid w:val="00F20056"/>
    <w:rsid w:val="00F200FB"/>
    <w:rsid w:val="00F21AB6"/>
    <w:rsid w:val="00F2345A"/>
    <w:rsid w:val="00F26C53"/>
    <w:rsid w:val="00F27A8E"/>
    <w:rsid w:val="00F27E56"/>
    <w:rsid w:val="00F27FEA"/>
    <w:rsid w:val="00F3039C"/>
    <w:rsid w:val="00F316B0"/>
    <w:rsid w:val="00F432D6"/>
    <w:rsid w:val="00F45FC7"/>
    <w:rsid w:val="00F46887"/>
    <w:rsid w:val="00F46C98"/>
    <w:rsid w:val="00F46F42"/>
    <w:rsid w:val="00F47079"/>
    <w:rsid w:val="00F53DAA"/>
    <w:rsid w:val="00F575A8"/>
    <w:rsid w:val="00F6125D"/>
    <w:rsid w:val="00F64459"/>
    <w:rsid w:val="00F67543"/>
    <w:rsid w:val="00F7233F"/>
    <w:rsid w:val="00F746FA"/>
    <w:rsid w:val="00F7470D"/>
    <w:rsid w:val="00F7748C"/>
    <w:rsid w:val="00F81687"/>
    <w:rsid w:val="00F81CE1"/>
    <w:rsid w:val="00F82197"/>
    <w:rsid w:val="00F83183"/>
    <w:rsid w:val="00F83E5F"/>
    <w:rsid w:val="00F84744"/>
    <w:rsid w:val="00F92C21"/>
    <w:rsid w:val="00F92D03"/>
    <w:rsid w:val="00F95054"/>
    <w:rsid w:val="00F95EAA"/>
    <w:rsid w:val="00FA1D69"/>
    <w:rsid w:val="00FA2D03"/>
    <w:rsid w:val="00FA5D5A"/>
    <w:rsid w:val="00FB0657"/>
    <w:rsid w:val="00FB1E52"/>
    <w:rsid w:val="00FB4A5D"/>
    <w:rsid w:val="00FB5BB7"/>
    <w:rsid w:val="00FB719C"/>
    <w:rsid w:val="00FC0F08"/>
    <w:rsid w:val="00FC1783"/>
    <w:rsid w:val="00FC450B"/>
    <w:rsid w:val="00FC4FCF"/>
    <w:rsid w:val="00FC5784"/>
    <w:rsid w:val="00FD763E"/>
    <w:rsid w:val="00FD78D4"/>
    <w:rsid w:val="00FD7E61"/>
    <w:rsid w:val="00FE02B1"/>
    <w:rsid w:val="00FE0B42"/>
    <w:rsid w:val="00FE4AE9"/>
    <w:rsid w:val="00FE7AD5"/>
    <w:rsid w:val="00FF28FD"/>
    <w:rsid w:val="00FF2AB4"/>
    <w:rsid w:val="00FF3C4A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="f" fillcolor="white" stroke="f">
      <v:fill color="white" on="f"/>
      <v:stroke on="f"/>
      <v:textbox style="mso-fit-shape-to-text:t"/>
    </o:shapedefaults>
    <o:shapelayout v:ext="edit">
      <o:idmap v:ext="edit" data="2"/>
    </o:shapelayout>
  </w:shapeDefaults>
  <w:decimalSymbol w:val=","/>
  <w:listSeparator w:val=";"/>
  <w14:docId w14:val="3F73BA20"/>
  <w15:chartTrackingRefBased/>
  <w15:docId w15:val="{1E217516-781D-5C40-8B06-96BF57BC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6633B"/>
    <w:pPr>
      <w:spacing w:before="60" w:after="60" w:line="288" w:lineRule="auto"/>
    </w:pPr>
    <w:rPr>
      <w:rFonts w:ascii="Arial" w:hAnsi="Arial"/>
      <w:szCs w:val="24"/>
    </w:rPr>
  </w:style>
  <w:style w:type="paragraph" w:styleId="berschrift1">
    <w:name w:val="heading 1"/>
    <w:basedOn w:val="Titel"/>
    <w:next w:val="Standard"/>
    <w:link w:val="berschrift1Zchn"/>
    <w:autoRedefine/>
    <w:qFormat/>
    <w:rsid w:val="0036633B"/>
    <w:pPr>
      <w:keepNext/>
      <w:keepLines/>
      <w:spacing w:line="360" w:lineRule="auto"/>
      <w:ind w:right="2835"/>
      <w:contextualSpacing w:val="0"/>
      <w:outlineLvl w:val="0"/>
    </w:pPr>
    <w:rPr>
      <w:rFonts w:ascii="Arial" w:hAnsi="Arial" w:cs="Times New Roman (Überschriften"/>
      <w:caps/>
      <w:color w:val="000000" w:themeColor="text1"/>
      <w:spacing w:val="0"/>
      <w:sz w:val="24"/>
      <w:szCs w:val="32"/>
    </w:rPr>
  </w:style>
  <w:style w:type="paragraph" w:styleId="berschrift2">
    <w:name w:val="heading 2"/>
    <w:basedOn w:val="berschrift1"/>
    <w:next w:val="Standard"/>
    <w:autoRedefine/>
    <w:qFormat/>
    <w:rsid w:val="000A1C0F"/>
    <w:pPr>
      <w:outlineLvl w:val="1"/>
    </w:pPr>
    <w:rPr>
      <w:color w:val="333333"/>
      <w:sz w:val="21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1913BA"/>
    <w:pPr>
      <w:spacing w:line="276" w:lineRule="auto"/>
      <w:ind w:right="2835"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9723FF"/>
    <w:rPr>
      <w:szCs w:val="20"/>
    </w:rPr>
  </w:style>
  <w:style w:type="paragraph" w:customStyle="1" w:styleId="FormatvorlageNummerierteListe1">
    <w:name w:val="Formatvorlage Nummerierte Liste1"/>
    <w:basedOn w:val="Standard"/>
    <w:rsid w:val="00F575A8"/>
    <w:pPr>
      <w:numPr>
        <w:numId w:val="1"/>
      </w:numPr>
    </w:pPr>
  </w:style>
  <w:style w:type="paragraph" w:styleId="Kopfzeile">
    <w:name w:val="header"/>
    <w:basedOn w:val="Standard"/>
    <w:link w:val="KopfzeileZchn"/>
    <w:rsid w:val="00931E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1E2D"/>
    <w:pPr>
      <w:tabs>
        <w:tab w:val="center" w:pos="4536"/>
        <w:tab w:val="right" w:pos="9072"/>
      </w:tabs>
    </w:pPr>
  </w:style>
  <w:style w:type="numbering" w:customStyle="1" w:styleId="FormatvorlageNummerierteListe">
    <w:name w:val="Formatvorlage Nummerierte Liste"/>
    <w:basedOn w:val="KeineListe"/>
    <w:rsid w:val="00D329C6"/>
    <w:pPr>
      <w:numPr>
        <w:numId w:val="2"/>
      </w:numPr>
    </w:pPr>
  </w:style>
  <w:style w:type="table" w:styleId="Tabellenraster">
    <w:name w:val="Table Grid"/>
    <w:basedOn w:val="NormaleTabelle"/>
    <w:rsid w:val="00627850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B372F2"/>
    <w:rPr>
      <w:rFonts w:ascii="Arial" w:hAnsi="Arial"/>
      <w:szCs w:val="24"/>
    </w:rPr>
  </w:style>
  <w:style w:type="paragraph" w:styleId="Listenabsatz">
    <w:name w:val="List Paragraph"/>
    <w:basedOn w:val="Standard"/>
    <w:uiPriority w:val="34"/>
    <w:qFormat/>
    <w:rsid w:val="006F1A9B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902A6D"/>
    <w:pPr>
      <w:spacing w:before="0" w:after="0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902A6D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36633B"/>
    <w:rPr>
      <w:rFonts w:ascii="Arial" w:eastAsiaTheme="majorEastAsia" w:hAnsi="Arial" w:cs="Times New Roman (Überschriften"/>
      <w:caps/>
      <w:color w:val="000000" w:themeColor="text1"/>
      <w:kern w:val="28"/>
      <w:sz w:val="24"/>
      <w:szCs w:val="32"/>
    </w:rPr>
  </w:style>
  <w:style w:type="character" w:styleId="Hyperlink">
    <w:name w:val="Hyperlink"/>
    <w:basedOn w:val="Absatz-Standardschriftart"/>
    <w:rsid w:val="00B17AB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7ABA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263B12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263B12"/>
    <w:rPr>
      <w:rFonts w:ascii="Arial" w:hAnsi="Arial"/>
    </w:rPr>
  </w:style>
  <w:style w:type="character" w:styleId="Funotenzeichen">
    <w:name w:val="footnote reference"/>
    <w:basedOn w:val="Absatz-Standardschriftart"/>
    <w:rsid w:val="00263B12"/>
    <w:rPr>
      <w:vertAlign w:val="superscript"/>
    </w:rPr>
  </w:style>
  <w:style w:type="character" w:styleId="BesuchterLink">
    <w:name w:val="FollowedHyperlink"/>
    <w:basedOn w:val="Absatz-Standardschriftart"/>
    <w:rsid w:val="007068B8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90EDD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3E7F8B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3E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ufgaben">
    <w:name w:val="Aufgaben"/>
    <w:basedOn w:val="Standard"/>
    <w:autoRedefine/>
    <w:qFormat/>
    <w:rsid w:val="00E5284E"/>
    <w:pPr>
      <w:widowControl w:val="0"/>
      <w:spacing w:before="240" w:after="240"/>
      <w:ind w:right="-62"/>
    </w:pPr>
    <w:rPr>
      <w:b/>
      <w:caps/>
      <w:color w:val="5D80D1"/>
      <w:spacing w:val="40"/>
      <w:sz w:val="24"/>
    </w:rPr>
  </w:style>
  <w:style w:type="paragraph" w:customStyle="1" w:styleId="A-berschrift1">
    <w:name w:val="A-Überschrift 1"/>
    <w:basedOn w:val="Standard"/>
    <w:autoRedefine/>
    <w:qFormat/>
    <w:rsid w:val="003E469A"/>
    <w:pPr>
      <w:widowControl w:val="0"/>
      <w:spacing w:before="120" w:after="120"/>
    </w:pPr>
    <w:rPr>
      <w:caps/>
      <w:color w:val="5D80D1"/>
      <w:spacing w:val="20"/>
      <w:sz w:val="22"/>
      <w:szCs w:val="22"/>
    </w:rPr>
  </w:style>
  <w:style w:type="paragraph" w:styleId="berarbeitung">
    <w:name w:val="Revision"/>
    <w:hidden/>
    <w:uiPriority w:val="99"/>
    <w:semiHidden/>
    <w:rsid w:val="00E56205"/>
    <w:rPr>
      <w:rFonts w:ascii="Arial" w:hAnsi="Arial"/>
      <w:szCs w:val="24"/>
    </w:rPr>
  </w:style>
  <w:style w:type="paragraph" w:customStyle="1" w:styleId="Lsungen">
    <w:name w:val="Lösungen"/>
    <w:basedOn w:val="Aufgaben"/>
    <w:autoRedefine/>
    <w:qFormat/>
    <w:rsid w:val="00A525D9"/>
    <w:rPr>
      <w:color w:val="2DA676"/>
    </w:rPr>
  </w:style>
  <w:style w:type="paragraph" w:customStyle="1" w:styleId="L-berschrift1">
    <w:name w:val="L-Überschrift 1"/>
    <w:basedOn w:val="A-berschrift1"/>
    <w:qFormat/>
    <w:rsid w:val="00591C21"/>
    <w:rPr>
      <w:color w:val="2DA676"/>
    </w:rPr>
  </w:style>
  <w:style w:type="paragraph" w:customStyle="1" w:styleId="Haupttext">
    <w:name w:val="Haupttext"/>
    <w:basedOn w:val="Standard"/>
    <w:qFormat/>
    <w:rsid w:val="00EA7A0F"/>
    <w:rPr>
      <w:szCs w:val="16"/>
    </w:rPr>
  </w:style>
  <w:style w:type="character" w:customStyle="1" w:styleId="berschrift3Zchn">
    <w:name w:val="Überschrift 3 Zchn"/>
    <w:basedOn w:val="Absatz-Standardschriftart"/>
    <w:link w:val="berschrift3"/>
    <w:rsid w:val="001913BA"/>
    <w:rPr>
      <w:rFonts w:ascii="Arial" w:hAnsi="Arial"/>
      <w:b/>
      <w:bCs/>
    </w:rPr>
  </w:style>
  <w:style w:type="table" w:customStyle="1" w:styleId="Tabellenraster1">
    <w:name w:val="Tabellenraster1"/>
    <w:basedOn w:val="NormaleTabelle"/>
    <w:next w:val="Tabellenraster"/>
    <w:rsid w:val="00366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A5853"/>
    <w:rPr>
      <w:b/>
      <w:bCs/>
    </w:rPr>
  </w:style>
  <w:style w:type="character" w:customStyle="1" w:styleId="apple-converted-space">
    <w:name w:val="apple-converted-space"/>
    <w:basedOn w:val="Absatz-Standardschriftart"/>
    <w:rsid w:val="008A5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sv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9" Type="http://schemas.openxmlformats.org/officeDocument/2006/relationships/image" Target="media/image23.png"/><Relationship Id="rId11" Type="http://schemas.openxmlformats.org/officeDocument/2006/relationships/image" Target="media/image5.svg"/><Relationship Id="rId24" Type="http://schemas.openxmlformats.org/officeDocument/2006/relationships/image" Target="media/image18.sv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theme" Target="theme/theme1.xml"/><Relationship Id="rId20" Type="http://schemas.openxmlformats.org/officeDocument/2006/relationships/image" Target="media/image14.sv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footer" Target="footer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1.png"/><Relationship Id="rId1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ien-Lie\Anwendungsdaten\Microsoft\Vorlagen\Chemie-Vorlag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236250-FFE4-4866-BC3E-7686BD6D7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C:\Dokumente und Einstellungen\Sien-Lie\Anwendungsdaten\Microsoft\Vorlagen\Chemie-Vorlage.dot</Template>
  <TotalTime>0</TotalTime>
  <Pages>3</Pages>
  <Words>373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Das Lina-Seil-Prinzip®</vt:lpstr>
      <vt:lpstr>  </vt:lpstr>
    </vt:vector>
  </TitlesOfParts>
  <Manager/>
  <Company> </Company>
  <LinksUpToDate>false</LinksUpToDate>
  <CharactersWithSpaces>2720</CharactersWithSpaces>
  <SharedDoc>false</SharedDoc>
  <HyperlinkBase>lina-seil-prinzip.de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Lina-Seil-Prinzip®</dc:title>
  <dc:subject>Unterrichtsvorlage Creative Commons </dc:subject>
  <dc:creator>CC-BY Lina H. Seil</dc:creator>
  <cp:keywords/>
  <dc:description>Unterricht neu denken mit dem Lina-Seil-Prinzip
Mehr Zeit, Energie und Anerkennung für Lehrkräfte</dc:description>
  <cp:lastModifiedBy>Sien Lie Saleh</cp:lastModifiedBy>
  <cp:revision>14</cp:revision>
  <cp:lastPrinted>2021-04-06T16:40:00Z</cp:lastPrinted>
  <dcterms:created xsi:type="dcterms:W3CDTF">2026-01-20T12:44:00Z</dcterms:created>
  <dcterms:modified xsi:type="dcterms:W3CDTF">2026-10-05T21:09:00Z</dcterms:modified>
  <cp:category/>
</cp:coreProperties>
</file>