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6AC69" w14:textId="4C48D20B" w:rsidR="0041721E" w:rsidRPr="0041721E" w:rsidRDefault="00710546" w:rsidP="00876A33">
      <w:pPr>
        <w:pStyle w:val="berschrift2"/>
      </w:pPr>
      <w:r>
        <w:t>Vorlage</w:t>
      </w:r>
    </w:p>
    <w:p w14:paraId="1A10E63A" w14:textId="49D714AA" w:rsidR="0041721E" w:rsidRPr="00710546" w:rsidRDefault="00710546" w:rsidP="00710546">
      <w:pPr>
        <w:pStyle w:val="berschrift1"/>
      </w:pPr>
      <w:r w:rsidRPr="00710546">
        <w:t>Planungsraster erste Unterrichtswoche</w:t>
      </w:r>
    </w:p>
    <w:p w14:paraId="552FCFFF" w14:textId="3D3E14C1" w:rsidR="00E76729" w:rsidRPr="00710546" w:rsidRDefault="00710546" w:rsidP="00710546">
      <w:pPr>
        <w:spacing w:after="140"/>
        <w:rPr>
          <w:i/>
          <w:iCs/>
          <w:color w:val="4A4A55"/>
          <w:sz w:val="19"/>
          <w:szCs w:val="19"/>
        </w:rPr>
      </w:pPr>
      <w:r w:rsidRPr="00710546">
        <w:rPr>
          <w:i/>
          <w:iCs/>
          <w:color w:val="4A4A55"/>
          <w:sz w:val="19"/>
          <w:szCs w:val="19"/>
        </w:rPr>
        <w:t>Fachliche Wiederholung + überfachlicher Baustein — eine Seite pro Lerngruppe</w:t>
      </w:r>
    </w:p>
    <w:p w14:paraId="1598EA6E" w14:textId="77777777" w:rsidR="00710546" w:rsidRDefault="00710546" w:rsidP="00710546">
      <w:pPr>
        <w:spacing w:before="180"/>
      </w:pPr>
      <w:r>
        <w:rPr>
          <w:b/>
          <w:bCs/>
          <w:color w:val="5D7DBE"/>
          <w:szCs w:val="20"/>
        </w:rPr>
        <w:t>Lerngruppe / Klasse:</w:t>
      </w:r>
      <w:r>
        <w:rPr>
          <w:color w:val="5A5A66"/>
        </w:rPr>
        <w:t xml:space="preserve">  ______________________</w:t>
      </w:r>
      <w:r>
        <w:rPr>
          <w:b/>
          <w:bCs/>
          <w:color w:val="5D7DBE"/>
          <w:szCs w:val="20"/>
        </w:rPr>
        <w:t xml:space="preserve">     Fach:</w:t>
      </w:r>
      <w:r>
        <w:rPr>
          <w:color w:val="5A5A66"/>
        </w:rPr>
        <w:t xml:space="preserve">  ______________________</w:t>
      </w:r>
    </w:p>
    <w:p w14:paraId="266641B3" w14:textId="77777777" w:rsidR="00710546" w:rsidRDefault="00710546" w:rsidP="00710546">
      <w:pPr>
        <w:spacing w:after="160"/>
      </w:pPr>
      <w:r>
        <w:rPr>
          <w:b/>
          <w:bCs/>
          <w:color w:val="5D7DBE"/>
          <w:szCs w:val="20"/>
        </w:rPr>
        <w:t>Lehrkraft:</w:t>
      </w:r>
      <w:r>
        <w:rPr>
          <w:color w:val="5A5A66"/>
        </w:rPr>
        <w:t xml:space="preserve">  __________________________</w:t>
      </w:r>
      <w:r>
        <w:rPr>
          <w:b/>
          <w:bCs/>
          <w:color w:val="5D7DBE"/>
          <w:szCs w:val="20"/>
        </w:rPr>
        <w:t xml:space="preserve">     Woche vom:</w:t>
      </w:r>
      <w:r>
        <w:rPr>
          <w:color w:val="5A5A66"/>
        </w:rPr>
        <w:t xml:space="preserve">  __________</w:t>
      </w:r>
      <w:r>
        <w:rPr>
          <w:b/>
          <w:bCs/>
          <w:color w:val="5D7DBE"/>
          <w:szCs w:val="20"/>
        </w:rPr>
        <w:t xml:space="preserve"> bis:</w:t>
      </w:r>
      <w:r>
        <w:rPr>
          <w:color w:val="5A5A66"/>
        </w:rPr>
        <w:t xml:space="preserve">  __________</w:t>
      </w:r>
    </w:p>
    <w:p w14:paraId="3BF32B4C" w14:textId="77777777" w:rsidR="00710546" w:rsidRDefault="00710546" w:rsidP="00710546">
      <w:pPr>
        <w:spacing w:after="140"/>
      </w:pPr>
      <w:r>
        <w:rPr>
          <w:i/>
          <w:iCs/>
          <w:color w:val="4A4A55"/>
          <w:sz w:val="19"/>
          <w:szCs w:val="19"/>
        </w:rPr>
        <w:t xml:space="preserve">Jeder Wechsel zwischen Organisation und Fachunterricht kostet Konzentration (switch </w:t>
      </w:r>
      <w:proofErr w:type="spellStart"/>
      <w:r>
        <w:rPr>
          <w:i/>
          <w:iCs/>
          <w:color w:val="4A4A55"/>
          <w:sz w:val="19"/>
          <w:szCs w:val="19"/>
        </w:rPr>
        <w:t>cost</w:t>
      </w:r>
      <w:proofErr w:type="spellEnd"/>
      <w:r>
        <w:rPr>
          <w:i/>
          <w:iCs/>
          <w:color w:val="4A4A55"/>
          <w:sz w:val="19"/>
          <w:szCs w:val="19"/>
        </w:rPr>
        <w:t>, Monsell 2003). Dieses Raster bündelt für jeden Tag der ersten Woche eine fachliche Wiederholung — zugleich eine informelle Diagnose ohne Testsituation — mit einem überfachlichen Baustein aus dem Methodencurriculum.</w:t>
      </w:r>
    </w:p>
    <w:tbl>
      <w:tblPr>
        <w:tblW w:w="10070" w:type="dxa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70"/>
      </w:tblGrid>
      <w:tr w:rsidR="00710546" w14:paraId="37CBAECA" w14:textId="77777777" w:rsidTr="00710546">
        <w:tc>
          <w:tcPr>
            <w:tcW w:w="10070" w:type="dxa"/>
            <w:tcBorders>
              <w:top w:val="none" w:sz="0" w:space="0" w:color="FFFFFF"/>
              <w:left w:val="single" w:sz="24" w:space="0" w:color="C1181C"/>
              <w:bottom w:val="none" w:sz="0" w:space="0" w:color="FFFFFF"/>
              <w:right w:val="none" w:sz="0" w:space="0" w:color="FFFFFF"/>
            </w:tcBorders>
            <w:shd w:val="clear" w:color="auto" w:fill="FBEAEA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7AD0D015" w14:textId="77777777" w:rsidR="00710546" w:rsidRDefault="00710546" w:rsidP="00710546">
            <w:pPr>
              <w:ind w:left="208"/>
            </w:pPr>
            <w:r>
              <w:rPr>
                <w:b/>
                <w:bCs/>
                <w:color w:val="C1181C"/>
                <w:szCs w:val="20"/>
              </w:rPr>
              <w:t xml:space="preserve">Hinweis: </w:t>
            </w:r>
            <w:r>
              <w:rPr>
                <w:color w:val="2B2B33"/>
                <w:szCs w:val="20"/>
              </w:rPr>
              <w:t>Spalte „Material &amp; Kopien" zuerst überfliegen und früh einplanen — sie zeigt sofort, an welchen Tagen der Kopierer gebraucht wird, bevor in der letzten Ferienwoche der Stau entsteht.</w:t>
            </w:r>
          </w:p>
        </w:tc>
      </w:tr>
    </w:tbl>
    <w:p w14:paraId="1BFD4A49" w14:textId="77777777" w:rsidR="00710546" w:rsidRDefault="00710546" w:rsidP="00710546">
      <w:pPr>
        <w:spacing w:before="160"/>
      </w:pPr>
    </w:p>
    <w:tbl>
      <w:tblPr>
        <w:tblW w:w="1004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5"/>
        <w:gridCol w:w="2876"/>
        <w:gridCol w:w="2924"/>
        <w:gridCol w:w="2890"/>
      </w:tblGrid>
      <w:tr w:rsidR="00710546" w:rsidRPr="00710546" w14:paraId="6CE58E6E" w14:textId="77777777" w:rsidTr="00710546">
        <w:trPr>
          <w:tblHeader/>
        </w:trPr>
        <w:tc>
          <w:tcPr>
            <w:tcW w:w="1355" w:type="dxa"/>
            <w:shd w:val="clear" w:color="auto" w:fill="B2B2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179042" w14:textId="77777777" w:rsidR="00710546" w:rsidRPr="00710546" w:rsidRDefault="00710546" w:rsidP="00710546">
            <w:pPr>
              <w:ind w:left="15" w:right="15" w:hanging="15"/>
              <w:rPr>
                <w:b/>
                <w:bCs/>
              </w:rPr>
            </w:pPr>
            <w:r w:rsidRPr="00710546">
              <w:rPr>
                <w:b/>
                <w:bCs/>
              </w:rPr>
              <w:t>Tag / Datum</w:t>
            </w:r>
          </w:p>
        </w:tc>
        <w:tc>
          <w:tcPr>
            <w:tcW w:w="2876" w:type="dxa"/>
            <w:shd w:val="clear" w:color="auto" w:fill="B2B2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062798" w14:textId="77777777" w:rsidR="00710546" w:rsidRPr="00710546" w:rsidRDefault="00710546" w:rsidP="00710546">
            <w:pPr>
              <w:ind w:left="15" w:right="15" w:hanging="15"/>
              <w:rPr>
                <w:b/>
                <w:bCs/>
              </w:rPr>
            </w:pPr>
            <w:r w:rsidRPr="00710546">
              <w:rPr>
                <w:b/>
                <w:bCs/>
              </w:rPr>
              <w:t>Fachlicher Einstieg (Wiederholung &amp; Diagnose-Notiz)</w:t>
            </w:r>
          </w:p>
        </w:tc>
        <w:tc>
          <w:tcPr>
            <w:tcW w:w="2924" w:type="dxa"/>
            <w:shd w:val="clear" w:color="auto" w:fill="B2B2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29B01C" w14:textId="77777777" w:rsidR="00710546" w:rsidRPr="00710546" w:rsidRDefault="00710546" w:rsidP="00710546">
            <w:pPr>
              <w:ind w:left="15" w:right="15" w:hanging="15"/>
              <w:rPr>
                <w:b/>
                <w:bCs/>
              </w:rPr>
            </w:pPr>
            <w:r w:rsidRPr="00710546">
              <w:rPr>
                <w:b/>
                <w:bCs/>
              </w:rPr>
              <w:t>Überfachlicher Baustein (Methode &amp; Sozialform)</w:t>
            </w:r>
          </w:p>
        </w:tc>
        <w:tc>
          <w:tcPr>
            <w:tcW w:w="2890" w:type="dxa"/>
            <w:shd w:val="clear" w:color="auto" w:fill="B2B2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55FD5C" w14:textId="77777777" w:rsidR="00710546" w:rsidRPr="00710546" w:rsidRDefault="00710546" w:rsidP="00710546">
            <w:pPr>
              <w:ind w:left="15" w:right="15" w:hanging="15"/>
              <w:rPr>
                <w:b/>
                <w:bCs/>
              </w:rPr>
            </w:pPr>
            <w:r w:rsidRPr="00710546">
              <w:rPr>
                <w:b/>
                <w:bCs/>
              </w:rPr>
              <w:t>Material &amp; Kopien</w:t>
            </w:r>
          </w:p>
        </w:tc>
      </w:tr>
      <w:tr w:rsidR="00710546" w:rsidRPr="00710546" w14:paraId="39F29B0E" w14:textId="77777777" w:rsidTr="00710546">
        <w:tc>
          <w:tcPr>
            <w:tcW w:w="135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961443" w14:textId="77777777" w:rsidR="00710546" w:rsidRPr="00710546" w:rsidRDefault="00710546" w:rsidP="00710546">
            <w:pPr>
              <w:ind w:left="0" w:right="15" w:firstLine="15"/>
              <w:rPr>
                <w:color w:val="7F7F7F" w:themeColor="text1" w:themeTint="80"/>
              </w:rPr>
            </w:pPr>
            <w:r w:rsidRPr="00710546">
              <w:rPr>
                <w:color w:val="7F7F7F" w:themeColor="text1" w:themeTint="80"/>
              </w:rPr>
              <w:t>Beispiel</w:t>
            </w:r>
          </w:p>
          <w:p w14:paraId="41942362" w14:textId="77777777" w:rsidR="00710546" w:rsidRPr="00710546" w:rsidRDefault="00710546" w:rsidP="00710546">
            <w:pPr>
              <w:ind w:left="0" w:right="15" w:firstLine="15"/>
              <w:rPr>
                <w:color w:val="7F7F7F" w:themeColor="text1" w:themeTint="80"/>
              </w:rPr>
            </w:pPr>
            <w:r w:rsidRPr="00710546">
              <w:rPr>
                <w:color w:val="7F7F7F" w:themeColor="text1" w:themeTint="80"/>
              </w:rPr>
              <w:t>Montag</w:t>
            </w:r>
          </w:p>
        </w:tc>
        <w:tc>
          <w:tcPr>
            <w:tcW w:w="287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1E46A8" w14:textId="77777777" w:rsidR="00710546" w:rsidRPr="00710546" w:rsidRDefault="00710546" w:rsidP="00710546">
            <w:pPr>
              <w:ind w:left="0" w:right="15" w:firstLine="15"/>
              <w:rPr>
                <w:color w:val="7F7F7F" w:themeColor="text1" w:themeTint="80"/>
              </w:rPr>
            </w:pPr>
            <w:r w:rsidRPr="00710546">
              <w:rPr>
                <w:color w:val="7F7F7F" w:themeColor="text1" w:themeTint="80"/>
              </w:rPr>
              <w:t>Wiederholung Bruchrechnung (Vorentlastung Dezimalzahlen).</w:t>
            </w:r>
          </w:p>
          <w:p w14:paraId="038995FE" w14:textId="77777777" w:rsidR="00710546" w:rsidRPr="00710546" w:rsidRDefault="00710546" w:rsidP="00710546">
            <w:pPr>
              <w:ind w:left="0" w:right="15" w:firstLine="15"/>
              <w:rPr>
                <w:color w:val="7F7F7F" w:themeColor="text1" w:themeTint="80"/>
              </w:rPr>
            </w:pPr>
            <w:r w:rsidRPr="00710546">
              <w:rPr>
                <w:color w:val="7F7F7F" w:themeColor="text1" w:themeTint="80"/>
              </w:rPr>
              <w:t xml:space="preserve">Beobachtung: Grundrechenarten sicher, Umwandlung </w:t>
            </w:r>
            <w:proofErr w:type="spellStart"/>
            <w:r w:rsidRPr="00710546">
              <w:rPr>
                <w:color w:val="7F7F7F" w:themeColor="text1" w:themeTint="80"/>
              </w:rPr>
              <w:t>Bruch↔Dezimal</w:t>
            </w:r>
            <w:proofErr w:type="spellEnd"/>
            <w:r w:rsidRPr="00710546">
              <w:rPr>
                <w:color w:val="7F7F7F" w:themeColor="text1" w:themeTint="80"/>
              </w:rPr>
              <w:t xml:space="preserve"> bei ca. 1/3 der Klasse noch unsicher.</w:t>
            </w:r>
          </w:p>
        </w:tc>
        <w:tc>
          <w:tcPr>
            <w:tcW w:w="292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4BE799" w14:textId="77777777" w:rsidR="00710546" w:rsidRPr="00710546" w:rsidRDefault="00710546" w:rsidP="00710546">
            <w:pPr>
              <w:ind w:left="0" w:right="15" w:firstLine="15"/>
              <w:rPr>
                <w:color w:val="7F7F7F" w:themeColor="text1" w:themeTint="80"/>
              </w:rPr>
            </w:pPr>
            <w:r w:rsidRPr="00710546">
              <w:rPr>
                <w:color w:val="7F7F7F" w:themeColor="text1" w:themeTint="80"/>
              </w:rPr>
              <w:t>Regeln &amp; Rollen Gruppenarbeit auffrischen (Methodencurriculum Kl. 7).</w:t>
            </w:r>
          </w:p>
          <w:p w14:paraId="0B00A683" w14:textId="77777777" w:rsidR="00710546" w:rsidRPr="00710546" w:rsidRDefault="00710546" w:rsidP="00710546">
            <w:pPr>
              <w:ind w:left="0" w:right="15" w:firstLine="15"/>
              <w:rPr>
                <w:color w:val="7F7F7F" w:themeColor="text1" w:themeTint="80"/>
              </w:rPr>
            </w:pPr>
            <w:r w:rsidRPr="00710546">
              <w:rPr>
                <w:color w:val="7F7F7F" w:themeColor="text1" w:themeTint="80"/>
              </w:rPr>
              <w:t>Sozialform: 4er-Gruppen.</w:t>
            </w:r>
          </w:p>
        </w:tc>
        <w:tc>
          <w:tcPr>
            <w:tcW w:w="289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009F78" w14:textId="1EA5458E" w:rsidR="00710546" w:rsidRPr="00710546" w:rsidRDefault="002A36FF" w:rsidP="00710546">
            <w:pPr>
              <w:ind w:left="0" w:right="15" w:firstLine="15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Nein</w:t>
            </w:r>
            <w:r w:rsidR="00710546" w:rsidRPr="00710546">
              <w:rPr>
                <w:color w:val="7F7F7F" w:themeColor="text1" w:themeTint="80"/>
              </w:rPr>
              <w:t xml:space="preserve"> —</w:t>
            </w:r>
            <w:r>
              <w:rPr>
                <w:color w:val="7F7F7F" w:themeColor="text1" w:themeTint="80"/>
              </w:rPr>
              <w:t>Karteikarten für jede Gruppe</w:t>
            </w:r>
          </w:p>
        </w:tc>
      </w:tr>
      <w:tr w:rsidR="00710546" w:rsidRPr="00710546" w14:paraId="398593D2" w14:textId="77777777" w:rsidTr="00710546">
        <w:trPr>
          <w:trHeight w:val="1500"/>
        </w:trPr>
        <w:tc>
          <w:tcPr>
            <w:tcW w:w="135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334779" w14:textId="77777777" w:rsidR="00710546" w:rsidRPr="00710546" w:rsidRDefault="00710546" w:rsidP="00710546">
            <w:pPr>
              <w:ind w:left="0" w:right="15" w:firstLine="15"/>
            </w:pPr>
            <w:r w:rsidRPr="00710546">
              <w:t>Montag</w:t>
            </w:r>
          </w:p>
          <w:p w14:paraId="6949A932" w14:textId="77777777" w:rsidR="00710546" w:rsidRPr="00710546" w:rsidRDefault="00710546" w:rsidP="00710546">
            <w:pPr>
              <w:ind w:left="0" w:right="15" w:firstLine="15"/>
            </w:pPr>
            <w:r w:rsidRPr="00710546">
              <w:t>Datum:</w:t>
            </w:r>
          </w:p>
        </w:tc>
        <w:tc>
          <w:tcPr>
            <w:tcW w:w="287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ECE4DD" w14:textId="77777777" w:rsidR="00710546" w:rsidRPr="00710546" w:rsidRDefault="00710546" w:rsidP="00710546">
            <w:pPr>
              <w:ind w:left="0" w:right="15" w:firstLine="15"/>
            </w:pPr>
            <w:r w:rsidRPr="00710546">
              <w:t>Thema / Wiederholung:</w:t>
            </w:r>
          </w:p>
          <w:p w14:paraId="2014DC3C" w14:textId="77777777" w:rsidR="00710546" w:rsidRPr="00710546" w:rsidRDefault="00710546" w:rsidP="00710546">
            <w:pPr>
              <w:ind w:left="0" w:right="15" w:firstLine="15"/>
            </w:pPr>
            <w:r w:rsidRPr="00710546">
              <w:t>Beobachtung Lernstand:</w:t>
            </w:r>
          </w:p>
        </w:tc>
        <w:tc>
          <w:tcPr>
            <w:tcW w:w="292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51BD7E" w14:textId="77777777" w:rsidR="00710546" w:rsidRPr="00710546" w:rsidRDefault="00710546" w:rsidP="00710546">
            <w:pPr>
              <w:ind w:left="0" w:right="15" w:firstLine="15"/>
            </w:pPr>
            <w:r w:rsidRPr="00710546">
              <w:t>Baustein / Sozialform:</w:t>
            </w:r>
          </w:p>
        </w:tc>
        <w:tc>
          <w:tcPr>
            <w:tcW w:w="289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DF607D" w14:textId="77777777" w:rsidR="00710546" w:rsidRPr="00710546" w:rsidRDefault="00710546" w:rsidP="00710546">
            <w:pPr>
              <w:ind w:left="0" w:right="15" w:firstLine="15"/>
            </w:pPr>
            <w:r w:rsidRPr="00710546">
              <w:t>Ja / Nein — Anzahl:</w:t>
            </w:r>
          </w:p>
        </w:tc>
      </w:tr>
      <w:tr w:rsidR="00710546" w:rsidRPr="00710546" w14:paraId="007E20B8" w14:textId="77777777" w:rsidTr="00710546">
        <w:trPr>
          <w:trHeight w:val="1500"/>
        </w:trPr>
        <w:tc>
          <w:tcPr>
            <w:tcW w:w="135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4B528" w14:textId="77777777" w:rsidR="00710546" w:rsidRPr="00710546" w:rsidRDefault="00710546" w:rsidP="00710546">
            <w:pPr>
              <w:ind w:left="0" w:right="15" w:firstLine="15"/>
            </w:pPr>
            <w:r w:rsidRPr="00710546">
              <w:t>Dienstag</w:t>
            </w:r>
          </w:p>
          <w:p w14:paraId="02269F85" w14:textId="77777777" w:rsidR="00710546" w:rsidRPr="00710546" w:rsidRDefault="00710546" w:rsidP="00710546">
            <w:pPr>
              <w:ind w:left="0" w:right="15" w:firstLine="15"/>
            </w:pPr>
            <w:r w:rsidRPr="00710546">
              <w:t>Datum:</w:t>
            </w:r>
          </w:p>
        </w:tc>
        <w:tc>
          <w:tcPr>
            <w:tcW w:w="287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C25895" w14:textId="77777777" w:rsidR="00710546" w:rsidRPr="00710546" w:rsidRDefault="00710546" w:rsidP="00710546">
            <w:pPr>
              <w:ind w:left="0" w:right="15" w:firstLine="15"/>
            </w:pPr>
            <w:r w:rsidRPr="00710546">
              <w:t>Thema / Wiederholung:</w:t>
            </w:r>
          </w:p>
          <w:p w14:paraId="20CD0681" w14:textId="77777777" w:rsidR="00710546" w:rsidRPr="00710546" w:rsidRDefault="00710546" w:rsidP="00710546">
            <w:pPr>
              <w:ind w:left="0" w:right="15" w:firstLine="15"/>
            </w:pPr>
            <w:r w:rsidRPr="00710546">
              <w:t>Beobachtung Lernstand:</w:t>
            </w:r>
          </w:p>
        </w:tc>
        <w:tc>
          <w:tcPr>
            <w:tcW w:w="292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7F3A15" w14:textId="77777777" w:rsidR="00710546" w:rsidRPr="00710546" w:rsidRDefault="00710546" w:rsidP="00710546">
            <w:pPr>
              <w:ind w:left="0" w:right="15" w:firstLine="15"/>
            </w:pPr>
            <w:r w:rsidRPr="00710546">
              <w:t>Baustein / Sozialform:</w:t>
            </w:r>
          </w:p>
        </w:tc>
        <w:tc>
          <w:tcPr>
            <w:tcW w:w="289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E432CF" w14:textId="77777777" w:rsidR="00710546" w:rsidRPr="00710546" w:rsidRDefault="00710546" w:rsidP="00710546">
            <w:pPr>
              <w:ind w:left="0" w:right="15" w:firstLine="15"/>
            </w:pPr>
            <w:r w:rsidRPr="00710546">
              <w:t>Ja / Nein — Anzahl:</w:t>
            </w:r>
          </w:p>
        </w:tc>
      </w:tr>
      <w:tr w:rsidR="00710546" w:rsidRPr="00710546" w14:paraId="55FD91EB" w14:textId="77777777" w:rsidTr="00710546">
        <w:trPr>
          <w:trHeight w:val="1500"/>
        </w:trPr>
        <w:tc>
          <w:tcPr>
            <w:tcW w:w="135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B9ED71" w14:textId="77777777" w:rsidR="00710546" w:rsidRPr="00710546" w:rsidRDefault="00710546" w:rsidP="00710546">
            <w:pPr>
              <w:ind w:left="0" w:right="15" w:firstLine="15"/>
            </w:pPr>
            <w:r w:rsidRPr="00710546">
              <w:lastRenderedPageBreak/>
              <w:t>Mittwoch</w:t>
            </w:r>
          </w:p>
          <w:p w14:paraId="54D6BD2D" w14:textId="77777777" w:rsidR="00710546" w:rsidRPr="00710546" w:rsidRDefault="00710546" w:rsidP="00710546">
            <w:pPr>
              <w:ind w:left="0" w:right="15" w:firstLine="15"/>
            </w:pPr>
            <w:r w:rsidRPr="00710546">
              <w:t>Datum:</w:t>
            </w:r>
          </w:p>
        </w:tc>
        <w:tc>
          <w:tcPr>
            <w:tcW w:w="287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24445E" w14:textId="77777777" w:rsidR="00710546" w:rsidRPr="00710546" w:rsidRDefault="00710546" w:rsidP="00710546">
            <w:pPr>
              <w:ind w:left="0" w:right="15" w:firstLine="15"/>
            </w:pPr>
            <w:r w:rsidRPr="00710546">
              <w:t>Thema / Wiederholung:</w:t>
            </w:r>
          </w:p>
          <w:p w14:paraId="035FB3A7" w14:textId="77777777" w:rsidR="00710546" w:rsidRPr="00710546" w:rsidRDefault="00710546" w:rsidP="00710546">
            <w:pPr>
              <w:ind w:left="0" w:right="15" w:firstLine="15"/>
            </w:pPr>
            <w:r w:rsidRPr="00710546">
              <w:t>Beobachtung Lernstand:</w:t>
            </w:r>
          </w:p>
        </w:tc>
        <w:tc>
          <w:tcPr>
            <w:tcW w:w="292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7BB78E" w14:textId="77777777" w:rsidR="00710546" w:rsidRPr="00710546" w:rsidRDefault="00710546" w:rsidP="00710546">
            <w:pPr>
              <w:ind w:left="0" w:right="15" w:firstLine="15"/>
            </w:pPr>
            <w:r w:rsidRPr="00710546">
              <w:t>Baustein / Sozialform:</w:t>
            </w:r>
          </w:p>
        </w:tc>
        <w:tc>
          <w:tcPr>
            <w:tcW w:w="289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D8AAA" w14:textId="77777777" w:rsidR="00710546" w:rsidRPr="00710546" w:rsidRDefault="00710546" w:rsidP="00710546">
            <w:pPr>
              <w:ind w:left="0" w:right="15" w:firstLine="15"/>
            </w:pPr>
            <w:r w:rsidRPr="00710546">
              <w:t>Ja / Nein — Anzahl:</w:t>
            </w:r>
          </w:p>
        </w:tc>
      </w:tr>
      <w:tr w:rsidR="00710546" w:rsidRPr="00710546" w14:paraId="484E1621" w14:textId="77777777" w:rsidTr="00710546">
        <w:trPr>
          <w:trHeight w:val="1500"/>
        </w:trPr>
        <w:tc>
          <w:tcPr>
            <w:tcW w:w="135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D3CF5E" w14:textId="77777777" w:rsidR="00710546" w:rsidRPr="00710546" w:rsidRDefault="00710546" w:rsidP="00710546">
            <w:pPr>
              <w:ind w:left="0" w:right="15" w:firstLine="15"/>
            </w:pPr>
            <w:r w:rsidRPr="00710546">
              <w:t>Donnerstag</w:t>
            </w:r>
          </w:p>
          <w:p w14:paraId="07C731AD" w14:textId="77777777" w:rsidR="00710546" w:rsidRPr="00710546" w:rsidRDefault="00710546" w:rsidP="00710546">
            <w:pPr>
              <w:ind w:left="0" w:right="15" w:firstLine="15"/>
            </w:pPr>
            <w:r w:rsidRPr="00710546">
              <w:t>Datum:</w:t>
            </w:r>
          </w:p>
        </w:tc>
        <w:tc>
          <w:tcPr>
            <w:tcW w:w="287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C97C4E" w14:textId="77777777" w:rsidR="00710546" w:rsidRPr="00710546" w:rsidRDefault="00710546" w:rsidP="00710546">
            <w:pPr>
              <w:ind w:left="0" w:right="15" w:firstLine="15"/>
            </w:pPr>
            <w:r w:rsidRPr="00710546">
              <w:t>Thema / Wiederholung:</w:t>
            </w:r>
          </w:p>
          <w:p w14:paraId="6FB2C0F5" w14:textId="77777777" w:rsidR="00710546" w:rsidRPr="00710546" w:rsidRDefault="00710546" w:rsidP="00710546">
            <w:pPr>
              <w:ind w:left="0" w:right="15" w:firstLine="15"/>
            </w:pPr>
            <w:r w:rsidRPr="00710546">
              <w:t>Beobachtung Lernstand:</w:t>
            </w:r>
          </w:p>
        </w:tc>
        <w:tc>
          <w:tcPr>
            <w:tcW w:w="292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A1642D" w14:textId="77777777" w:rsidR="00710546" w:rsidRPr="00710546" w:rsidRDefault="00710546" w:rsidP="00710546">
            <w:pPr>
              <w:ind w:left="0" w:right="15" w:firstLine="15"/>
            </w:pPr>
            <w:r w:rsidRPr="00710546">
              <w:t>Baustein / Sozialform:</w:t>
            </w:r>
          </w:p>
        </w:tc>
        <w:tc>
          <w:tcPr>
            <w:tcW w:w="289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CDED9" w14:textId="77777777" w:rsidR="00710546" w:rsidRPr="00710546" w:rsidRDefault="00710546" w:rsidP="00710546">
            <w:pPr>
              <w:ind w:left="0" w:right="15" w:firstLine="15"/>
            </w:pPr>
            <w:r w:rsidRPr="00710546">
              <w:t>Ja / Nein — Anzahl:</w:t>
            </w:r>
          </w:p>
        </w:tc>
      </w:tr>
      <w:tr w:rsidR="00710546" w:rsidRPr="00710546" w14:paraId="125856CE" w14:textId="77777777" w:rsidTr="00710546">
        <w:trPr>
          <w:trHeight w:val="1500"/>
        </w:trPr>
        <w:tc>
          <w:tcPr>
            <w:tcW w:w="1355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3CE05" w14:textId="77777777" w:rsidR="00710546" w:rsidRPr="00710546" w:rsidRDefault="00710546" w:rsidP="00710546">
            <w:pPr>
              <w:ind w:left="0" w:right="15" w:firstLine="15"/>
            </w:pPr>
            <w:r w:rsidRPr="00710546">
              <w:t>Freitag</w:t>
            </w:r>
          </w:p>
          <w:p w14:paraId="6AF39471" w14:textId="77777777" w:rsidR="00710546" w:rsidRPr="00710546" w:rsidRDefault="00710546" w:rsidP="00710546">
            <w:pPr>
              <w:ind w:left="0" w:right="15" w:firstLine="15"/>
            </w:pPr>
            <w:r w:rsidRPr="00710546">
              <w:t>Datum:</w:t>
            </w:r>
          </w:p>
        </w:tc>
        <w:tc>
          <w:tcPr>
            <w:tcW w:w="2876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92B235" w14:textId="77777777" w:rsidR="00710546" w:rsidRPr="00710546" w:rsidRDefault="00710546" w:rsidP="00710546">
            <w:pPr>
              <w:ind w:left="0" w:right="15" w:firstLine="15"/>
            </w:pPr>
            <w:r w:rsidRPr="00710546">
              <w:t>Thema / Wiederholung:</w:t>
            </w:r>
          </w:p>
          <w:p w14:paraId="1FCB582C" w14:textId="77777777" w:rsidR="00710546" w:rsidRPr="00710546" w:rsidRDefault="00710546" w:rsidP="00710546">
            <w:pPr>
              <w:ind w:left="0" w:right="15" w:firstLine="15"/>
            </w:pPr>
            <w:r w:rsidRPr="00710546">
              <w:t>Beobachtung Lernstand:</w:t>
            </w:r>
          </w:p>
        </w:tc>
        <w:tc>
          <w:tcPr>
            <w:tcW w:w="292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025D4F" w14:textId="77777777" w:rsidR="00710546" w:rsidRPr="00710546" w:rsidRDefault="00710546" w:rsidP="00710546">
            <w:pPr>
              <w:ind w:left="0" w:right="15" w:firstLine="15"/>
            </w:pPr>
            <w:r w:rsidRPr="00710546">
              <w:t>Baustein / Sozialform:</w:t>
            </w:r>
          </w:p>
        </w:tc>
        <w:tc>
          <w:tcPr>
            <w:tcW w:w="289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C28AED" w14:textId="77777777" w:rsidR="00710546" w:rsidRPr="00710546" w:rsidRDefault="00710546" w:rsidP="00710546">
            <w:pPr>
              <w:ind w:left="0" w:right="15" w:firstLine="15"/>
            </w:pPr>
            <w:r w:rsidRPr="00710546">
              <w:t>Ja / Nein — Anzahl:</w:t>
            </w:r>
          </w:p>
        </w:tc>
      </w:tr>
    </w:tbl>
    <w:p w14:paraId="3D806AC8" w14:textId="7C14FA69" w:rsidR="00710546" w:rsidRPr="00DE1410" w:rsidRDefault="00710546" w:rsidP="00710546">
      <w:pPr>
        <w:spacing w:before="160"/>
      </w:pPr>
      <w:r>
        <w:rPr>
          <w:i/>
          <w:iCs/>
          <w:color w:val="8A8A94"/>
          <w:sz w:val="16"/>
          <w:szCs w:val="16"/>
        </w:rPr>
        <w:t>Abgrenzung: Dieses Raster deckt die ersten fünf Unterrichtstage über alle Lerngruppen ab und endet danach — es ersetzt keinen Lernplan für eine ganze Unterrichtsreihe.</w:t>
      </w:r>
    </w:p>
    <w:sectPr w:rsidR="00710546" w:rsidRPr="00DE1410" w:rsidSect="00FB3ED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403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A2CFE2" w14:textId="77777777" w:rsidR="0008671B" w:rsidRDefault="0008671B" w:rsidP="00876A33">
      <w:r>
        <w:separator/>
      </w:r>
    </w:p>
  </w:endnote>
  <w:endnote w:type="continuationSeparator" w:id="0">
    <w:p w14:paraId="19155297" w14:textId="77777777" w:rsidR="0008671B" w:rsidRDefault="0008671B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8B6AC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80C73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21D7E14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C17CCD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26DDAA27" w14:textId="26395A3A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="00254D58"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="00254D58">
                            <w:rPr>
                              <w:szCs w:val="18"/>
                              <w:lang w:eastAsia="zh-TW"/>
                            </w:rPr>
                            <w:t>2.1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71C17CCD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26DDAA27" w14:textId="26395A3A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="00254D58"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="00254D58">
                      <w:rPr>
                        <w:szCs w:val="18"/>
                        <w:lang w:eastAsia="zh-TW"/>
                      </w:rPr>
                      <w:t>2.1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DF2448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6F7FBD16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285FA84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34DF2448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6F7FBD16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285FA84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DD595E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4BA53F9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46DD595E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4BA53F9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C93AA6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2FDBE52C" w14:textId="3905815E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="00254D58" w:rsidRPr="00710546">
                            <w:t>02_01</w:t>
                          </w:r>
                          <w:r w:rsidRPr="00710546">
                            <w:t>-00</w:t>
                          </w:r>
                          <w:r w:rsidR="00710546" w:rsidRPr="00710546">
                            <w:t>2</w:t>
                          </w:r>
                        </w:p>
                        <w:p w14:paraId="21F38DEC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F2B79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51C93AA6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2FDBE52C" w14:textId="3905815E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="00254D58" w:rsidRPr="00710546">
                      <w:t>02_01</w:t>
                    </w:r>
                    <w:r w:rsidRPr="00710546">
                      <w:t>-00</w:t>
                    </w:r>
                    <w:r w:rsidR="00710546" w:rsidRPr="00710546">
                      <w:t>2</w:t>
                    </w:r>
                  </w:p>
                  <w:p w14:paraId="21F38DEC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4C48AB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BC094B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A7438D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191998" w14:textId="77777777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7A0225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D95546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0DA942B0" w14:textId="07A26A1B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="00254D58">
                            <w:t>2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="00254D58">
                            <w:t>2.1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55D95546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0DA942B0" w14:textId="07A26A1B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="00254D58">
                      <w:t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="00254D58">
                      <w:t>2.1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F32ADA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5BFC922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32F32ADA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5BFC922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C40CE1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0B2EEC75" w14:textId="389EA3FA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="00254D58" w:rsidRPr="00710546">
                            <w:t>02</w:t>
                          </w:r>
                          <w:r w:rsidRPr="00710546">
                            <w:t>_0</w:t>
                          </w:r>
                          <w:r w:rsidR="00254D58" w:rsidRPr="00710546">
                            <w:t>1</w:t>
                          </w:r>
                          <w:r w:rsidRPr="00710546">
                            <w:t>-00</w:t>
                          </w:r>
                          <w:r w:rsidR="00710546" w:rsidRPr="00710546">
                            <w:t>2</w:t>
                          </w:r>
                        </w:p>
                        <w:p w14:paraId="2231FA61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C7097A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5BC40CE1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0B2EEC75" w14:textId="389EA3FA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="00254D58" w:rsidRPr="00710546">
                      <w:t>02</w:t>
                    </w:r>
                    <w:r w:rsidRPr="00710546">
                      <w:t>_0</w:t>
                    </w:r>
                    <w:r w:rsidR="00254D58" w:rsidRPr="00710546">
                      <w:t>1</w:t>
                    </w:r>
                    <w:r w:rsidRPr="00710546">
                      <w:t>-00</w:t>
                    </w:r>
                    <w:r w:rsidR="00710546" w:rsidRPr="00710546">
                      <w:t>2</w:t>
                    </w:r>
                  </w:p>
                  <w:p w14:paraId="2231FA61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36CC73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1C4E3212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7EE38B4A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4736CC73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1C4E3212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7EE38B4A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BA6461B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51C887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FF3736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18B6DEF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CE9FEB" w14:textId="77777777" w:rsidR="0008671B" w:rsidRDefault="0008671B" w:rsidP="00876A33">
      <w:r>
        <w:separator/>
      </w:r>
    </w:p>
  </w:footnote>
  <w:footnote w:type="continuationSeparator" w:id="0">
    <w:p w14:paraId="1B699960" w14:textId="77777777" w:rsidR="0008671B" w:rsidRDefault="0008671B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04AA43" w14:textId="01DA00A9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FA39B75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997931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097CC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F71ECF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="00254D58">
      <w:t>Schuljahresbeginn</w:t>
    </w:r>
    <w:r w:rsidRPr="00622065">
      <w:tab/>
    </w:r>
    <w:r w:rsidR="00710546">
      <w:t>Planungsraster erste Unterrichtswoche</w:t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fldSimple w:instr=" NUMPAGES  \* MERGEFORMAT ">
      <w:r w:rsidRPr="00622065">
        <w:t>3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9BA012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ABB4D2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832FF2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2403352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04C40C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t xml:space="preserve">Platz für dein </w:t>
                          </w:r>
                          <w:r w:rsidRPr="00EF5532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6E1D926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1546A03" w14:textId="77777777" w:rsidR="00E76729" w:rsidRPr="00EF5532" w:rsidRDefault="00E76729" w:rsidP="00EF5532">
                          <w:pPr>
                            <w:pStyle w:val="Logo"/>
                          </w:pPr>
                          <w:r w:rsidRPr="00EF55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904C40C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t xml:space="preserve">Platz für dein </w:t>
                    </w:r>
                    <w:r w:rsidRPr="00EF5532">
                      <w:rPr>
                        <w:rStyle w:val="KopfzeileZchn"/>
                      </w:rPr>
                      <w:t>Schullogo</w:t>
                    </w:r>
                  </w:p>
                  <w:p w14:paraId="56E1D926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5">
                                    <a:extLst>
                                      <a:ext uri="{96DAC541-7B7A-43D3-8B79-37D633B846F1}">
                                        <asvg:svgBlip xmlns:asvg="http://schemas.microsoft.com/office/drawing/2016/SVG/main" r:embed="rId6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1546A03" w14:textId="77777777" w:rsidR="00E76729" w:rsidRPr="00EF5532" w:rsidRDefault="00E76729" w:rsidP="00EF5532">
                    <w:pPr>
                      <w:pStyle w:val="Logo"/>
                    </w:pPr>
                    <w:r w:rsidRPr="00EF55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EAF3C3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896302B" w14:textId="565894D3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="00E14F04"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="00E14F04">
                            <w:t>2.1</w:t>
                          </w:r>
                        </w:p>
                        <w:p w14:paraId="74C2C187" w14:textId="034E7097" w:rsidR="00E76729" w:rsidRPr="00121910" w:rsidRDefault="00E14F04" w:rsidP="00C27BE0">
                          <w:pPr>
                            <w:pStyle w:val="Kapitelname"/>
                          </w:pPr>
                          <w:r>
                            <w:t>Schuljahresbeginn</w:t>
                          </w:r>
                        </w:p>
                        <w:p w14:paraId="6E874510" w14:textId="047DFC0A" w:rsidR="00E76729" w:rsidRPr="005125F5" w:rsidRDefault="00710546" w:rsidP="00C27BE0">
                          <w:pPr>
                            <w:pStyle w:val="Dokumenttitel"/>
                          </w:pPr>
                          <w:r>
                            <w:t>Planungsraster erste Unterrichtswoche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89958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08EAF3C3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896302B" w14:textId="565894D3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="00E14F04"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="00E14F04">
                      <w:t>2.1</w:t>
                    </w:r>
                  </w:p>
                  <w:p w14:paraId="74C2C187" w14:textId="034E7097" w:rsidR="00E76729" w:rsidRPr="00121910" w:rsidRDefault="00E14F04" w:rsidP="00C27BE0">
                    <w:pPr>
                      <w:pStyle w:val="Kapitelname"/>
                    </w:pPr>
                    <w:r>
                      <w:t>Schuljahresbeginn</w:t>
                    </w:r>
                  </w:p>
                  <w:p w14:paraId="6E874510" w14:textId="047DFC0A" w:rsidR="00E76729" w:rsidRPr="005125F5" w:rsidRDefault="00710546" w:rsidP="00C27BE0">
                    <w:pPr>
                      <w:pStyle w:val="Dokumenttitel"/>
                    </w:pPr>
                    <w:r>
                      <w:t>Planungsraster erste Unterrichtswoche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D37134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2758893D" w14:textId="77777777" w:rsidR="00D04654" w:rsidRDefault="00D04654" w:rsidP="00876A33">
    <w:pPr>
      <w:pStyle w:val="Kopfzeile"/>
    </w:pPr>
  </w:p>
  <w:p w14:paraId="0A95B392" w14:textId="77777777" w:rsidR="00D04654" w:rsidRDefault="00D04654" w:rsidP="00876A33">
    <w:pPr>
      <w:pStyle w:val="Kopfzeile"/>
    </w:pPr>
  </w:p>
  <w:p w14:paraId="2C169A51" w14:textId="77777777" w:rsidR="00D04654" w:rsidRDefault="00D04654" w:rsidP="00876A33">
    <w:pPr>
      <w:pStyle w:val="Kopfzeile"/>
    </w:pPr>
  </w:p>
  <w:p w14:paraId="7A2AEAB1" w14:textId="77777777" w:rsidR="00D04654" w:rsidRDefault="00D04654" w:rsidP="00876A33">
    <w:pPr>
      <w:pStyle w:val="Kopfzeile"/>
    </w:pPr>
  </w:p>
  <w:p w14:paraId="5B7A7D43" w14:textId="77777777" w:rsidR="00D04654" w:rsidRDefault="00D04654" w:rsidP="00876A33">
    <w:pPr>
      <w:pStyle w:val="Kopfzeile"/>
    </w:pPr>
  </w:p>
  <w:p w14:paraId="05246203" w14:textId="77777777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7D"/>
    <w:rsid w:val="00015197"/>
    <w:rsid w:val="00044BF8"/>
    <w:rsid w:val="00072F66"/>
    <w:rsid w:val="0008671B"/>
    <w:rsid w:val="000C24E4"/>
    <w:rsid w:val="000E5D89"/>
    <w:rsid w:val="00111AC7"/>
    <w:rsid w:val="00121910"/>
    <w:rsid w:val="00130FE3"/>
    <w:rsid w:val="00134A1D"/>
    <w:rsid w:val="00143D51"/>
    <w:rsid w:val="00185305"/>
    <w:rsid w:val="00193456"/>
    <w:rsid w:val="00196564"/>
    <w:rsid w:val="001C7247"/>
    <w:rsid w:val="001E401A"/>
    <w:rsid w:val="001F1121"/>
    <w:rsid w:val="001F22CA"/>
    <w:rsid w:val="002330C0"/>
    <w:rsid w:val="00233998"/>
    <w:rsid w:val="00254D58"/>
    <w:rsid w:val="00257FEB"/>
    <w:rsid w:val="002647AD"/>
    <w:rsid w:val="00284BFB"/>
    <w:rsid w:val="002A033B"/>
    <w:rsid w:val="002A36FF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C5B9E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10546"/>
    <w:rsid w:val="00756F7D"/>
    <w:rsid w:val="00770181"/>
    <w:rsid w:val="00772F87"/>
    <w:rsid w:val="00795254"/>
    <w:rsid w:val="007C695A"/>
    <w:rsid w:val="007E3BEB"/>
    <w:rsid w:val="00824C77"/>
    <w:rsid w:val="00825FD4"/>
    <w:rsid w:val="00863B66"/>
    <w:rsid w:val="008754F2"/>
    <w:rsid w:val="00876A33"/>
    <w:rsid w:val="008C4E0E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573E3"/>
    <w:rsid w:val="00C75BA9"/>
    <w:rsid w:val="00CE0168"/>
    <w:rsid w:val="00CF1380"/>
    <w:rsid w:val="00D03A85"/>
    <w:rsid w:val="00D04654"/>
    <w:rsid w:val="00D26792"/>
    <w:rsid w:val="00D330DB"/>
    <w:rsid w:val="00DE1410"/>
    <w:rsid w:val="00DF2223"/>
    <w:rsid w:val="00E14F04"/>
    <w:rsid w:val="00E16E7F"/>
    <w:rsid w:val="00E37B8E"/>
    <w:rsid w:val="00E55E78"/>
    <w:rsid w:val="00E76729"/>
    <w:rsid w:val="00EB0E92"/>
    <w:rsid w:val="00ED38DA"/>
    <w:rsid w:val="00ED45BF"/>
    <w:rsid w:val="00EE7134"/>
    <w:rsid w:val="00EF5532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C77A"/>
  <w15:chartTrackingRefBased/>
  <w15:docId w15:val="{9DC6E292-892D-2D47-93C5-CD83877D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  <w:ind w:left="426" w:right="28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right="3119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5387"/>
        <w:tab w:val="right" w:pos="11057"/>
      </w:tabs>
      <w:ind w:left="284" w:right="0"/>
    </w:pPr>
    <w:rPr>
      <w:noProof/>
      <w:color w:val="000000" w:themeColor="text1"/>
      <w:sz w:val="16"/>
      <w:szCs w:val="16"/>
    </w:rPr>
  </w:style>
  <w:style w:type="paragraph" w:customStyle="1" w:styleId="Logo">
    <w:name w:val="Logo"/>
    <w:basedOn w:val="Standard"/>
    <w:qFormat/>
    <w:rsid w:val="00EF5532"/>
    <w:pPr>
      <w:jc w:val="center"/>
    </w:pPr>
    <w:rPr>
      <w:color w:val="B2B2B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6" Type="http://schemas.openxmlformats.org/officeDocument/2006/relationships/image" Target="media/image90.svg"/><Relationship Id="rId5" Type="http://schemas.openxmlformats.org/officeDocument/2006/relationships/image" Target="media/image80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BREIT-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LSP-Begleitmaterial-Vorlage-BREIT-NEU.dotx</Template>
  <TotalTime>0</TotalTime>
  <Pages>2</Pages>
  <Words>261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2026-09-07T18:15:00Z</cp:lastPrinted>
  <dcterms:created xsi:type="dcterms:W3CDTF">2026-09-07T18:15:00Z</dcterms:created>
  <dcterms:modified xsi:type="dcterms:W3CDTF">2026-09-07T18:15:00Z</dcterms:modified>
</cp:coreProperties>
</file>