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664E77" w14:textId="44D22693" w:rsidR="0041721E" w:rsidRPr="0041721E" w:rsidRDefault="00212D0F" w:rsidP="00EC4432">
      <w:pPr>
        <w:pStyle w:val="berschrift2"/>
      </w:pPr>
      <w:r>
        <w:t>RÜCKWÄRTSPLAN-RASTER</w:t>
      </w:r>
    </w:p>
    <w:p w14:paraId="6FDCE0CD" w14:textId="31483C07" w:rsidR="0041721E" w:rsidRPr="0041721E" w:rsidRDefault="00212D0F" w:rsidP="00EC4432">
      <w:pPr>
        <w:pStyle w:val="berschrift1"/>
      </w:pPr>
      <w:r w:rsidRPr="00212D0F">
        <w:rPr>
          <w:b/>
          <w:bCs/>
        </w:rPr>
        <w:t>Rückwärtsplan-Raster</w:t>
      </w:r>
      <w:r>
        <w:rPr>
          <w:b/>
          <w:bCs/>
        </w:rPr>
        <w:t xml:space="preserve"> </w:t>
      </w:r>
      <w:r w:rsidRPr="00212D0F">
        <w:rPr>
          <w:b/>
          <w:bCs/>
        </w:rPr>
        <w:t>für Antrags- und Genehmigungswege</w:t>
      </w:r>
    </w:p>
    <w:p w14:paraId="463E432E" w14:textId="77777777" w:rsidR="00212D0F" w:rsidRDefault="00212D0F" w:rsidP="00212D0F">
      <w:pPr>
        <w:spacing w:after="120"/>
      </w:pPr>
      <w:r>
        <w:rPr>
          <w:sz w:val="17"/>
          <w:szCs w:val="17"/>
        </w:rPr>
        <w:t>Ein Termin steht fest und braucht eine Genehmigung. Dieses Raster rechnet vom Termin rückwärts bis zu dem Tag, an dem die Planung beginnen muss. Pro Vorhaben einmal ausfüllen.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9"/>
        <w:gridCol w:w="3000"/>
        <w:gridCol w:w="2100"/>
        <w:gridCol w:w="3427"/>
      </w:tblGrid>
      <w:tr w:rsidR="00212D0F" w14:paraId="259F0AC3" w14:textId="77777777" w:rsidTr="00DC5BFE">
        <w:tc>
          <w:tcPr>
            <w:tcW w:w="167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40823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6"/>
                <w:szCs w:val="16"/>
              </w:rPr>
              <w:t>Vorhaben</w:t>
            </w:r>
          </w:p>
        </w:tc>
        <w:tc>
          <w:tcPr>
            <w:tcW w:w="30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D90B0A" w14:textId="77777777" w:rsidR="00212D0F" w:rsidRDefault="00212D0F" w:rsidP="003F3068"/>
        </w:tc>
        <w:tc>
          <w:tcPr>
            <w:tcW w:w="21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98727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6"/>
                <w:szCs w:val="16"/>
              </w:rPr>
              <w:t>Termin (Tag X)</w:t>
            </w:r>
          </w:p>
        </w:tc>
        <w:tc>
          <w:tcPr>
            <w:tcW w:w="34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2BB0E" w14:textId="77777777" w:rsidR="00212D0F" w:rsidRDefault="00212D0F" w:rsidP="003F3068"/>
        </w:tc>
      </w:tr>
      <w:tr w:rsidR="00212D0F" w14:paraId="3D27996D" w14:textId="77777777" w:rsidTr="00DC5BFE">
        <w:tc>
          <w:tcPr>
            <w:tcW w:w="167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CAC49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6"/>
                <w:szCs w:val="16"/>
              </w:rPr>
              <w:t>Art des Vorhabens</w:t>
            </w:r>
          </w:p>
        </w:tc>
        <w:tc>
          <w:tcPr>
            <w:tcW w:w="30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A575F" w14:textId="77777777" w:rsidR="00212D0F" w:rsidRDefault="00212D0F" w:rsidP="003F3068"/>
        </w:tc>
        <w:tc>
          <w:tcPr>
            <w:tcW w:w="21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68BBE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6"/>
                <w:szCs w:val="16"/>
              </w:rPr>
              <w:t>Ausgefüllt von / am</w:t>
            </w:r>
          </w:p>
        </w:tc>
        <w:tc>
          <w:tcPr>
            <w:tcW w:w="34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B9C4A" w14:textId="77777777" w:rsidR="00212D0F" w:rsidRDefault="00212D0F" w:rsidP="003F3068"/>
        </w:tc>
      </w:tr>
      <w:tr w:rsidR="00212D0F" w14:paraId="41C10A4B" w14:textId="77777777" w:rsidTr="00DC5BFE">
        <w:tc>
          <w:tcPr>
            <w:tcW w:w="167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5BC92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6"/>
                <w:szCs w:val="16"/>
              </w:rPr>
              <w:t>Ziel des Vorhabens</w:t>
            </w:r>
          </w:p>
        </w:tc>
        <w:tc>
          <w:tcPr>
            <w:tcW w:w="8527" w:type="dxa"/>
            <w:gridSpan w:val="3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FFBF1" w14:textId="77777777" w:rsidR="00212D0F" w:rsidRDefault="00212D0F" w:rsidP="003F3068"/>
        </w:tc>
      </w:tr>
      <w:tr w:rsidR="00212D0F" w14:paraId="04939F85" w14:textId="77777777" w:rsidTr="00DC5BFE">
        <w:tc>
          <w:tcPr>
            <w:tcW w:w="167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40" w:type="dxa"/>
              <w:right w:w="90" w:type="dxa"/>
            </w:tcMar>
            <w:vAlign w:val="center"/>
          </w:tcPr>
          <w:p w14:paraId="25B4AC80" w14:textId="77777777" w:rsidR="00212D0F" w:rsidRDefault="00212D0F" w:rsidP="003F3068"/>
        </w:tc>
        <w:tc>
          <w:tcPr>
            <w:tcW w:w="8527" w:type="dxa"/>
            <w:gridSpan w:val="3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0" w:type="dxa"/>
              <w:left w:w="90" w:type="dxa"/>
              <w:bottom w:w="40" w:type="dxa"/>
              <w:right w:w="90" w:type="dxa"/>
            </w:tcMar>
            <w:vAlign w:val="center"/>
          </w:tcPr>
          <w:p w14:paraId="1F4A6865" w14:textId="77777777" w:rsidR="00212D0F" w:rsidRDefault="00212D0F" w:rsidP="003F3068">
            <w:r>
              <w:rPr>
                <w:i/>
                <w:iCs/>
                <w:color w:val="7A7A85"/>
                <w:sz w:val="14"/>
                <w:szCs w:val="14"/>
              </w:rPr>
              <w:t>Nicht die Pflichtaufgabe eintragen, sondern das Ziel: Was soll am Ende erreicht sein?</w:t>
            </w:r>
          </w:p>
        </w:tc>
      </w:tr>
    </w:tbl>
    <w:p w14:paraId="2E5B66F7" w14:textId="77777777" w:rsidR="00212D0F" w:rsidRDefault="00212D0F" w:rsidP="00212D0F"/>
    <w:tbl>
      <w:tblPr>
        <w:tblW w:w="10206" w:type="dxa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12D0F" w14:paraId="268CED3A" w14:textId="77777777" w:rsidTr="00DC5BFE">
        <w:tc>
          <w:tcPr>
            <w:tcW w:w="10206" w:type="dxa"/>
            <w:tcBorders>
              <w:top w:val="single" w:sz="4" w:space="0" w:color="C1181C"/>
              <w:left w:val="single" w:sz="18" w:space="0" w:color="C1181C"/>
              <w:bottom w:val="single" w:sz="4" w:space="0" w:color="C1181C"/>
              <w:right w:val="single" w:sz="4" w:space="0" w:color="C1181C"/>
            </w:tcBorders>
            <w:shd w:val="clear" w:color="auto" w:fill="FB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9EDAC" w14:textId="77777777" w:rsidR="00212D0F" w:rsidRDefault="00212D0F" w:rsidP="003F3068">
            <w:pPr>
              <w:spacing w:after="50"/>
            </w:pPr>
            <w:r>
              <w:rPr>
                <w:b/>
                <w:bCs/>
                <w:color w:val="C1181C"/>
                <w:sz w:val="17"/>
                <w:szCs w:val="17"/>
              </w:rPr>
              <w:t>Drei Fragen, bevor du das Raster ausfüllst</w:t>
            </w:r>
          </w:p>
          <w:p w14:paraId="5D6F8E17" w14:textId="77777777" w:rsidR="00212D0F" w:rsidRDefault="00212D0F" w:rsidP="003F3068">
            <w:pPr>
              <w:spacing w:after="30"/>
            </w:pPr>
            <w:r>
              <w:rPr>
                <w:b/>
                <w:bCs/>
                <w:color w:val="C1181C"/>
                <w:sz w:val="16"/>
                <w:szCs w:val="16"/>
              </w:rPr>
              <w:t xml:space="preserve">1.  </w:t>
            </w:r>
            <w:r>
              <w:rPr>
                <w:sz w:val="16"/>
                <w:szCs w:val="16"/>
              </w:rPr>
              <w:t>Wie lange braucht die Schulleitung tatsächlich zur Bearbeitung? Das ist nicht dasselbe wie die offizielle Frist – und genau hier scheitern Anträge, die fristgerecht eingereicht wurden.</w:t>
            </w:r>
          </w:p>
          <w:p w14:paraId="1BAAE173" w14:textId="77777777" w:rsidR="00212D0F" w:rsidRDefault="00212D0F" w:rsidP="003F3068">
            <w:pPr>
              <w:spacing w:after="30"/>
            </w:pPr>
            <w:r>
              <w:rPr>
                <w:b/>
                <w:bCs/>
                <w:color w:val="C1181C"/>
                <w:sz w:val="16"/>
                <w:szCs w:val="16"/>
              </w:rPr>
              <w:t xml:space="preserve">2.  </w:t>
            </w:r>
            <w:r>
              <w:rPr>
                <w:sz w:val="16"/>
                <w:szCs w:val="16"/>
              </w:rPr>
              <w:t xml:space="preserve">Welche Schritte </w:t>
            </w:r>
            <w:proofErr w:type="gramStart"/>
            <w:r>
              <w:rPr>
                <w:sz w:val="16"/>
                <w:szCs w:val="16"/>
              </w:rPr>
              <w:t>müssen</w:t>
            </w:r>
            <w:proofErr w:type="gramEnd"/>
            <w:r>
              <w:rPr>
                <w:sz w:val="16"/>
                <w:szCs w:val="16"/>
              </w:rPr>
              <w:t xml:space="preserve"> erledigt sein, bevor der Antrag überhaupt gestellt werden kann?</w:t>
            </w:r>
          </w:p>
          <w:p w14:paraId="0597AB22" w14:textId="77777777" w:rsidR="00212D0F" w:rsidRDefault="00212D0F" w:rsidP="003F3068">
            <w:r>
              <w:rPr>
                <w:b/>
                <w:bCs/>
                <w:color w:val="C1181C"/>
                <w:sz w:val="16"/>
                <w:szCs w:val="16"/>
              </w:rPr>
              <w:t xml:space="preserve">3.  </w:t>
            </w:r>
            <w:r>
              <w:rPr>
                <w:sz w:val="16"/>
                <w:szCs w:val="16"/>
              </w:rPr>
              <w:t>Wovon hängst du ab, das nicht in deiner Hand liegt – und wie lange dauert dieser Rücklauf erfahrungsgemäß?</w:t>
            </w:r>
          </w:p>
        </w:tc>
      </w:tr>
    </w:tbl>
    <w:p w14:paraId="0775948E" w14:textId="77777777" w:rsidR="00212D0F" w:rsidRDefault="00212D0F" w:rsidP="00212D0F"/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7"/>
        <w:gridCol w:w="2849"/>
        <w:gridCol w:w="2209"/>
        <w:gridCol w:w="1251"/>
        <w:gridCol w:w="1476"/>
        <w:gridCol w:w="1614"/>
      </w:tblGrid>
      <w:tr w:rsidR="00212D0F" w14:paraId="6E1E0D48" w14:textId="77777777" w:rsidTr="00DC5BFE">
        <w:trPr>
          <w:tblHeader/>
        </w:trPr>
        <w:tc>
          <w:tcPr>
            <w:tcW w:w="807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0ADD4" w14:textId="77777777" w:rsidR="00212D0F" w:rsidRDefault="00212D0F" w:rsidP="003F3068">
            <w:r>
              <w:rPr>
                <w:b/>
                <w:bCs/>
                <w:color w:val="FFFFFF"/>
                <w:sz w:val="15"/>
                <w:szCs w:val="15"/>
              </w:rPr>
              <w:t>Nr.</w:t>
            </w:r>
          </w:p>
        </w:tc>
        <w:tc>
          <w:tcPr>
            <w:tcW w:w="2849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9783B" w14:textId="77777777" w:rsidR="00212D0F" w:rsidRDefault="00212D0F" w:rsidP="003F3068">
            <w:r>
              <w:rPr>
                <w:b/>
                <w:bCs/>
                <w:color w:val="FFFFFF"/>
                <w:sz w:val="15"/>
                <w:szCs w:val="15"/>
              </w:rPr>
              <w:t>Schritt – rückwärts vom Termin gedacht</w:t>
            </w:r>
          </w:p>
        </w:tc>
        <w:tc>
          <w:tcPr>
            <w:tcW w:w="2209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63D95" w14:textId="77777777" w:rsidR="00212D0F" w:rsidRDefault="00212D0F" w:rsidP="003F3068">
            <w:r>
              <w:rPr>
                <w:b/>
                <w:bCs/>
                <w:color w:val="FFFFFF"/>
                <w:sz w:val="15"/>
                <w:szCs w:val="15"/>
              </w:rPr>
              <w:t>Wer? Wovon hängt es ab?</w:t>
            </w:r>
          </w:p>
        </w:tc>
        <w:tc>
          <w:tcPr>
            <w:tcW w:w="1251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56848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Dauer / Vorlauf</w:t>
            </w:r>
          </w:p>
        </w:tc>
        <w:tc>
          <w:tcPr>
            <w:tcW w:w="1476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E3BE4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Spätestens am</w:t>
            </w:r>
          </w:p>
        </w:tc>
        <w:tc>
          <w:tcPr>
            <w:tcW w:w="1614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C7A56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erledigt</w:t>
            </w:r>
          </w:p>
        </w:tc>
      </w:tr>
      <w:tr w:rsidR="00212D0F" w14:paraId="0C436D7D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F06D68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6"/>
                <w:szCs w:val="16"/>
              </w:rPr>
              <w:t>1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A1F7FC" w14:textId="77777777" w:rsidR="00212D0F" w:rsidRDefault="00212D0F" w:rsidP="003F3068">
            <w:pPr>
              <w:spacing w:after="20"/>
            </w:pPr>
            <w:r>
              <w:rPr>
                <w:b/>
                <w:bCs/>
                <w:color w:val="2BA476"/>
                <w:sz w:val="16"/>
                <w:szCs w:val="16"/>
              </w:rPr>
              <w:t>Tag X – der Termin steht fest</w:t>
            </w:r>
          </w:p>
          <w:p w14:paraId="13B36A26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Von hier aus wird rückwärts gerechnet.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FBE0FC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—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311B1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A8D96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6AEFA" w14:textId="77777777" w:rsidR="00212D0F" w:rsidRDefault="00212D0F" w:rsidP="003F3068"/>
        </w:tc>
      </w:tr>
      <w:tr w:rsidR="00212D0F" w14:paraId="6BF470A3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BFE86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2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0114D" w14:textId="77777777" w:rsidR="00212D0F" w:rsidRDefault="00212D0F" w:rsidP="003F3068">
            <w:pPr>
              <w:spacing w:after="20"/>
            </w:pPr>
            <w:r>
              <w:rPr>
                <w:sz w:val="16"/>
                <w:szCs w:val="16"/>
              </w:rPr>
              <w:t>Genehmigung muss vorliegen</w:t>
            </w:r>
          </w:p>
          <w:p w14:paraId="69D4A0C5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Mit Puffer vor dem Termin, damit Buchungen verbindlich werden.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891B1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Schulleitung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9EAE6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54ADA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F56A1C" w14:textId="77777777" w:rsidR="00212D0F" w:rsidRDefault="00212D0F" w:rsidP="003F3068"/>
        </w:tc>
      </w:tr>
      <w:tr w:rsidR="00212D0F" w14:paraId="1875BB91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920D76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C1181C"/>
                <w:sz w:val="16"/>
                <w:szCs w:val="16"/>
              </w:rPr>
              <w:t>3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1B1F17" w14:textId="77777777" w:rsidR="00212D0F" w:rsidRDefault="00212D0F" w:rsidP="003F3068">
            <w:pPr>
              <w:spacing w:after="20"/>
            </w:pPr>
            <w:r>
              <w:rPr>
                <w:b/>
                <w:bCs/>
                <w:color w:val="C1181C"/>
                <w:sz w:val="16"/>
                <w:szCs w:val="16"/>
              </w:rPr>
              <w:t>Bearbeitungszeit der Schulleitung</w:t>
            </w:r>
          </w:p>
          <w:p w14:paraId="24848A2D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Die eigentliche Ursache. Nachfragen, nicht schätzen.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5AB81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Schulleitung – erfragen!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12E75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019FE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1F6CC" w14:textId="77777777" w:rsidR="00212D0F" w:rsidRDefault="00212D0F" w:rsidP="003F3068"/>
        </w:tc>
      </w:tr>
      <w:tr w:rsidR="00212D0F" w14:paraId="57B8B7F9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959C7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4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618A9" w14:textId="77777777" w:rsidR="00212D0F" w:rsidRDefault="00212D0F" w:rsidP="003F3068">
            <w:pPr>
              <w:spacing w:after="20"/>
            </w:pPr>
            <w:r>
              <w:rPr>
                <w:sz w:val="16"/>
                <w:szCs w:val="16"/>
              </w:rPr>
              <w:t>Antrag muss eingereicht sein</w:t>
            </w:r>
          </w:p>
          <w:p w14:paraId="344CDE7E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Offizielle Frist eintragen. Gilt die frühere der beiden Zeilen 3 und 4?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04C1D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ich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49AD3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646387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AE179" w14:textId="77777777" w:rsidR="00212D0F" w:rsidRDefault="00212D0F" w:rsidP="003F3068"/>
        </w:tc>
      </w:tr>
      <w:tr w:rsidR="00212D0F" w14:paraId="5C113CF2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769D34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5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9B440" w14:textId="77777777" w:rsidR="00212D0F" w:rsidRDefault="00212D0F" w:rsidP="003F3068">
            <w:pPr>
              <w:spacing w:after="20"/>
            </w:pPr>
            <w:r>
              <w:rPr>
                <w:sz w:val="16"/>
                <w:szCs w:val="16"/>
              </w:rPr>
              <w:t>Rücklauf 1 von Dritten</w:t>
            </w:r>
          </w:p>
          <w:p w14:paraId="1904C55B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z. B. Einverständnisse, Zusage, Angebot, Bestätigung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4002F" w14:textId="77777777" w:rsidR="00212D0F" w:rsidRDefault="00212D0F" w:rsidP="003F3068"/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7F9E6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1A9279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71DBFC" w14:textId="77777777" w:rsidR="00212D0F" w:rsidRDefault="00212D0F" w:rsidP="003F3068"/>
        </w:tc>
      </w:tr>
      <w:tr w:rsidR="00212D0F" w14:paraId="0D168668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5BE70F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6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BE772" w14:textId="77777777" w:rsidR="00212D0F" w:rsidRDefault="00212D0F" w:rsidP="003F3068">
            <w:r>
              <w:rPr>
                <w:sz w:val="16"/>
                <w:szCs w:val="16"/>
              </w:rPr>
              <w:t>Rücklauf 2 von Dritten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AAAE59" w14:textId="77777777" w:rsidR="00212D0F" w:rsidRDefault="00212D0F" w:rsidP="003F3068"/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F4D11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6C82FC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9B01F" w14:textId="77777777" w:rsidR="00212D0F" w:rsidRDefault="00212D0F" w:rsidP="003F3068"/>
        </w:tc>
      </w:tr>
      <w:tr w:rsidR="00212D0F" w14:paraId="401B63A0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F01E6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7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689E4A" w14:textId="77777777" w:rsidR="00212D0F" w:rsidRDefault="00212D0F" w:rsidP="003F3068">
            <w:r>
              <w:rPr>
                <w:sz w:val="16"/>
                <w:szCs w:val="16"/>
              </w:rPr>
              <w:t>Rücklauf 3 von Dritten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D262B" w14:textId="77777777" w:rsidR="00212D0F" w:rsidRDefault="00212D0F" w:rsidP="003F3068"/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E1CAF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F2FFB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071D3" w14:textId="77777777" w:rsidR="00212D0F" w:rsidRDefault="00212D0F" w:rsidP="003F3068"/>
        </w:tc>
      </w:tr>
      <w:tr w:rsidR="00212D0F" w14:paraId="672A8EF4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9BEE6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8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AD6C39" w14:textId="77777777" w:rsidR="00212D0F" w:rsidRDefault="00212D0F" w:rsidP="003F3068">
            <w:pPr>
              <w:spacing w:after="20"/>
            </w:pPr>
            <w:r>
              <w:rPr>
                <w:sz w:val="16"/>
                <w:szCs w:val="16"/>
              </w:rPr>
              <w:t>Eigene Vorarbeit</w:t>
            </w:r>
          </w:p>
          <w:p w14:paraId="331DAB7D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lastRenderedPageBreak/>
              <w:t>Ziel klären, Kosten, Ort, Begleitung, Unterlagen zusammenstellen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899A7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lastRenderedPageBreak/>
              <w:t>ich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B5AD5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87BF0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788DF" w14:textId="77777777" w:rsidR="00212D0F" w:rsidRDefault="00212D0F" w:rsidP="003F3068"/>
        </w:tc>
      </w:tr>
      <w:tr w:rsidR="00212D0F" w14:paraId="56B94031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B0C77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5D7DBE"/>
                <w:sz w:val="16"/>
                <w:szCs w:val="16"/>
              </w:rPr>
              <w:t>9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A2BAA" w14:textId="77777777" w:rsidR="00212D0F" w:rsidRDefault="00212D0F" w:rsidP="003F3068">
            <w:pPr>
              <w:spacing w:after="20"/>
            </w:pPr>
            <w:r>
              <w:rPr>
                <w:sz w:val="16"/>
                <w:szCs w:val="16"/>
              </w:rPr>
              <w:t>Puffer für Rückfragen und Nachbesserung</w:t>
            </w:r>
          </w:p>
          <w:p w14:paraId="3CC9EAF4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Je mehr Dritte beteiligt sind, desto größer.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477672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ich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7CB28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98BE9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91CF8" w14:textId="77777777" w:rsidR="00212D0F" w:rsidRDefault="00212D0F" w:rsidP="003F3068"/>
        </w:tc>
      </w:tr>
      <w:tr w:rsidR="00212D0F" w14:paraId="690FC5C0" w14:textId="77777777" w:rsidTr="00DC5BFE">
        <w:tc>
          <w:tcPr>
            <w:tcW w:w="80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E0796F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6"/>
                <w:szCs w:val="16"/>
              </w:rPr>
              <w:t>10</w:t>
            </w:r>
          </w:p>
        </w:tc>
        <w:tc>
          <w:tcPr>
            <w:tcW w:w="284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F64CE" w14:textId="77777777" w:rsidR="00212D0F" w:rsidRDefault="00212D0F" w:rsidP="003F3068">
            <w:pPr>
              <w:spacing w:after="20"/>
            </w:pPr>
            <w:r>
              <w:rPr>
                <w:b/>
                <w:bCs/>
                <w:color w:val="2BA476"/>
                <w:sz w:val="16"/>
                <w:szCs w:val="16"/>
              </w:rPr>
              <w:t>Planungsbeginn – der erste Schritt</w:t>
            </w:r>
          </w:p>
          <w:p w14:paraId="36EADF45" w14:textId="77777777" w:rsidR="00212D0F" w:rsidRDefault="00212D0F" w:rsidP="003F3068">
            <w:r>
              <w:rPr>
                <w:i/>
                <w:iCs/>
                <w:color w:val="7A7A85"/>
                <w:sz w:val="13"/>
                <w:szCs w:val="13"/>
              </w:rPr>
              <w:t>Summe aller Zeilen. Vor diesem Datum musst du beginnen.</w:t>
            </w:r>
          </w:p>
        </w:tc>
        <w:tc>
          <w:tcPr>
            <w:tcW w:w="220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428E3" w14:textId="77777777" w:rsidR="00212D0F" w:rsidRDefault="00212D0F" w:rsidP="003F3068">
            <w:r>
              <w:rPr>
                <w:color w:val="7A7A85"/>
                <w:sz w:val="14"/>
                <w:szCs w:val="14"/>
              </w:rPr>
              <w:t>ich</w:t>
            </w:r>
          </w:p>
        </w:tc>
        <w:tc>
          <w:tcPr>
            <w:tcW w:w="125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218FF7" w14:textId="77777777" w:rsidR="00212D0F" w:rsidRDefault="00212D0F" w:rsidP="003F3068"/>
        </w:tc>
        <w:tc>
          <w:tcPr>
            <w:tcW w:w="147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CC82D" w14:textId="77777777" w:rsidR="00212D0F" w:rsidRDefault="00212D0F" w:rsidP="003F3068"/>
        </w:tc>
        <w:tc>
          <w:tcPr>
            <w:tcW w:w="161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85131" w14:textId="77777777" w:rsidR="00212D0F" w:rsidRDefault="00212D0F" w:rsidP="003F3068"/>
        </w:tc>
      </w:tr>
    </w:tbl>
    <w:p w14:paraId="1D2247D2" w14:textId="77777777" w:rsidR="00212D0F" w:rsidRDefault="00212D0F" w:rsidP="00212D0F"/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9"/>
        <w:gridCol w:w="2200"/>
        <w:gridCol w:w="1400"/>
        <w:gridCol w:w="2427"/>
      </w:tblGrid>
      <w:tr w:rsidR="00212D0F" w14:paraId="7B28D9CA" w14:textId="77777777" w:rsidTr="00DC5BFE">
        <w:tc>
          <w:tcPr>
            <w:tcW w:w="4179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D9D9D9" w:themeFill="background1" w:themeFillShade="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9FA70" w14:textId="77777777" w:rsidR="00212D0F" w:rsidRPr="005B53D8" w:rsidRDefault="00212D0F" w:rsidP="003F3068">
            <w:pPr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7"/>
                <w:szCs w:val="17"/>
              </w:rPr>
              <w:t>Gesamter Vorlauf – vom Planungsbeginn bis zum Termin</w:t>
            </w:r>
          </w:p>
        </w:tc>
        <w:tc>
          <w:tcPr>
            <w:tcW w:w="2200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D9D9D9" w:themeFill="background1" w:themeFillShade="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9688A" w14:textId="77777777" w:rsidR="00212D0F" w:rsidRPr="005B53D8" w:rsidRDefault="00212D0F" w:rsidP="003F3068">
            <w:pPr>
              <w:jc w:val="right"/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7"/>
                <w:szCs w:val="17"/>
              </w:rPr>
              <w:t>Wochen:</w:t>
            </w:r>
          </w:p>
        </w:tc>
        <w:tc>
          <w:tcPr>
            <w:tcW w:w="1400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C4568" w14:textId="77777777" w:rsidR="00212D0F" w:rsidRPr="005B53D8" w:rsidRDefault="00212D0F" w:rsidP="003F3068">
            <w:pPr>
              <w:rPr>
                <w:color w:val="auto"/>
              </w:rPr>
            </w:pPr>
          </w:p>
        </w:tc>
        <w:tc>
          <w:tcPr>
            <w:tcW w:w="2427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D9D9D9" w:themeFill="background1" w:themeFillShade="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F875D" w14:textId="77777777" w:rsidR="00212D0F" w:rsidRPr="005B53D8" w:rsidRDefault="00212D0F" w:rsidP="003F3068">
            <w:pPr>
              <w:jc w:val="right"/>
              <w:rPr>
                <w:color w:val="auto"/>
              </w:rPr>
            </w:pPr>
            <w:r w:rsidRPr="005B53D8">
              <w:rPr>
                <w:b/>
                <w:bCs/>
                <w:color w:val="auto"/>
                <w:sz w:val="17"/>
                <w:szCs w:val="17"/>
              </w:rPr>
              <w:t>Planungsbeginn:</w:t>
            </w:r>
          </w:p>
        </w:tc>
      </w:tr>
    </w:tbl>
    <w:p w14:paraId="693826DF" w14:textId="77777777" w:rsidR="00212D0F" w:rsidRDefault="00212D0F" w:rsidP="00DC5BFE">
      <w:pPr>
        <w:spacing w:before="100"/>
        <w:ind w:right="424"/>
      </w:pPr>
      <w:r>
        <w:rPr>
          <w:b/>
          <w:bCs/>
          <w:color w:val="5D7DBE"/>
          <w:sz w:val="15"/>
          <w:szCs w:val="15"/>
        </w:rPr>
        <w:t xml:space="preserve">Wer rekursiv plant, lässt solche Probleme gar nicht erst entstehen. </w:t>
      </w:r>
      <w:r>
        <w:rPr>
          <w:color w:val="7A7A85"/>
          <w:sz w:val="15"/>
          <w:szCs w:val="15"/>
        </w:rPr>
        <w:t>Trage die Bearbeitungszeit deiner Schulleitung einmal ein – sie gilt für alle weiteren Vorhaben. Zwei ausgefüllte Beispiele findest du auf der Rückseite.</w:t>
      </w:r>
    </w:p>
    <w:p w14:paraId="2A382908" w14:textId="77777777" w:rsidR="00212D0F" w:rsidRDefault="00212D0F" w:rsidP="00212D0F">
      <w:r>
        <w:br w:type="page"/>
      </w:r>
    </w:p>
    <w:p w14:paraId="478AE096" w14:textId="77777777" w:rsidR="00212D0F" w:rsidRDefault="00212D0F" w:rsidP="00212D0F">
      <w:pPr>
        <w:spacing w:after="100"/>
      </w:pPr>
      <w:r>
        <w:rPr>
          <w:b/>
          <w:bCs/>
          <w:color w:val="5D7DBE"/>
          <w:sz w:val="24"/>
          <w:szCs w:val="24"/>
        </w:rPr>
        <w:lastRenderedPageBreak/>
        <w:t>Zwei ausgefüllte Beispiele</w:t>
      </w:r>
    </w:p>
    <w:tbl>
      <w:tblPr>
        <w:tblW w:w="9797" w:type="dxa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7"/>
      </w:tblGrid>
      <w:tr w:rsidR="00212D0F" w14:paraId="09EA6DE7" w14:textId="77777777" w:rsidTr="00212D0F">
        <w:tc>
          <w:tcPr>
            <w:tcW w:w="9797" w:type="dxa"/>
            <w:tcBorders>
              <w:top w:val="single" w:sz="4" w:space="0" w:color="2BA476"/>
              <w:left w:val="single" w:sz="18" w:space="0" w:color="2BA476"/>
              <w:bottom w:val="single" w:sz="4" w:space="0" w:color="2BA476"/>
              <w:right w:val="single" w:sz="4" w:space="0" w:color="2BA476"/>
            </w:tcBorders>
            <w:shd w:val="clear" w:color="auto" w:fill="E6F4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6BBAD" w14:textId="77777777" w:rsidR="00212D0F" w:rsidRDefault="00212D0F" w:rsidP="003F3068">
            <w:pPr>
              <w:spacing w:after="20"/>
            </w:pPr>
            <w:r>
              <w:rPr>
                <w:b/>
                <w:bCs/>
                <w:color w:val="2BA476"/>
                <w:sz w:val="17"/>
                <w:szCs w:val="17"/>
              </w:rPr>
              <w:t xml:space="preserve">Beispiel 1  ·  </w:t>
            </w:r>
            <w:r>
              <w:rPr>
                <w:b/>
                <w:bCs/>
                <w:sz w:val="17"/>
                <w:szCs w:val="17"/>
              </w:rPr>
              <w:t>Klassenausflug</w:t>
            </w:r>
          </w:p>
          <w:p w14:paraId="09EAA5E1" w14:textId="77777777" w:rsidR="00212D0F" w:rsidRDefault="00212D0F" w:rsidP="003F3068">
            <w:r>
              <w:rPr>
                <w:i/>
                <w:iCs/>
                <w:color w:val="7A7A85"/>
                <w:sz w:val="14"/>
                <w:szCs w:val="14"/>
              </w:rPr>
              <w:t>Zielgruppe: Lehrkraft / Klassenleitung  ·  Ziel: gemeinsame Herausforderung erleben, soziales Lernen</w:t>
            </w:r>
          </w:p>
        </w:tc>
      </w:tr>
    </w:tbl>
    <w:p w14:paraId="0186DD23" w14:textId="77777777" w:rsidR="00212D0F" w:rsidRDefault="00212D0F" w:rsidP="00212D0F">
      <w:pPr>
        <w:spacing w:after="50"/>
      </w:pPr>
    </w:p>
    <w:tbl>
      <w:tblPr>
        <w:tblW w:w="97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"/>
        <w:gridCol w:w="2584"/>
        <w:gridCol w:w="2184"/>
        <w:gridCol w:w="1326"/>
        <w:gridCol w:w="1387"/>
        <w:gridCol w:w="1505"/>
      </w:tblGrid>
      <w:tr w:rsidR="00212D0F" w14:paraId="51174E8B" w14:textId="77777777" w:rsidTr="00212D0F">
        <w:trPr>
          <w:tblHeader/>
        </w:trPr>
        <w:tc>
          <w:tcPr>
            <w:tcW w:w="372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DE2D41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Nr.</w:t>
            </w:r>
          </w:p>
        </w:tc>
        <w:tc>
          <w:tcPr>
            <w:tcW w:w="2752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AF087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Schritt</w:t>
            </w:r>
          </w:p>
        </w:tc>
        <w:tc>
          <w:tcPr>
            <w:tcW w:w="2341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6A4F2F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Wer? Wovon hängt es ab?</w:t>
            </w:r>
          </w:p>
        </w:tc>
        <w:tc>
          <w:tcPr>
            <w:tcW w:w="1365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6CA208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Vorlauf</w:t>
            </w:r>
          </w:p>
        </w:tc>
        <w:tc>
          <w:tcPr>
            <w:tcW w:w="1394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90CC38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Spätestens am</w:t>
            </w:r>
          </w:p>
        </w:tc>
        <w:tc>
          <w:tcPr>
            <w:tcW w:w="1555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76CD8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Ergebnis</w:t>
            </w:r>
          </w:p>
        </w:tc>
      </w:tr>
      <w:tr w:rsidR="00212D0F" w14:paraId="4564A7A4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2D0D8E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4"/>
                <w:szCs w:val="14"/>
              </w:rPr>
              <w:t>1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6DB903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Tag X – Ausflug findet statt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5F52F3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—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FE0A38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—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DAED4C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Do 12.06.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CE461D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Termin steht</w:t>
            </w:r>
          </w:p>
        </w:tc>
      </w:tr>
      <w:tr w:rsidR="00212D0F" w14:paraId="1CEBE208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802801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8B77A4" w14:textId="77777777" w:rsidR="00212D0F" w:rsidRDefault="00212D0F" w:rsidP="003F3068">
            <w:r>
              <w:rPr>
                <w:sz w:val="14"/>
                <w:szCs w:val="14"/>
              </w:rPr>
              <w:t>Genehmigung muss vorliegen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79C125" w14:textId="77777777" w:rsidR="00212D0F" w:rsidRDefault="00212D0F" w:rsidP="003F3068">
            <w:r>
              <w:rPr>
                <w:sz w:val="14"/>
                <w:szCs w:val="14"/>
              </w:rPr>
              <w:t>Schulleitung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F377F2" w14:textId="77777777" w:rsidR="00212D0F" w:rsidRDefault="00212D0F" w:rsidP="003F3068">
            <w:r>
              <w:rPr>
                <w:sz w:val="14"/>
                <w:szCs w:val="14"/>
              </w:rPr>
              <w:t>1 Woche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4D27AD" w14:textId="77777777" w:rsidR="00212D0F" w:rsidRDefault="00212D0F" w:rsidP="003F3068">
            <w:r>
              <w:rPr>
                <w:sz w:val="14"/>
                <w:szCs w:val="14"/>
              </w:rPr>
              <w:t>Do 05.06.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F7EA80" w14:textId="77777777" w:rsidR="00212D0F" w:rsidRDefault="00212D0F" w:rsidP="003F3068">
            <w:r>
              <w:rPr>
                <w:sz w:val="14"/>
                <w:szCs w:val="14"/>
              </w:rPr>
              <w:t>Bus verbindlich buchbar</w:t>
            </w:r>
          </w:p>
        </w:tc>
      </w:tr>
      <w:tr w:rsidR="00212D0F" w14:paraId="5A52E0CD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4B02DB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C1181C"/>
                <w:sz w:val="14"/>
                <w:szCs w:val="14"/>
              </w:rPr>
              <w:t>3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B95D01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Bearbeitungszeit Schulleitung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31DA35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Sekretariat – erfragt: 10 Arbeitstage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8D2434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2 Wochen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B2CFF4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Do 22.05.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E0C784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Antrag muss hier liegen</w:t>
            </w:r>
          </w:p>
        </w:tc>
      </w:tr>
      <w:tr w:rsidR="00212D0F" w14:paraId="5BF6A3A8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870E1C" w14:textId="77777777" w:rsidR="00212D0F" w:rsidRDefault="00212D0F" w:rsidP="003F3068">
            <w:pPr>
              <w:jc w:val="center"/>
            </w:pPr>
            <w:r>
              <w:rPr>
                <w:color w:val="C1181C"/>
                <w:sz w:val="14"/>
                <w:szCs w:val="14"/>
              </w:rPr>
              <w:t>4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03528C1" w14:textId="77777777" w:rsidR="00212D0F" w:rsidRDefault="00212D0F" w:rsidP="003F3068">
            <w:r>
              <w:rPr>
                <w:color w:val="C1181C"/>
                <w:sz w:val="14"/>
                <w:szCs w:val="14"/>
              </w:rPr>
              <w:t>Offizielle Antragsfrist: 14 Tage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695320" w14:textId="77777777" w:rsidR="00212D0F" w:rsidRDefault="00212D0F" w:rsidP="003F3068">
            <w:r>
              <w:rPr>
                <w:color w:val="C1181C"/>
                <w:sz w:val="14"/>
                <w:szCs w:val="14"/>
              </w:rPr>
              <w:t>Schulordnung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A6B264" w14:textId="77777777" w:rsidR="00212D0F" w:rsidRDefault="00212D0F" w:rsidP="003F3068">
            <w:r>
              <w:rPr>
                <w:color w:val="C1181C"/>
                <w:sz w:val="14"/>
                <w:szCs w:val="14"/>
              </w:rPr>
              <w:t>2 Wochen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166FEA" w14:textId="77777777" w:rsidR="00212D0F" w:rsidRDefault="00212D0F" w:rsidP="003F3068">
            <w:r>
              <w:rPr>
                <w:color w:val="C1181C"/>
                <w:sz w:val="14"/>
                <w:szCs w:val="14"/>
              </w:rPr>
              <w:t>Do 29.05.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D0165C" w14:textId="77777777" w:rsidR="00212D0F" w:rsidRDefault="00212D0F" w:rsidP="003F3068">
            <w:r>
              <w:rPr>
                <w:color w:val="C1181C"/>
                <w:sz w:val="14"/>
                <w:szCs w:val="14"/>
              </w:rPr>
              <w:t>zu spät – Zeile 3 gilt</w:t>
            </w:r>
          </w:p>
        </w:tc>
      </w:tr>
      <w:tr w:rsidR="00212D0F" w14:paraId="3F64B271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F154E0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51DDFC" w14:textId="77777777" w:rsidR="00212D0F" w:rsidRDefault="00212D0F" w:rsidP="003F3068">
            <w:r>
              <w:rPr>
                <w:sz w:val="14"/>
                <w:szCs w:val="14"/>
              </w:rPr>
              <w:t>Rücklauf Elterninformationen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BDC066" w14:textId="77777777" w:rsidR="00212D0F" w:rsidRDefault="00212D0F" w:rsidP="003F3068">
            <w:r>
              <w:rPr>
                <w:sz w:val="14"/>
                <w:szCs w:val="14"/>
              </w:rPr>
              <w:t>Eltern der Klasse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8AD734" w14:textId="77777777" w:rsidR="00212D0F" w:rsidRDefault="00212D0F" w:rsidP="003F3068">
            <w:r>
              <w:rPr>
                <w:sz w:val="14"/>
                <w:szCs w:val="14"/>
              </w:rPr>
              <w:t>8 Tage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6ED10A" w14:textId="77777777" w:rsidR="00212D0F" w:rsidRDefault="00212D0F" w:rsidP="003F3068">
            <w:r>
              <w:rPr>
                <w:sz w:val="14"/>
                <w:szCs w:val="14"/>
              </w:rPr>
              <w:t>Mi 14.05.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563CBC" w14:textId="77777777" w:rsidR="00212D0F" w:rsidRDefault="00212D0F" w:rsidP="003F3068">
            <w:r>
              <w:rPr>
                <w:sz w:val="14"/>
                <w:szCs w:val="14"/>
              </w:rPr>
              <w:t>Elternbrief geht raus</w:t>
            </w:r>
          </w:p>
        </w:tc>
      </w:tr>
      <w:tr w:rsidR="00212D0F" w14:paraId="4FA77CCE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1E7118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E5699A" w14:textId="77777777" w:rsidR="00212D0F" w:rsidRDefault="00212D0F" w:rsidP="003F3068">
            <w:r>
              <w:rPr>
                <w:sz w:val="14"/>
                <w:szCs w:val="14"/>
              </w:rPr>
              <w:t>Eigene Vorarbeit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112884" w14:textId="77777777" w:rsidR="00212D0F" w:rsidRDefault="00212D0F" w:rsidP="003F3068">
            <w:r>
              <w:rPr>
                <w:sz w:val="14"/>
                <w:szCs w:val="14"/>
              </w:rPr>
              <w:t>ich – Ort, Kosten, Begleitung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4C1530" w14:textId="77777777" w:rsidR="00212D0F" w:rsidRDefault="00212D0F" w:rsidP="003F3068">
            <w:r>
              <w:rPr>
                <w:sz w:val="14"/>
                <w:szCs w:val="14"/>
              </w:rPr>
              <w:t>4 Tage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D5A5FC" w14:textId="77777777" w:rsidR="00212D0F" w:rsidRDefault="00212D0F" w:rsidP="003F3068">
            <w:r>
              <w:rPr>
                <w:sz w:val="14"/>
                <w:szCs w:val="14"/>
              </w:rPr>
              <w:t>Fr 09.05.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4D7C53" w14:textId="77777777" w:rsidR="00212D0F" w:rsidRDefault="00212D0F" w:rsidP="003F3068">
            <w:r>
              <w:rPr>
                <w:sz w:val="14"/>
                <w:szCs w:val="14"/>
              </w:rPr>
              <w:t>Antrag vorbereitet</w:t>
            </w:r>
          </w:p>
        </w:tc>
      </w:tr>
      <w:tr w:rsidR="00212D0F" w14:paraId="1372BBF0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6BC007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B2BA8A" w14:textId="77777777" w:rsidR="00212D0F" w:rsidRDefault="00212D0F" w:rsidP="003F3068">
            <w:r>
              <w:rPr>
                <w:sz w:val="14"/>
                <w:szCs w:val="14"/>
              </w:rPr>
              <w:t>Puffer für Rückfragen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AB0C7D" w14:textId="77777777" w:rsidR="00212D0F" w:rsidRDefault="00212D0F" w:rsidP="003F3068">
            <w:r>
              <w:rPr>
                <w:sz w:val="14"/>
                <w:szCs w:val="14"/>
              </w:rPr>
              <w:t>ich – ein Dritter beteiligt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0ACE68" w14:textId="77777777" w:rsidR="00212D0F" w:rsidRDefault="00212D0F" w:rsidP="003F3068">
            <w:r>
              <w:rPr>
                <w:sz w:val="14"/>
                <w:szCs w:val="14"/>
              </w:rPr>
              <w:t>2 Tage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9D520F" w14:textId="77777777" w:rsidR="00212D0F" w:rsidRDefault="00212D0F" w:rsidP="003F3068">
            <w:r>
              <w:rPr>
                <w:sz w:val="14"/>
                <w:szCs w:val="14"/>
              </w:rPr>
              <w:t>—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61F7F8" w14:textId="77777777" w:rsidR="00212D0F" w:rsidRDefault="00212D0F" w:rsidP="003F3068"/>
        </w:tc>
      </w:tr>
      <w:tr w:rsidR="00212D0F" w14:paraId="4D98FCFA" w14:textId="77777777" w:rsidTr="00212D0F">
        <w:tc>
          <w:tcPr>
            <w:tcW w:w="37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3A0ADAC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4"/>
                <w:szCs w:val="14"/>
              </w:rPr>
              <w:t>8</w:t>
            </w:r>
          </w:p>
        </w:tc>
        <w:tc>
          <w:tcPr>
            <w:tcW w:w="275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335DE7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Planungsbeginn</w:t>
            </w:r>
          </w:p>
        </w:tc>
        <w:tc>
          <w:tcPr>
            <w:tcW w:w="2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A62628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ich</w:t>
            </w:r>
          </w:p>
        </w:tc>
        <w:tc>
          <w:tcPr>
            <w:tcW w:w="136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12B20F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Summe</w:t>
            </w:r>
          </w:p>
        </w:tc>
        <w:tc>
          <w:tcPr>
            <w:tcW w:w="139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45C815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Mi 07.05.</w:t>
            </w:r>
          </w:p>
        </w:tc>
        <w:tc>
          <w:tcPr>
            <w:tcW w:w="155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19B747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rund 5 Wochen vorher</w:t>
            </w:r>
          </w:p>
        </w:tc>
      </w:tr>
    </w:tbl>
    <w:p w14:paraId="012DE907" w14:textId="77777777" w:rsidR="00212D0F" w:rsidRDefault="00212D0F" w:rsidP="00212D0F">
      <w:pPr>
        <w:spacing w:after="140"/>
      </w:pPr>
    </w:p>
    <w:tbl>
      <w:tblPr>
        <w:tblW w:w="9797" w:type="dxa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7"/>
      </w:tblGrid>
      <w:tr w:rsidR="00212D0F" w14:paraId="1BF14FD3" w14:textId="77777777" w:rsidTr="00212D0F">
        <w:tc>
          <w:tcPr>
            <w:tcW w:w="9797" w:type="dxa"/>
            <w:tcBorders>
              <w:top w:val="single" w:sz="4" w:space="0" w:color="2BA476"/>
              <w:left w:val="single" w:sz="18" w:space="0" w:color="2BA476"/>
              <w:bottom w:val="single" w:sz="4" w:space="0" w:color="2BA476"/>
              <w:right w:val="single" w:sz="4" w:space="0" w:color="2BA476"/>
            </w:tcBorders>
            <w:shd w:val="clear" w:color="auto" w:fill="E6F4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15BBA" w14:textId="77777777" w:rsidR="00212D0F" w:rsidRDefault="00212D0F" w:rsidP="003F3068">
            <w:pPr>
              <w:spacing w:after="20"/>
            </w:pPr>
            <w:r>
              <w:rPr>
                <w:b/>
                <w:bCs/>
                <w:color w:val="2BA476"/>
                <w:sz w:val="17"/>
                <w:szCs w:val="17"/>
              </w:rPr>
              <w:t xml:space="preserve">Beispiel 2  ·  </w:t>
            </w:r>
            <w:r>
              <w:rPr>
                <w:b/>
                <w:bCs/>
                <w:sz w:val="17"/>
                <w:szCs w:val="17"/>
              </w:rPr>
              <w:t>Externe Referentin für einen Projekttag</w:t>
            </w:r>
          </w:p>
          <w:p w14:paraId="2138D287" w14:textId="77777777" w:rsidR="00212D0F" w:rsidRDefault="00212D0F" w:rsidP="003F3068">
            <w:r>
              <w:rPr>
                <w:i/>
                <w:iCs/>
                <w:color w:val="7A7A85"/>
                <w:sz w:val="14"/>
                <w:szCs w:val="14"/>
              </w:rPr>
              <w:t xml:space="preserve">Zielgruppe: </w:t>
            </w:r>
            <w:proofErr w:type="spellStart"/>
            <w:r>
              <w:rPr>
                <w:i/>
                <w:iCs/>
                <w:color w:val="7A7A85"/>
                <w:sz w:val="14"/>
                <w:szCs w:val="14"/>
              </w:rPr>
              <w:t>Fachschaftsleitung</w:t>
            </w:r>
            <w:proofErr w:type="spellEnd"/>
            <w:r>
              <w:rPr>
                <w:i/>
                <w:iCs/>
                <w:color w:val="7A7A85"/>
                <w:sz w:val="14"/>
                <w:szCs w:val="14"/>
              </w:rPr>
              <w:t xml:space="preserve"> / Lehrkraft  ·  Ziel: Berufsorientierung mit externer Perspektive</w:t>
            </w:r>
          </w:p>
        </w:tc>
      </w:tr>
    </w:tbl>
    <w:p w14:paraId="13900FC5" w14:textId="77777777" w:rsidR="00212D0F" w:rsidRDefault="00212D0F" w:rsidP="00212D0F">
      <w:pPr>
        <w:spacing w:after="50"/>
      </w:pPr>
    </w:p>
    <w:tbl>
      <w:tblPr>
        <w:tblW w:w="97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"/>
        <w:gridCol w:w="2529"/>
        <w:gridCol w:w="2255"/>
        <w:gridCol w:w="1320"/>
        <w:gridCol w:w="1385"/>
        <w:gridCol w:w="1497"/>
      </w:tblGrid>
      <w:tr w:rsidR="00212D0F" w14:paraId="6287B331" w14:textId="77777777" w:rsidTr="00212D0F">
        <w:trPr>
          <w:tblHeader/>
        </w:trPr>
        <w:tc>
          <w:tcPr>
            <w:tcW w:w="725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B9C24C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Nr.</w:t>
            </w:r>
          </w:p>
        </w:tc>
        <w:tc>
          <w:tcPr>
            <w:tcW w:w="2561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5FAD43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Schritt</w:t>
            </w:r>
          </w:p>
        </w:tc>
        <w:tc>
          <w:tcPr>
            <w:tcW w:w="2274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869A09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Wer? Wovon hängt es ab?</w:t>
            </w:r>
          </w:p>
        </w:tc>
        <w:tc>
          <w:tcPr>
            <w:tcW w:w="1327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D03C0A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Vorlauf</w:t>
            </w:r>
          </w:p>
        </w:tc>
        <w:tc>
          <w:tcPr>
            <w:tcW w:w="1386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9C0D45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Spätestens am</w:t>
            </w:r>
          </w:p>
        </w:tc>
        <w:tc>
          <w:tcPr>
            <w:tcW w:w="1506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5EE66" w14:textId="77777777" w:rsidR="00212D0F" w:rsidRDefault="00212D0F" w:rsidP="003F3068">
            <w:r>
              <w:rPr>
                <w:b/>
                <w:bCs/>
                <w:color w:val="FFFFFF"/>
                <w:sz w:val="14"/>
                <w:szCs w:val="14"/>
              </w:rPr>
              <w:t>Ergebnis</w:t>
            </w:r>
          </w:p>
        </w:tc>
      </w:tr>
      <w:tr w:rsidR="00212D0F" w14:paraId="513C7B33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F24D79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4"/>
                <w:szCs w:val="14"/>
              </w:rPr>
              <w:t>1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92D94D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Tag X – Projekttag mit Referentin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A7173E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—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338F2C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—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08692A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Di 04.11.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B77CD3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Termin steht</w:t>
            </w:r>
          </w:p>
        </w:tc>
      </w:tr>
      <w:tr w:rsidR="00212D0F" w14:paraId="42322B5A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4F377C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104F5D" w14:textId="77777777" w:rsidR="00212D0F" w:rsidRDefault="00212D0F" w:rsidP="003F3068">
            <w:r>
              <w:rPr>
                <w:sz w:val="14"/>
                <w:szCs w:val="14"/>
              </w:rPr>
              <w:t>Genehmigung muss vorliegen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C168EB" w14:textId="77777777" w:rsidR="00212D0F" w:rsidRDefault="00212D0F" w:rsidP="003F3068">
            <w:r>
              <w:rPr>
                <w:sz w:val="14"/>
                <w:szCs w:val="14"/>
              </w:rPr>
              <w:t>Schulleitung – Honorar + externe Person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E2D9CF" w14:textId="77777777" w:rsidR="00212D0F" w:rsidRDefault="00212D0F" w:rsidP="003F3068">
            <w:r>
              <w:rPr>
                <w:sz w:val="14"/>
                <w:szCs w:val="14"/>
              </w:rPr>
              <w:t>2 Wochen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CABD40" w14:textId="77777777" w:rsidR="00212D0F" w:rsidRDefault="00212D0F" w:rsidP="003F3068">
            <w:r>
              <w:rPr>
                <w:sz w:val="14"/>
                <w:szCs w:val="14"/>
              </w:rPr>
              <w:t>Di 21.10.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CB4565" w14:textId="77777777" w:rsidR="00212D0F" w:rsidRDefault="00212D0F" w:rsidP="003F3068">
            <w:r>
              <w:rPr>
                <w:sz w:val="14"/>
                <w:szCs w:val="14"/>
              </w:rPr>
              <w:t>Zusage wird verbindlich</w:t>
            </w:r>
          </w:p>
        </w:tc>
      </w:tr>
      <w:tr w:rsidR="00212D0F" w14:paraId="789718F4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B5F89C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C1181C"/>
                <w:sz w:val="14"/>
                <w:szCs w:val="14"/>
              </w:rPr>
              <w:t>3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0F3523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Bearbeitungszeit Schulleitung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766FF5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Sekretariat – erfragt: 10 Arbeitstage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B1E797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2 Wochen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0E60AD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Di 07.10.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BEAE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9F9801" w14:textId="77777777" w:rsidR="00212D0F" w:rsidRDefault="00212D0F" w:rsidP="003F3068">
            <w:r>
              <w:rPr>
                <w:b/>
                <w:bCs/>
                <w:color w:val="C1181C"/>
                <w:sz w:val="14"/>
                <w:szCs w:val="14"/>
              </w:rPr>
              <w:t>Antrag muss hier liegen</w:t>
            </w:r>
          </w:p>
        </w:tc>
      </w:tr>
      <w:tr w:rsidR="00212D0F" w14:paraId="5A8D6BA4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A54A7E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27955E" w14:textId="77777777" w:rsidR="00212D0F" w:rsidRDefault="00212D0F" w:rsidP="003F3068">
            <w:r>
              <w:rPr>
                <w:sz w:val="14"/>
                <w:szCs w:val="14"/>
              </w:rPr>
              <w:t>Rücklauf 1: Zusage + Honorarangebot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9A2FEF" w14:textId="77777777" w:rsidR="00212D0F" w:rsidRDefault="00212D0F" w:rsidP="003F3068">
            <w:r>
              <w:rPr>
                <w:sz w:val="14"/>
                <w:szCs w:val="14"/>
              </w:rPr>
              <w:t>Referentin – extern, nicht steuerbar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2DB62C" w14:textId="77777777" w:rsidR="00212D0F" w:rsidRDefault="00212D0F" w:rsidP="003F3068">
            <w:r>
              <w:rPr>
                <w:sz w:val="14"/>
                <w:szCs w:val="14"/>
              </w:rPr>
              <w:t>2 Wochen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B2815E" w14:textId="77777777" w:rsidR="00212D0F" w:rsidRDefault="00212D0F" w:rsidP="003F3068">
            <w:r>
              <w:rPr>
                <w:sz w:val="14"/>
                <w:szCs w:val="14"/>
              </w:rPr>
              <w:t>Di 23.09.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199C48" w14:textId="77777777" w:rsidR="00212D0F" w:rsidRDefault="00212D0F" w:rsidP="003F3068">
            <w:r>
              <w:rPr>
                <w:sz w:val="14"/>
                <w:szCs w:val="14"/>
              </w:rPr>
              <w:t>Anfrage geht raus</w:t>
            </w:r>
          </w:p>
        </w:tc>
      </w:tr>
      <w:tr w:rsidR="00212D0F" w14:paraId="6B4FAEF2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676B95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9740BE" w14:textId="77777777" w:rsidR="00212D0F" w:rsidRDefault="00212D0F" w:rsidP="003F3068">
            <w:r>
              <w:rPr>
                <w:sz w:val="14"/>
                <w:szCs w:val="14"/>
              </w:rPr>
              <w:t>Rücklauf 2: Raum und Vertretung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9B9E67" w14:textId="77777777" w:rsidR="00212D0F" w:rsidRDefault="00212D0F" w:rsidP="003F3068">
            <w:r>
              <w:rPr>
                <w:sz w:val="14"/>
                <w:szCs w:val="14"/>
              </w:rPr>
              <w:t>Stufenkoordination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18A60A" w14:textId="77777777" w:rsidR="00212D0F" w:rsidRDefault="00212D0F" w:rsidP="003F3068">
            <w:r>
              <w:rPr>
                <w:sz w:val="14"/>
                <w:szCs w:val="14"/>
              </w:rPr>
              <w:t>5 Tage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A6B88D" w14:textId="77777777" w:rsidR="00212D0F" w:rsidRDefault="00212D0F" w:rsidP="003F3068">
            <w:r>
              <w:rPr>
                <w:sz w:val="14"/>
                <w:szCs w:val="14"/>
              </w:rPr>
              <w:t>Mi 17.09.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030126" w14:textId="77777777" w:rsidR="00212D0F" w:rsidRDefault="00212D0F" w:rsidP="003F3068">
            <w:r>
              <w:rPr>
                <w:sz w:val="14"/>
                <w:szCs w:val="14"/>
              </w:rPr>
              <w:t>Anfrage geht raus</w:t>
            </w:r>
          </w:p>
        </w:tc>
      </w:tr>
      <w:tr w:rsidR="00212D0F" w14:paraId="5EC8261C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F77731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A49327" w14:textId="77777777" w:rsidR="00212D0F" w:rsidRDefault="00212D0F" w:rsidP="003F3068">
            <w:r>
              <w:rPr>
                <w:sz w:val="14"/>
                <w:szCs w:val="14"/>
              </w:rPr>
              <w:t>Eigene Vorarbeit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AE1ED9" w14:textId="77777777" w:rsidR="00212D0F" w:rsidRDefault="00212D0F" w:rsidP="003F3068">
            <w:r>
              <w:rPr>
                <w:sz w:val="14"/>
                <w:szCs w:val="14"/>
              </w:rPr>
              <w:t>ich – Ziel, Ablauf, Kostenrahmen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E26950" w14:textId="77777777" w:rsidR="00212D0F" w:rsidRDefault="00212D0F" w:rsidP="003F3068">
            <w:r>
              <w:rPr>
                <w:sz w:val="14"/>
                <w:szCs w:val="14"/>
              </w:rPr>
              <w:t>4 Tage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EEECEB" w14:textId="77777777" w:rsidR="00212D0F" w:rsidRDefault="00212D0F" w:rsidP="003F3068">
            <w:r>
              <w:rPr>
                <w:sz w:val="14"/>
                <w:szCs w:val="14"/>
              </w:rPr>
              <w:t>Do 11.09.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03B875" w14:textId="77777777" w:rsidR="00212D0F" w:rsidRDefault="00212D0F" w:rsidP="003F3068">
            <w:r>
              <w:rPr>
                <w:sz w:val="14"/>
                <w:szCs w:val="14"/>
              </w:rPr>
              <w:t>Konzept steht</w:t>
            </w:r>
          </w:p>
        </w:tc>
      </w:tr>
      <w:tr w:rsidR="00212D0F" w14:paraId="03D5BD64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6AF68F" w14:textId="77777777" w:rsidR="00212D0F" w:rsidRDefault="00212D0F" w:rsidP="003F3068">
            <w:pPr>
              <w:jc w:val="center"/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81A57E" w14:textId="77777777" w:rsidR="00212D0F" w:rsidRDefault="00212D0F" w:rsidP="003F3068">
            <w:r>
              <w:rPr>
                <w:sz w:val="14"/>
                <w:szCs w:val="14"/>
              </w:rPr>
              <w:t>Puffer für Rückfragen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B68892" w14:textId="77777777" w:rsidR="00212D0F" w:rsidRDefault="00212D0F" w:rsidP="003F3068">
            <w:r>
              <w:rPr>
                <w:sz w:val="14"/>
                <w:szCs w:val="14"/>
              </w:rPr>
              <w:t>ich – zwei Dritte beteiligt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A232EA" w14:textId="77777777" w:rsidR="00212D0F" w:rsidRDefault="00212D0F" w:rsidP="003F3068">
            <w:r>
              <w:rPr>
                <w:sz w:val="14"/>
                <w:szCs w:val="14"/>
              </w:rPr>
              <w:t>5 Tage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8807BC" w14:textId="77777777" w:rsidR="00212D0F" w:rsidRDefault="00212D0F" w:rsidP="003F3068">
            <w:r>
              <w:rPr>
                <w:sz w:val="14"/>
                <w:szCs w:val="14"/>
              </w:rPr>
              <w:t>—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9D9123" w14:textId="77777777" w:rsidR="00212D0F" w:rsidRDefault="00212D0F" w:rsidP="003F3068"/>
        </w:tc>
      </w:tr>
      <w:tr w:rsidR="00212D0F" w14:paraId="33EB7A9B" w14:textId="77777777" w:rsidTr="00212D0F">
        <w:tc>
          <w:tcPr>
            <w:tcW w:w="72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CF585B" w14:textId="77777777" w:rsidR="00212D0F" w:rsidRDefault="00212D0F" w:rsidP="003F3068">
            <w:pPr>
              <w:jc w:val="center"/>
            </w:pPr>
            <w:r>
              <w:rPr>
                <w:b/>
                <w:bCs/>
                <w:color w:val="2BA476"/>
                <w:sz w:val="14"/>
                <w:szCs w:val="14"/>
              </w:rPr>
              <w:t>8</w:t>
            </w:r>
          </w:p>
        </w:tc>
        <w:tc>
          <w:tcPr>
            <w:tcW w:w="256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7D6948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Planungsbeginn</w:t>
            </w:r>
          </w:p>
        </w:tc>
        <w:tc>
          <w:tcPr>
            <w:tcW w:w="2274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3CE147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ich</w:t>
            </w:r>
          </w:p>
        </w:tc>
        <w:tc>
          <w:tcPr>
            <w:tcW w:w="132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9B0668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Summe</w:t>
            </w:r>
          </w:p>
        </w:tc>
        <w:tc>
          <w:tcPr>
            <w:tcW w:w="138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51A4AA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Fr 05.09.</w:t>
            </w:r>
          </w:p>
        </w:tc>
        <w:tc>
          <w:tcPr>
            <w:tcW w:w="1506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E6F4E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26F0AA" w14:textId="77777777" w:rsidR="00212D0F" w:rsidRDefault="00212D0F" w:rsidP="003F3068">
            <w:r>
              <w:rPr>
                <w:b/>
                <w:bCs/>
                <w:color w:val="2BA476"/>
                <w:sz w:val="14"/>
                <w:szCs w:val="14"/>
              </w:rPr>
              <w:t>rund 8 Wochen vorher</w:t>
            </w:r>
          </w:p>
        </w:tc>
      </w:tr>
    </w:tbl>
    <w:p w14:paraId="6BCB65C5" w14:textId="77777777" w:rsidR="00212D0F" w:rsidRDefault="00212D0F" w:rsidP="00212D0F">
      <w:pPr>
        <w:spacing w:after="140"/>
      </w:pPr>
    </w:p>
    <w:tbl>
      <w:tblPr>
        <w:tblW w:w="97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9"/>
      </w:tblGrid>
      <w:tr w:rsidR="00212D0F" w14:paraId="2317B99E" w14:textId="77777777" w:rsidTr="00212D0F">
        <w:tc>
          <w:tcPr>
            <w:tcW w:w="977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2F2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C321F" w14:textId="77777777" w:rsidR="00212D0F" w:rsidRDefault="00212D0F" w:rsidP="003F3068">
            <w:pPr>
              <w:spacing w:after="40"/>
            </w:pPr>
            <w:r>
              <w:rPr>
                <w:b/>
                <w:bCs/>
                <w:color w:val="5D7DBE"/>
                <w:sz w:val="16"/>
                <w:szCs w:val="16"/>
              </w:rPr>
              <w:lastRenderedPageBreak/>
              <w:t>Was die Beispiele zeigen</w:t>
            </w:r>
          </w:p>
          <w:p w14:paraId="6FEBBD54" w14:textId="77777777" w:rsidR="00212D0F" w:rsidRDefault="00212D0F" w:rsidP="003F3068">
            <w:pPr>
              <w:spacing w:after="40"/>
            </w:pPr>
            <w:r>
              <w:rPr>
                <w:sz w:val="15"/>
                <w:szCs w:val="15"/>
              </w:rPr>
              <w:t>In Beispiel 1 wird die Zwei-Wochen-Frist eingehalten – und der Antrag wäre trotzdem zu spät, weil die Bearbeitungszeit der Schulleitung zehn Arbeitstage beträgt. Genau dieser Fall führt regelmäßig zu abgelehnten Ausflügen. Zeile 3 sticht die offizielle Frist.</w:t>
            </w:r>
          </w:p>
          <w:p w14:paraId="41CB3946" w14:textId="77777777" w:rsidR="00212D0F" w:rsidRDefault="00212D0F" w:rsidP="003F3068">
            <w:pPr>
              <w:spacing w:after="40"/>
            </w:pPr>
            <w:r>
              <w:rPr>
                <w:sz w:val="15"/>
                <w:szCs w:val="15"/>
              </w:rPr>
              <w:t>Beispiel 2 zeigt denselben Mechanismus außerhalb des Fahrtenbereichs: Je mehr Rückläufe von Dritten nötig sind, desto früher beginnt die Planung – hier rund acht statt fünf Wochen vorher.</w:t>
            </w:r>
          </w:p>
          <w:p w14:paraId="2C6112B7" w14:textId="77777777" w:rsidR="00212D0F" w:rsidRDefault="00212D0F" w:rsidP="003F3068">
            <w:r>
              <w:rPr>
                <w:i/>
                <w:iCs/>
                <w:color w:val="7A7A85"/>
                <w:sz w:val="14"/>
                <w:szCs w:val="14"/>
              </w:rPr>
              <w:t>Alle Datums- und Dauerangaben sind Beispielwerte. Die an deiner Schule geltenden Fristen und die tatsächliche Bearbeitungszeit erfragst du einmal und trägst sie danach in jedes Raster ein.</w:t>
            </w:r>
          </w:p>
        </w:tc>
      </w:tr>
    </w:tbl>
    <w:p w14:paraId="6038B2A5" w14:textId="77777777" w:rsidR="00212D0F" w:rsidRDefault="00212D0F" w:rsidP="00212D0F"/>
    <w:sectPr w:rsidR="00212D0F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567202" w14:textId="77777777" w:rsidR="00FD05FA" w:rsidRDefault="00FD05FA" w:rsidP="00EC4432">
      <w:r>
        <w:separator/>
      </w:r>
    </w:p>
  </w:endnote>
  <w:endnote w:type="continuationSeparator" w:id="0">
    <w:p w14:paraId="0CF56110" w14:textId="77777777" w:rsidR="00FD05FA" w:rsidRDefault="00FD05FA" w:rsidP="00EC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CADFB" w14:textId="77777777" w:rsidR="00E16E7F" w:rsidRPr="00B957EC" w:rsidRDefault="00703FEF" w:rsidP="00EC4432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3626B890">
              <wp:simplePos x="0" y="0"/>
              <wp:positionH relativeFrom="column">
                <wp:posOffset>2273149</wp:posOffset>
              </wp:positionH>
              <wp:positionV relativeFrom="paragraph">
                <wp:posOffset>-128000</wp:posOffset>
              </wp:positionV>
              <wp:extent cx="1283970" cy="554035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40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DE7B31" w14:textId="77777777" w:rsidR="00B957EC" w:rsidRPr="00703FEF" w:rsidRDefault="00B957EC" w:rsidP="00703FEF">
                          <w:pPr>
                            <w:spacing w:before="0" w:after="0" w:line="240" w:lineRule="auto"/>
                            <w:ind w:left="0" w:righ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 xml:space="preserve">Kostenfreie Materialien &amp; Diskussion: </w:t>
                          </w:r>
                        </w:p>
                        <w:p w14:paraId="6128ECA0" w14:textId="77777777" w:rsidR="00B957EC" w:rsidRPr="00703FEF" w:rsidRDefault="00B957EC" w:rsidP="00703FEF">
                          <w:pPr>
                            <w:spacing w:before="0" w:after="0" w:line="240" w:lineRule="auto"/>
                            <w:ind w:left="0" w:righ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ABFA92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left:0;text-align:left;margin-left:179pt;margin-top:-10.1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" filled="f" stroked="f" strokeweight=".5pt">
              <v:textbox>
                <w:txbxContent>
                  <w:p w14:paraId="3BDE7B31" w14:textId="77777777" w:rsidR="00B957EC" w:rsidRPr="00703FEF" w:rsidRDefault="00B957EC" w:rsidP="00703FEF">
                    <w:pPr>
                      <w:spacing w:before="0" w:after="0" w:line="240" w:lineRule="auto"/>
                      <w:ind w:left="0" w:righ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 xml:space="preserve">Kostenfreie Materialien &amp; Diskussion: </w:t>
                    </w:r>
                  </w:p>
                  <w:p w14:paraId="6128ECA0" w14:textId="77777777" w:rsidR="00B957EC" w:rsidRPr="00703FEF" w:rsidRDefault="00B957EC" w:rsidP="00703FEF">
                    <w:pPr>
                      <w:spacing w:before="0" w:after="0" w:line="240" w:lineRule="auto"/>
                      <w:ind w:left="0" w:righ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08B1FC1B">
              <wp:simplePos x="0" y="0"/>
              <wp:positionH relativeFrom="column">
                <wp:posOffset>5813054</wp:posOffset>
              </wp:positionH>
              <wp:positionV relativeFrom="paragraph">
                <wp:posOffset>-137053</wp:posOffset>
              </wp:positionV>
              <wp:extent cx="1370965" cy="536039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60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243026" w14:textId="77777777" w:rsidR="00044BF8" w:rsidRPr="00703FEF" w:rsidRDefault="003D1DB2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CC BY 4.0 · Lina H. Seil</w:t>
                          </w:r>
                        </w:p>
                        <w:p w14:paraId="1257DF53" w14:textId="77777777" w:rsidR="003D1DB2" w:rsidRPr="00703FEF" w:rsidRDefault="003D1DB2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sz w:val="16"/>
                              <w:szCs w:val="16"/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01F2B7F" w14:textId="77777777" w:rsidR="00B957EC" w:rsidRPr="00703FEF" w:rsidRDefault="003D1DB2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left:0;text-align:left;margin-left:457.7pt;margin-top:-10.8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" filled="f" stroked="f" strokeweight=".5pt">
              <v:textbox>
                <w:txbxContent>
                  <w:p w14:paraId="07243026" w14:textId="77777777" w:rsidR="00044BF8" w:rsidRPr="00703FEF" w:rsidRDefault="003D1DB2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CC BY 4.0 · Lina H. Seil</w:t>
                    </w:r>
                  </w:p>
                  <w:p w14:paraId="1257DF53" w14:textId="77777777" w:rsidR="003D1DB2" w:rsidRPr="00703FEF" w:rsidRDefault="003D1DB2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Das Lina-Seil-Prinzip</w:t>
                    </w:r>
                    <w:r w:rsidRPr="00703FEF">
                      <w:rPr>
                        <w:sz w:val="16"/>
                        <w:szCs w:val="16"/>
                        <w:vertAlign w:val="superscript"/>
                        <w:lang w:eastAsia="zh-TW"/>
                      </w:rPr>
                      <w:t>®</w:t>
                    </w:r>
                  </w:p>
                  <w:p w14:paraId="501F2B7F" w14:textId="77777777" w:rsidR="00B957EC" w:rsidRPr="00703FEF" w:rsidRDefault="003D1DB2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284245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="00D03A8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4AB42BB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D03A8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CEA12E" w14:textId="77777777" w:rsidR="00B957EC" w:rsidRPr="00703FEF" w:rsidRDefault="00B957EC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Bestandteil des Buches</w:t>
                          </w:r>
                        </w:p>
                        <w:p w14:paraId="760A21EC" w14:textId="226D1B6C" w:rsidR="00B957EC" w:rsidRPr="00703FEF" w:rsidRDefault="00B957EC" w:rsidP="00703FEF">
                          <w:pPr>
                            <w:spacing w:before="0" w:after="0" w:line="240" w:lineRule="auto"/>
                            <w:ind w:left="0"/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“Das Lina-Seil-Prinzip</w:t>
                          </w:r>
                          <w:r w:rsidRPr="00703FEF">
                            <w:rPr>
                              <w:sz w:val="16"/>
                              <w:szCs w:val="16"/>
                              <w:vertAlign w:val="superscript"/>
                            </w:rPr>
                            <w:t>®</w:t>
                          </w:r>
                          <w:r w:rsidRPr="00703FEF">
                            <w:rPr>
                              <w:sz w:val="16"/>
                              <w:szCs w:val="16"/>
                            </w:rPr>
                            <w:br/>
                            <w:t xml:space="preserve">Teil </w:t>
                          </w:r>
                          <w:r w:rsidR="00212D0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703FE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 xml:space="preserve">Kapitel </w:t>
                          </w:r>
                          <w:r w:rsidR="00212D0F">
                            <w:rPr>
                              <w:sz w:val="16"/>
                              <w:szCs w:val="16"/>
                              <w:lang w:eastAsia="zh-TW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8" type="#_x0000_t202" style="position:absolute;left:0;text-align:left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" filled="f" stroked="f" strokeweight=".5pt">
              <v:textbox>
                <w:txbxContent>
                  <w:p w14:paraId="34CEA12E" w14:textId="77777777" w:rsidR="00B957EC" w:rsidRPr="00703FEF" w:rsidRDefault="00B957EC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Bestandteil des Buches</w:t>
                    </w:r>
                  </w:p>
                  <w:p w14:paraId="760A21EC" w14:textId="226D1B6C" w:rsidR="00B957EC" w:rsidRPr="00703FEF" w:rsidRDefault="00B957EC" w:rsidP="00703FEF">
                    <w:pPr>
                      <w:spacing w:before="0" w:after="0" w:line="240" w:lineRule="auto"/>
                      <w:ind w:left="0"/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“Das Lina-Seil-Prinzip</w:t>
                    </w:r>
                    <w:r w:rsidRPr="00703FEF">
                      <w:rPr>
                        <w:sz w:val="16"/>
                        <w:szCs w:val="16"/>
                        <w:vertAlign w:val="superscript"/>
                      </w:rPr>
                      <w:t>®</w:t>
                    </w:r>
                    <w:r w:rsidRPr="00703FEF">
                      <w:rPr>
                        <w:sz w:val="16"/>
                        <w:szCs w:val="16"/>
                      </w:rPr>
                      <w:br/>
                      <w:t xml:space="preserve">Teil </w:t>
                    </w:r>
                    <w:r w:rsidR="00212D0F">
                      <w:rPr>
                        <w:sz w:val="16"/>
                        <w:szCs w:val="16"/>
                      </w:rPr>
                      <w:t>1</w:t>
                    </w:r>
                    <w:r w:rsidRPr="00703FEF">
                      <w:rPr>
                        <w:sz w:val="16"/>
                        <w:szCs w:val="16"/>
                      </w:rPr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  <w:t>⋅</w:t>
                    </w:r>
                    <w:r w:rsidRPr="00703FEF">
                      <w:rPr>
                        <w:sz w:val="16"/>
                        <w:szCs w:val="16"/>
                        <w:lang w:eastAsia="zh-TW"/>
                      </w:rPr>
                      <w:t xml:space="preserve">Kapitel </w:t>
                    </w:r>
                    <w:r w:rsidR="00212D0F">
                      <w:rPr>
                        <w:sz w:val="16"/>
                        <w:szCs w:val="16"/>
                        <w:lang w:eastAsia="zh-TW"/>
                      </w:rPr>
                      <w:t>1.1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7B8C6A54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F5F0F9" w14:textId="77777777" w:rsidR="00B957EC" w:rsidRPr="00703FEF" w:rsidRDefault="00B957EC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Datei-ID</w:t>
                          </w:r>
                        </w:p>
                        <w:p w14:paraId="6C2A6815" w14:textId="505014C3" w:rsidR="00B957EC" w:rsidRPr="00703FEF" w:rsidRDefault="00212D0F" w:rsidP="00703FE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212D0F">
                            <w:rPr>
                              <w:sz w:val="16"/>
                              <w:szCs w:val="16"/>
                            </w:rPr>
                            <w:t>LSP-01_01-003a</w:t>
                          </w:r>
                        </w:p>
                        <w:p w14:paraId="31E7CF90" w14:textId="77777777" w:rsidR="00B957EC" w:rsidRPr="00703FEF" w:rsidRDefault="00B957EC" w:rsidP="00703FEF">
                          <w:pPr>
                            <w:spacing w:before="0" w:after="0" w:line="240" w:lineRule="auto"/>
                            <w:ind w:left="0"/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left:0;text-align:left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EF5F0F9" w14:textId="77777777" w:rsidR="00B957EC" w:rsidRPr="00703FEF" w:rsidRDefault="00B957EC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Datei-ID</w:t>
                    </w:r>
                  </w:p>
                  <w:p w14:paraId="6C2A6815" w14:textId="505014C3" w:rsidR="00B957EC" w:rsidRPr="00703FEF" w:rsidRDefault="00212D0F" w:rsidP="00703FE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212D0F">
                      <w:rPr>
                        <w:sz w:val="16"/>
                        <w:szCs w:val="16"/>
                      </w:rPr>
                      <w:t>LSP-01_01-003a</w:t>
                    </w:r>
                  </w:p>
                  <w:p w14:paraId="31E7CF90" w14:textId="77777777" w:rsidR="00B957EC" w:rsidRPr="00703FEF" w:rsidRDefault="00B957EC" w:rsidP="00703FEF">
                    <w:pPr>
                      <w:spacing w:before="0" w:after="0" w:line="240" w:lineRule="auto"/>
                      <w:ind w:left="0"/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A2C493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F62A44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C0DB56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50FE0E" w14:textId="34372BA9" w:rsidR="00E76729" w:rsidRPr="00E76729" w:rsidRDefault="00212D0F" w:rsidP="00EC4432">
    <w:r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4C8DD0DD">
              <wp:simplePos x="0" y="0"/>
              <wp:positionH relativeFrom="column">
                <wp:posOffset>5785894</wp:posOffset>
              </wp:positionH>
              <wp:positionV relativeFrom="paragraph">
                <wp:posOffset>-138851</wp:posOffset>
              </wp:positionV>
              <wp:extent cx="1395730" cy="574568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745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0F9BA9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CC BY 4.0 · Lina H. Seil</w:t>
                          </w:r>
                        </w:p>
                        <w:p w14:paraId="71D342E9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sz w:val="16"/>
                              <w:szCs w:val="16"/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4E22F4E" w14:textId="55096436" w:rsidR="00E76729" w:rsidRPr="00212D0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455.6pt;margin-top:-10.95pt;width:109.9pt;height:4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" filled="f" stroked="f" strokeweight=".5pt">
              <v:textbox>
                <w:txbxContent>
                  <w:p w14:paraId="000F9BA9" w14:textId="77777777" w:rsidR="00212D0F" w:rsidRPr="00703FE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CC BY 4.0 · Lina H. Seil</w:t>
                    </w:r>
                  </w:p>
                  <w:p w14:paraId="71D342E9" w14:textId="77777777" w:rsidR="00212D0F" w:rsidRPr="00703FE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Das Lina-Seil-Prinzip</w:t>
                    </w:r>
                    <w:r w:rsidRPr="00703FEF">
                      <w:rPr>
                        <w:sz w:val="16"/>
                        <w:szCs w:val="16"/>
                        <w:vertAlign w:val="superscript"/>
                        <w:lang w:eastAsia="zh-TW"/>
                      </w:rPr>
                      <w:t>®</w:t>
                    </w:r>
                  </w:p>
                  <w:p w14:paraId="54E22F4E" w14:textId="55096436" w:rsidR="00E76729" w:rsidRPr="00212D0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2C989625">
              <wp:simplePos x="0" y="0"/>
              <wp:positionH relativeFrom="column">
                <wp:posOffset>4083842</wp:posOffset>
              </wp:positionH>
              <wp:positionV relativeFrom="paragraph">
                <wp:posOffset>-138850</wp:posOffset>
              </wp:positionV>
              <wp:extent cx="1283970" cy="569016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6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6CE29B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Datei-ID</w:t>
                          </w:r>
                        </w:p>
                        <w:p w14:paraId="4D3E3856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212D0F">
                            <w:rPr>
                              <w:sz w:val="16"/>
                              <w:szCs w:val="16"/>
                            </w:rPr>
                            <w:t>LSP-01_01-003a</w:t>
                          </w:r>
                        </w:p>
                        <w:p w14:paraId="0D7DA672" w14:textId="337795EE" w:rsidR="00E76729" w:rsidRPr="00212D0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left:0;text-align:left;margin-left:321.55pt;margin-top:-10.95pt;width:101.1pt;height:44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99KGwIAADMEAAAOAAAAZHJzL2Uyb0RvYy54bWysU9uO2yAQfa/Uf0C8N3ayuWysOKt0V6kq&#13;&#10;RbsrZat9JhhiS5ihQGKnX98BOxdt+1T1BQZmmMs5h8VDWytyFNZVoHM6HKSUCM2hqPQ+pz/e1l/u&#13;&#10;KX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" filled="f" stroked="f" strokeweight=".5pt">
              <v:textbox>
                <w:txbxContent>
                  <w:p w14:paraId="556CE29B" w14:textId="77777777" w:rsidR="00212D0F" w:rsidRPr="00703FE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Datei-ID</w:t>
                    </w:r>
                  </w:p>
                  <w:p w14:paraId="4D3E3856" w14:textId="77777777" w:rsidR="00212D0F" w:rsidRPr="00703FE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212D0F">
                      <w:rPr>
                        <w:sz w:val="16"/>
                        <w:szCs w:val="16"/>
                      </w:rPr>
                      <w:t>LSP-01_01-003a</w:t>
                    </w:r>
                  </w:p>
                  <w:p w14:paraId="0D7DA672" w14:textId="337795EE" w:rsidR="00E76729" w:rsidRPr="00212D0F" w:rsidRDefault="00212D0F" w:rsidP="00212D0F">
                    <w:pPr>
                      <w:spacing w:before="0" w:after="0" w:line="240" w:lineRule="auto"/>
                      <w:ind w:left="0"/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46AA7675">
              <wp:simplePos x="0" y="0"/>
              <wp:positionH relativeFrom="column">
                <wp:posOffset>2273149</wp:posOffset>
              </wp:positionH>
              <wp:positionV relativeFrom="paragraph">
                <wp:posOffset>-138851</wp:posOffset>
              </wp:positionV>
              <wp:extent cx="1283970" cy="548533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485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9A3577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 w:righ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 xml:space="preserve">Kostenfreie Materialien &amp; Diskussion: </w:t>
                          </w:r>
                        </w:p>
                        <w:p w14:paraId="2A17AC36" w14:textId="292276B6" w:rsidR="00E76729" w:rsidRPr="00212D0F" w:rsidRDefault="00212D0F" w:rsidP="00212D0F">
                          <w:pPr>
                            <w:spacing w:before="0" w:after="0" w:line="240" w:lineRule="auto"/>
                            <w:ind w:left="0" w:righ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4" type="#_x0000_t202" style="position:absolute;left:0;text-align:left;margin-left:179pt;margin-top:-10.95pt;width:101.1pt;height:43.2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" filled="f" stroked="f" strokeweight=".5pt">
              <v:textbox>
                <w:txbxContent>
                  <w:p w14:paraId="069A3577" w14:textId="77777777" w:rsidR="00212D0F" w:rsidRPr="00703FEF" w:rsidRDefault="00212D0F" w:rsidP="00212D0F">
                    <w:pPr>
                      <w:spacing w:before="0" w:after="0" w:line="240" w:lineRule="auto"/>
                      <w:ind w:left="0" w:righ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 xml:space="preserve">Kostenfreie Materialien &amp; Diskussion: </w:t>
                    </w:r>
                  </w:p>
                  <w:p w14:paraId="2A17AC36" w14:textId="292276B6" w:rsidR="00E76729" w:rsidRPr="00212D0F" w:rsidRDefault="00212D0F" w:rsidP="00212D0F">
                    <w:pPr>
                      <w:spacing w:before="0" w:after="0" w:line="240" w:lineRule="auto"/>
                      <w:ind w:left="0" w:righ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7F14203C">
              <wp:simplePos x="0" y="0"/>
              <wp:positionH relativeFrom="column">
                <wp:posOffset>471510</wp:posOffset>
              </wp:positionH>
              <wp:positionV relativeFrom="paragraph">
                <wp:posOffset>-138850</wp:posOffset>
              </wp:positionV>
              <wp:extent cx="1283970" cy="559472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94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898EDF" w14:textId="77777777" w:rsidR="00212D0F" w:rsidRPr="00703FE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sz w:val="16"/>
                              <w:szCs w:val="16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Bestandteil des Buches</w:t>
                          </w:r>
                        </w:p>
                        <w:p w14:paraId="1E9B35B0" w14:textId="6A41CF49" w:rsidR="00E76729" w:rsidRPr="00212D0F" w:rsidRDefault="00212D0F" w:rsidP="00212D0F">
                          <w:pPr>
                            <w:spacing w:before="0" w:after="0" w:line="240" w:lineRule="auto"/>
                            <w:ind w:left="0"/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</w:pPr>
                          <w:r w:rsidRPr="00703FEF">
                            <w:rPr>
                              <w:sz w:val="16"/>
                              <w:szCs w:val="16"/>
                            </w:rPr>
                            <w:t>“Das Lina-Seil-Prinzip</w:t>
                          </w:r>
                          <w:r w:rsidRPr="00703FEF">
                            <w:rPr>
                              <w:sz w:val="16"/>
                              <w:szCs w:val="16"/>
                              <w:vertAlign w:val="superscript"/>
                            </w:rPr>
                            <w:t>®</w:t>
                          </w:r>
                          <w:r w:rsidRPr="00703FEF">
                            <w:rPr>
                              <w:sz w:val="16"/>
                              <w:szCs w:val="16"/>
                            </w:rPr>
                            <w:br/>
                            <w:t xml:space="preserve">Teil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703FE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sz w:val="16"/>
                              <w:szCs w:val="16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sz w:val="16"/>
                              <w:szCs w:val="16"/>
                              <w:lang w:eastAsia="zh-TW"/>
                            </w:rPr>
                            <w:t xml:space="preserve">Kapitel </w:t>
                          </w:r>
                          <w:r>
                            <w:rPr>
                              <w:sz w:val="16"/>
                              <w:szCs w:val="16"/>
                              <w:lang w:eastAsia="zh-TW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5" type="#_x0000_t202" style="position:absolute;left:0;text-align:left;margin-left:37.15pt;margin-top:-10.95pt;width:101.1pt;height:44.0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" filled="f" stroked="f" strokeweight=".5pt">
              <v:textbox>
                <w:txbxContent>
                  <w:p w14:paraId="7E898EDF" w14:textId="77777777" w:rsidR="00212D0F" w:rsidRPr="00703FEF" w:rsidRDefault="00212D0F" w:rsidP="00212D0F">
                    <w:pPr>
                      <w:spacing w:before="0" w:after="0" w:line="240" w:lineRule="auto"/>
                      <w:ind w:left="0"/>
                      <w:rPr>
                        <w:sz w:val="16"/>
                        <w:szCs w:val="16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Bestandteil des Buches</w:t>
                    </w:r>
                  </w:p>
                  <w:p w14:paraId="1E9B35B0" w14:textId="6A41CF49" w:rsidR="00E76729" w:rsidRPr="00212D0F" w:rsidRDefault="00212D0F" w:rsidP="00212D0F">
                    <w:pPr>
                      <w:spacing w:before="0" w:after="0" w:line="240" w:lineRule="auto"/>
                      <w:ind w:left="0"/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</w:pPr>
                    <w:r w:rsidRPr="00703FEF">
                      <w:rPr>
                        <w:sz w:val="16"/>
                        <w:szCs w:val="16"/>
                      </w:rPr>
                      <w:t>“Das Lina-Seil-Prinzip</w:t>
                    </w:r>
                    <w:r w:rsidRPr="00703FEF">
                      <w:rPr>
                        <w:sz w:val="16"/>
                        <w:szCs w:val="16"/>
                        <w:vertAlign w:val="superscript"/>
                      </w:rPr>
                      <w:t>®</w:t>
                    </w:r>
                    <w:r w:rsidRPr="00703FEF">
                      <w:rPr>
                        <w:sz w:val="16"/>
                        <w:szCs w:val="16"/>
                      </w:rPr>
                      <w:br/>
                      <w:t xml:space="preserve">Teil </w:t>
                    </w:r>
                    <w:r>
                      <w:rPr>
                        <w:sz w:val="16"/>
                        <w:szCs w:val="16"/>
                      </w:rPr>
                      <w:t>1</w:t>
                    </w:r>
                    <w:r w:rsidRPr="00703FEF">
                      <w:rPr>
                        <w:sz w:val="16"/>
                        <w:szCs w:val="16"/>
                      </w:rPr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sz w:val="16"/>
                        <w:szCs w:val="16"/>
                        <w:lang w:eastAsia="zh-TW"/>
                      </w:rPr>
                      <w:t>⋅</w:t>
                    </w:r>
                    <w:r w:rsidRPr="00703FEF">
                      <w:rPr>
                        <w:sz w:val="16"/>
                        <w:szCs w:val="16"/>
                        <w:lang w:eastAsia="zh-TW"/>
                      </w:rPr>
                      <w:t xml:space="preserve">Kapitel </w:t>
                    </w:r>
                    <w:r>
                      <w:rPr>
                        <w:sz w:val="16"/>
                        <w:szCs w:val="16"/>
                        <w:lang w:eastAsia="zh-TW"/>
                      </w:rPr>
                      <w:t>1.1</w:t>
                    </w:r>
                  </w:p>
                </w:txbxContent>
              </v:textbox>
            </v:shape>
          </w:pict>
        </mc:Fallback>
      </mc:AlternateContent>
    </w:r>
    <w:r w:rsidR="00D03A85"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61FDEA97">
              <wp:simplePos x="0" y="0"/>
              <wp:positionH relativeFrom="column">
                <wp:posOffset>5377622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04297A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45pt,-5.25pt" to="423.4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D88YIPgAAAADw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155C04B6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774533A6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C3C88F6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88ECC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CCF26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0CAE639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7AD21" w14:textId="77777777" w:rsidR="00FD05FA" w:rsidRDefault="00FD05FA" w:rsidP="00EC4432">
      <w:r>
        <w:separator/>
      </w:r>
    </w:p>
  </w:footnote>
  <w:footnote w:type="continuationSeparator" w:id="0">
    <w:p w14:paraId="2C68E41D" w14:textId="77777777" w:rsidR="00FD05FA" w:rsidRDefault="00FD05FA" w:rsidP="00EC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7360CF" w14:textId="422EBDF0" w:rsidR="00770181" w:rsidRPr="00703FEF" w:rsidRDefault="00AB6D45" w:rsidP="00EC4432">
    <w:pPr>
      <w:pStyle w:val="Kopfzeile"/>
      <w:tabs>
        <w:tab w:val="clear" w:pos="9072"/>
        <w:tab w:val="right" w:pos="10773"/>
      </w:tabs>
      <w:rPr>
        <w:sz w:val="16"/>
        <w:szCs w:val="16"/>
      </w:rPr>
    </w:pPr>
    <w:r w:rsidRPr="00703FEF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3C9DCCC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6EE0DD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703FEF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F80BEE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703FEF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753A17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703FEF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3EB168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212D0F">
      <w:rPr>
        <w:sz w:val="16"/>
        <w:szCs w:val="16"/>
      </w:rPr>
      <w:t>Das Lina-Seil-Prinzip</w:t>
    </w:r>
    <w:r w:rsidR="006C1461" w:rsidRPr="00703FEF">
      <w:rPr>
        <w:sz w:val="16"/>
        <w:szCs w:val="16"/>
      </w:rPr>
      <w:tab/>
    </w:r>
    <w:r w:rsidR="00212D0F">
      <w:rPr>
        <w:sz w:val="16"/>
        <w:szCs w:val="16"/>
      </w:rPr>
      <w:t>Rückwärtsplan-Raster</w:t>
    </w:r>
    <w:r w:rsidR="006C1461" w:rsidRPr="00703FEF">
      <w:rPr>
        <w:sz w:val="16"/>
        <w:szCs w:val="16"/>
      </w:rPr>
      <w:tab/>
    </w:r>
    <w:r w:rsidR="00923DED" w:rsidRPr="00703FEF">
      <w:rPr>
        <w:sz w:val="16"/>
        <w:szCs w:val="16"/>
      </w:rPr>
      <w:t xml:space="preserve">Seite </w:t>
    </w:r>
    <w:r w:rsidR="00923DED" w:rsidRPr="00703FEF">
      <w:rPr>
        <w:sz w:val="16"/>
        <w:szCs w:val="16"/>
      </w:rPr>
      <w:fldChar w:fldCharType="begin"/>
    </w:r>
    <w:r w:rsidR="00923DED" w:rsidRPr="00703FEF">
      <w:rPr>
        <w:sz w:val="16"/>
        <w:szCs w:val="16"/>
      </w:rPr>
      <w:instrText xml:space="preserve"> PAGE  \* MERGEFORMAT </w:instrText>
    </w:r>
    <w:r w:rsidR="00923DED" w:rsidRPr="00703FEF">
      <w:rPr>
        <w:sz w:val="16"/>
        <w:szCs w:val="16"/>
      </w:rPr>
      <w:fldChar w:fldCharType="separate"/>
    </w:r>
    <w:r w:rsidR="00923DED" w:rsidRPr="00703FEF">
      <w:rPr>
        <w:sz w:val="16"/>
        <w:szCs w:val="16"/>
      </w:rPr>
      <w:t>1</w:t>
    </w:r>
    <w:r w:rsidR="00923DED" w:rsidRPr="00703FEF">
      <w:rPr>
        <w:sz w:val="16"/>
        <w:szCs w:val="16"/>
      </w:rPr>
      <w:fldChar w:fldCharType="end"/>
    </w:r>
    <w:r w:rsidR="00923DED" w:rsidRPr="00703FEF">
      <w:rPr>
        <w:sz w:val="16"/>
        <w:szCs w:val="16"/>
      </w:rPr>
      <w:t xml:space="preserve"> von </w:t>
    </w:r>
    <w:r w:rsidR="00923DED" w:rsidRPr="00703FEF">
      <w:rPr>
        <w:sz w:val="16"/>
        <w:szCs w:val="16"/>
      </w:rPr>
      <w:fldChar w:fldCharType="begin"/>
    </w:r>
    <w:r w:rsidR="00923DED" w:rsidRPr="00703FEF">
      <w:rPr>
        <w:sz w:val="16"/>
        <w:szCs w:val="16"/>
      </w:rPr>
      <w:instrText xml:space="preserve"> NUMPAGES  \* MERGEFORMAT </w:instrText>
    </w:r>
    <w:r w:rsidR="00923DED" w:rsidRPr="00703FEF">
      <w:rPr>
        <w:sz w:val="16"/>
        <w:szCs w:val="16"/>
      </w:rPr>
      <w:fldChar w:fldCharType="separate"/>
    </w:r>
    <w:r w:rsidR="00923DED" w:rsidRPr="00703FEF">
      <w:rPr>
        <w:sz w:val="16"/>
        <w:szCs w:val="16"/>
      </w:rPr>
      <w:t>2</w:t>
    </w:r>
    <w:r w:rsidR="00923DED" w:rsidRPr="00703FEF">
      <w:rPr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40C5D" w14:textId="77777777" w:rsidR="00E76729" w:rsidRPr="00E76729" w:rsidRDefault="001C7247" w:rsidP="00EC4432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7C63B3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C6F684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8BB1F8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534E27" w14:textId="77777777" w:rsidR="00E76729" w:rsidRPr="00EC4432" w:rsidRDefault="00E76729" w:rsidP="00EC443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C4432">
                            <w:rPr>
                              <w:sz w:val="16"/>
                              <w:szCs w:val="16"/>
                            </w:rPr>
                            <w:t>Platz für dein Schullogo</w:t>
                          </w:r>
                        </w:p>
                        <w:p w14:paraId="3DEA20BC" w14:textId="77777777" w:rsidR="00E76729" w:rsidRPr="00EC4432" w:rsidRDefault="00E76729" w:rsidP="00EC443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C4432"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F69BB8" w14:textId="77777777" w:rsidR="00E76729" w:rsidRPr="00EC4432" w:rsidRDefault="00E76729" w:rsidP="00EC443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C4432">
                            <w:rPr>
                              <w:sz w:val="16"/>
                              <w:szCs w:val="16"/>
                            </w:rPr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53534E27" w14:textId="77777777" w:rsidR="00E76729" w:rsidRPr="00EC4432" w:rsidRDefault="00E76729" w:rsidP="00EC4432">
                    <w:pPr>
                      <w:rPr>
                        <w:sz w:val="16"/>
                        <w:szCs w:val="16"/>
                      </w:rPr>
                    </w:pPr>
                    <w:r w:rsidRPr="00EC4432">
                      <w:rPr>
                        <w:sz w:val="16"/>
                        <w:szCs w:val="16"/>
                      </w:rPr>
                      <w:t>Platz für dein Schullogo</w:t>
                    </w:r>
                  </w:p>
                  <w:p w14:paraId="3DEA20BC" w14:textId="77777777" w:rsidR="00E76729" w:rsidRPr="00EC4432" w:rsidRDefault="00E76729" w:rsidP="00EC4432">
                    <w:pPr>
                      <w:rPr>
                        <w:sz w:val="16"/>
                        <w:szCs w:val="16"/>
                      </w:rPr>
                    </w:pPr>
                    <w:r w:rsidRPr="00EC4432">
                      <w:rPr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F69BB8" w14:textId="77777777" w:rsidR="00E76729" w:rsidRPr="00EC4432" w:rsidRDefault="00E76729" w:rsidP="00EC4432">
                    <w:pPr>
                      <w:rPr>
                        <w:sz w:val="16"/>
                        <w:szCs w:val="16"/>
                      </w:rPr>
                    </w:pPr>
                    <w:r w:rsidRPr="00EC4432">
                      <w:rPr>
                        <w:sz w:val="16"/>
                        <w:szCs w:val="16"/>
                      </w:rPr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06568D" w14:textId="77777777" w:rsidR="00EC4432" w:rsidRPr="00EC4432" w:rsidRDefault="00EC4432" w:rsidP="00EC4432">
                          <w:pPr>
                            <w:ind w:left="0" w:right="0"/>
                            <w:jc w:val="center"/>
                            <w:rPr>
                              <w:color w:val="5D7DBE"/>
                              <w:spacing w:val="24"/>
                              <w:kern w:val="28"/>
                              <w:sz w:val="28"/>
                              <w:szCs w:val="30"/>
                            </w:rPr>
                          </w:pPr>
                          <w:r w:rsidRPr="00EC4432">
                            <w:rPr>
                              <w:color w:val="5D7DBE"/>
                              <w:spacing w:val="24"/>
                              <w:kern w:val="28"/>
                              <w:sz w:val="28"/>
                              <w:szCs w:val="30"/>
                            </w:rPr>
                            <w:t>Das Lina-Seil-Prinzip</w:t>
                          </w:r>
                          <w:r w:rsidRPr="00EC4432">
                            <w:rPr>
                              <w:color w:val="5D7DBE"/>
                              <w:spacing w:val="24"/>
                              <w:kern w:val="28"/>
                              <w:sz w:val="28"/>
                              <w:szCs w:val="30"/>
                              <w:vertAlign w:val="superscript"/>
                            </w:rPr>
                            <w:t>®</w:t>
                          </w:r>
                        </w:p>
                        <w:p w14:paraId="1233461A" w14:textId="5BD48F68" w:rsidR="00EC4432" w:rsidRPr="00EC4432" w:rsidRDefault="00EC4432" w:rsidP="00EC4432">
                          <w:pPr>
                            <w:ind w:left="0"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EC4432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Teil </w:t>
                          </w:r>
                          <w:r w:rsidR="00212D0F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</w:t>
                          </w:r>
                          <w:r w:rsidRPr="00EC4432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EC4432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="00212D0F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1.1</w:t>
                          </w:r>
                        </w:p>
                        <w:p w14:paraId="541515FB" w14:textId="7FBDEFD7" w:rsidR="00EC4432" w:rsidRPr="00EC4432" w:rsidRDefault="00212D0F" w:rsidP="00EC4432">
                          <w:pPr>
                            <w:ind w:left="0"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</w:rPr>
                            <w:t>Das Lina-Seil-Prinzip</w:t>
                          </w:r>
                        </w:p>
                        <w:p w14:paraId="47F92369" w14:textId="5A107C4F" w:rsidR="00EC4432" w:rsidRPr="00EC4432" w:rsidRDefault="00212D0F" w:rsidP="00EC4432">
                          <w:pPr>
                            <w:spacing w:after="0"/>
                            <w:ind w:left="0" w:right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8"/>
                            </w:rPr>
                            <w:t>Rückwärtsplan-Raster</w:t>
                          </w:r>
                        </w:p>
                        <w:p w14:paraId="3BD05C32" w14:textId="77777777" w:rsidR="00E76729" w:rsidRPr="005125F5" w:rsidRDefault="00E76729" w:rsidP="00EC44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5406568D" w14:textId="77777777" w:rsidR="00EC4432" w:rsidRPr="00EC4432" w:rsidRDefault="00EC4432" w:rsidP="00EC4432">
                    <w:pPr>
                      <w:ind w:left="0" w:right="0"/>
                      <w:jc w:val="center"/>
                      <w:rPr>
                        <w:color w:val="5D7DBE"/>
                        <w:spacing w:val="24"/>
                        <w:kern w:val="28"/>
                        <w:sz w:val="28"/>
                        <w:szCs w:val="30"/>
                      </w:rPr>
                    </w:pPr>
                    <w:r w:rsidRPr="00EC4432">
                      <w:rPr>
                        <w:color w:val="5D7DBE"/>
                        <w:spacing w:val="24"/>
                        <w:kern w:val="28"/>
                        <w:sz w:val="28"/>
                        <w:szCs w:val="30"/>
                      </w:rPr>
                      <w:t>Das Lina-Seil-Prinzip</w:t>
                    </w:r>
                    <w:r w:rsidRPr="00EC4432">
                      <w:rPr>
                        <w:color w:val="5D7DBE"/>
                        <w:spacing w:val="24"/>
                        <w:kern w:val="28"/>
                        <w:sz w:val="28"/>
                        <w:szCs w:val="30"/>
                        <w:vertAlign w:val="superscript"/>
                      </w:rPr>
                      <w:t>®</w:t>
                    </w:r>
                  </w:p>
                  <w:p w14:paraId="1233461A" w14:textId="5BD48F68" w:rsidR="00EC4432" w:rsidRPr="00EC4432" w:rsidRDefault="00EC4432" w:rsidP="00EC4432">
                    <w:pPr>
                      <w:ind w:left="0"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EC4432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="00212D0F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</w:t>
                    </w:r>
                    <w:r w:rsidRPr="00EC4432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EC4432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="00212D0F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1.1</w:t>
                    </w:r>
                  </w:p>
                  <w:p w14:paraId="541515FB" w14:textId="7FBDEFD7" w:rsidR="00EC4432" w:rsidRPr="00EC4432" w:rsidRDefault="00212D0F" w:rsidP="00EC4432">
                    <w:pPr>
                      <w:ind w:left="0"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</w:rPr>
                      <w:t>Das Lina-Seil-Prinzip</w:t>
                    </w:r>
                  </w:p>
                  <w:p w14:paraId="47F92369" w14:textId="5A107C4F" w:rsidR="00EC4432" w:rsidRPr="00EC4432" w:rsidRDefault="00212D0F" w:rsidP="00EC4432">
                    <w:pPr>
                      <w:spacing w:after="0"/>
                      <w:ind w:left="0" w:right="0"/>
                      <w:jc w:val="center"/>
                      <w:rPr>
                        <w:sz w:val="24"/>
                        <w:szCs w:val="28"/>
                      </w:rPr>
                    </w:pPr>
                    <w:r>
                      <w:rPr>
                        <w:sz w:val="24"/>
                        <w:szCs w:val="28"/>
                      </w:rPr>
                      <w:t>Rückwärtsplan-Raster</w:t>
                    </w:r>
                  </w:p>
                  <w:p w14:paraId="3BD05C32" w14:textId="77777777" w:rsidR="00E76729" w:rsidRPr="005125F5" w:rsidRDefault="00E76729" w:rsidP="00EC4432"/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EB16ED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083B154B" w14:textId="77777777" w:rsidR="00D04654" w:rsidRDefault="00D04654" w:rsidP="00EC4432">
    <w:pPr>
      <w:pStyle w:val="Kopfzeile"/>
    </w:pPr>
  </w:p>
  <w:p w14:paraId="5DAC98FD" w14:textId="77777777" w:rsidR="00D04654" w:rsidRDefault="00D04654" w:rsidP="00EC4432">
    <w:pPr>
      <w:pStyle w:val="Kopfzeile"/>
    </w:pPr>
  </w:p>
  <w:p w14:paraId="41760B56" w14:textId="77777777" w:rsidR="00D04654" w:rsidRDefault="00D04654" w:rsidP="00EC4432">
    <w:pPr>
      <w:pStyle w:val="Kopfzeile"/>
    </w:pPr>
  </w:p>
  <w:p w14:paraId="689DAB85" w14:textId="77777777" w:rsidR="00D04654" w:rsidRDefault="00D04654" w:rsidP="00EC4432">
    <w:pPr>
      <w:pStyle w:val="Kopfzeile"/>
    </w:pPr>
  </w:p>
  <w:p w14:paraId="03C9FFE3" w14:textId="77777777" w:rsidR="00D04654" w:rsidRDefault="00D04654" w:rsidP="00EC4432">
    <w:pPr>
      <w:pStyle w:val="Kopfzeile"/>
    </w:pPr>
  </w:p>
  <w:p w14:paraId="776A5086" w14:textId="77777777" w:rsidR="00D04654" w:rsidRDefault="00D04654" w:rsidP="00EC4432">
    <w:pPr>
      <w:pStyle w:val="Kopfzeile"/>
    </w:pPr>
  </w:p>
  <w:p w14:paraId="44A01333" w14:textId="77777777" w:rsidR="00D04654" w:rsidRDefault="00D04654" w:rsidP="00EC4432">
    <w:pPr>
      <w:pStyle w:val="Kopfzeile"/>
    </w:pPr>
  </w:p>
  <w:p w14:paraId="4C0D625E" w14:textId="77777777" w:rsidR="00E76729" w:rsidRPr="00E76729" w:rsidRDefault="00E76729" w:rsidP="00EC4432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0F"/>
    <w:rsid w:val="00015197"/>
    <w:rsid w:val="00044BF8"/>
    <w:rsid w:val="000C24E4"/>
    <w:rsid w:val="00121910"/>
    <w:rsid w:val="00127D15"/>
    <w:rsid w:val="00130FE3"/>
    <w:rsid w:val="00134A1D"/>
    <w:rsid w:val="00143D51"/>
    <w:rsid w:val="00193456"/>
    <w:rsid w:val="00196564"/>
    <w:rsid w:val="001C7247"/>
    <w:rsid w:val="001E401A"/>
    <w:rsid w:val="00212D0F"/>
    <w:rsid w:val="00233998"/>
    <w:rsid w:val="00267435"/>
    <w:rsid w:val="00284BFB"/>
    <w:rsid w:val="002A033B"/>
    <w:rsid w:val="002F3831"/>
    <w:rsid w:val="003B34D3"/>
    <w:rsid w:val="003D1DB2"/>
    <w:rsid w:val="0041721E"/>
    <w:rsid w:val="004337AF"/>
    <w:rsid w:val="00466298"/>
    <w:rsid w:val="00483302"/>
    <w:rsid w:val="004E06E1"/>
    <w:rsid w:val="005125F5"/>
    <w:rsid w:val="00565EEF"/>
    <w:rsid w:val="005907B0"/>
    <w:rsid w:val="005B53D8"/>
    <w:rsid w:val="005C101C"/>
    <w:rsid w:val="00601D8C"/>
    <w:rsid w:val="0063433F"/>
    <w:rsid w:val="00692224"/>
    <w:rsid w:val="006C1461"/>
    <w:rsid w:val="006F029C"/>
    <w:rsid w:val="006F2129"/>
    <w:rsid w:val="006F47B2"/>
    <w:rsid w:val="00703FEF"/>
    <w:rsid w:val="00770181"/>
    <w:rsid w:val="00795254"/>
    <w:rsid w:val="007C695A"/>
    <w:rsid w:val="007E3BEB"/>
    <w:rsid w:val="00824C77"/>
    <w:rsid w:val="00863B66"/>
    <w:rsid w:val="008D6754"/>
    <w:rsid w:val="008E1DEB"/>
    <w:rsid w:val="00906AA4"/>
    <w:rsid w:val="009208FC"/>
    <w:rsid w:val="00923DED"/>
    <w:rsid w:val="009C3BD3"/>
    <w:rsid w:val="009F55EF"/>
    <w:rsid w:val="00A1586B"/>
    <w:rsid w:val="00A30205"/>
    <w:rsid w:val="00AB6D45"/>
    <w:rsid w:val="00AB7190"/>
    <w:rsid w:val="00B869A4"/>
    <w:rsid w:val="00B957EC"/>
    <w:rsid w:val="00C15B9F"/>
    <w:rsid w:val="00C42191"/>
    <w:rsid w:val="00C43646"/>
    <w:rsid w:val="00CF1380"/>
    <w:rsid w:val="00D03A85"/>
    <w:rsid w:val="00D04654"/>
    <w:rsid w:val="00DC5BFE"/>
    <w:rsid w:val="00DE1410"/>
    <w:rsid w:val="00E16E7F"/>
    <w:rsid w:val="00E42DB8"/>
    <w:rsid w:val="00E76729"/>
    <w:rsid w:val="00EC4432"/>
    <w:rsid w:val="00ED38DA"/>
    <w:rsid w:val="00ED45BF"/>
    <w:rsid w:val="00EE7134"/>
    <w:rsid w:val="00F435C0"/>
    <w:rsid w:val="00F76909"/>
    <w:rsid w:val="00F77627"/>
    <w:rsid w:val="00FA5FE1"/>
    <w:rsid w:val="00FD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03180"/>
  <w15:chartTrackingRefBased/>
  <w15:docId w15:val="{E5D2A326-F9FD-3B4F-8360-097CEAEB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2D0F"/>
    <w:pPr>
      <w:suppressAutoHyphens/>
      <w:spacing w:before="60" w:after="60" w:line="276" w:lineRule="auto"/>
      <w:ind w:left="426" w:right="-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ind w:right="3119"/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F77627"/>
    <w:pPr>
      <w:spacing w:line="288" w:lineRule="auto"/>
      <w:ind w:right="2977"/>
    </w:pPr>
    <w:rPr>
      <w:rFonts w:eastAsiaTheme="majorEastAs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7018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0181"/>
    <w:rPr>
      <w:rFonts w:ascii="Arial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7018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0181"/>
    <w:rPr>
      <w:rFonts w:ascii="Arial" w:hAnsi="Arial" w:cs="font498"/>
      <w:color w:val="00000A"/>
      <w:kern w:val="1"/>
      <w:sz w:val="20"/>
      <w:szCs w:val="22"/>
      <w:lang w:val="pt-BR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4</Pages>
  <Words>628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2026-08-22T18:59:00Z</cp:lastPrinted>
  <dcterms:created xsi:type="dcterms:W3CDTF">2026-08-22T18:59:00Z</dcterms:created>
  <dcterms:modified xsi:type="dcterms:W3CDTF">2026-08-22T18:59:00Z</dcterms:modified>
</cp:coreProperties>
</file>