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A2ACAF" w14:textId="2CAB0533" w:rsidR="0041721E" w:rsidRPr="0041721E" w:rsidRDefault="00172950" w:rsidP="00876A33">
      <w:pPr>
        <w:pStyle w:val="berschrift2"/>
      </w:pPr>
      <w:r>
        <w:t>nach der Fortbildung</w:t>
      </w:r>
    </w:p>
    <w:p w14:paraId="12C77A96" w14:textId="38586006" w:rsidR="0041721E" w:rsidRPr="00172950" w:rsidRDefault="00172950" w:rsidP="00876A33">
      <w:pPr>
        <w:pStyle w:val="berschrift1"/>
      </w:pPr>
      <w:r w:rsidRPr="00172950">
        <w:t>Transfer- und Erprobungsblatt</w:t>
      </w:r>
    </w:p>
    <w:p w14:paraId="165D3BBE" w14:textId="77777777" w:rsidR="00172950" w:rsidRPr="005B5E6E" w:rsidRDefault="00172950" w:rsidP="00172950">
      <w:pPr>
        <w:spacing w:after="160"/>
        <w:rPr>
          <w:rFonts w:cs="Arial"/>
        </w:rPr>
      </w:pPr>
      <w:r w:rsidRPr="005B5E6E">
        <w:rPr>
          <w:rFonts w:cs="Arial"/>
          <w:i/>
          <w:iCs/>
          <w:color w:val="595959"/>
          <w:sz w:val="18"/>
          <w:szCs w:val="18"/>
        </w:rPr>
        <w:t xml:space="preserve">Direkt am Ende der Veranstaltung ausfüllen – dauert keine fünf Minuten. Dies </w:t>
      </w:r>
      <w:proofErr w:type="gramStart"/>
      <w:r w:rsidRPr="005B5E6E">
        <w:rPr>
          <w:rFonts w:cs="Arial"/>
          <w:i/>
          <w:iCs/>
          <w:color w:val="595959"/>
          <w:sz w:val="18"/>
          <w:szCs w:val="18"/>
        </w:rPr>
        <w:t>ist</w:t>
      </w:r>
      <w:proofErr w:type="gramEnd"/>
      <w:r w:rsidRPr="005B5E6E">
        <w:rPr>
          <w:rFonts w:cs="Arial"/>
          <w:i/>
          <w:iCs/>
          <w:color w:val="595959"/>
          <w:sz w:val="18"/>
          <w:szCs w:val="18"/>
        </w:rPr>
        <w:t xml:space="preserve"> dein eigenes Arbeitsinstrument, kein Bericht und kein Nachweis gegenüber der Schulleitung.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4700"/>
        <w:gridCol w:w="1706"/>
      </w:tblGrid>
      <w:tr w:rsidR="00172950" w:rsidRPr="005B5E6E" w14:paraId="5FDFE219" w14:textId="77777777" w:rsidTr="00546120"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11C99BBA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595959"/>
                <w:sz w:val="16"/>
                <w:szCs w:val="16"/>
              </w:rPr>
              <w:t>Name</w:t>
            </w:r>
          </w:p>
          <w:p w14:paraId="7E67EEC8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7440620B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595959"/>
                <w:sz w:val="16"/>
                <w:szCs w:val="16"/>
              </w:rPr>
              <w:t>Fortbildung</w:t>
            </w:r>
          </w:p>
          <w:p w14:paraId="64FE35B5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  <w:tc>
          <w:tcPr>
            <w:tcW w:w="1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75F4862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595959"/>
                <w:sz w:val="16"/>
                <w:szCs w:val="16"/>
              </w:rPr>
              <w:t>Datum</w:t>
            </w:r>
          </w:p>
          <w:p w14:paraId="6D689318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</w:tr>
    </w:tbl>
    <w:p w14:paraId="2AF1C5F4" w14:textId="77777777" w:rsidR="00172950" w:rsidRPr="005B5E6E" w:rsidRDefault="00172950" w:rsidP="00172950">
      <w:pPr>
        <w:spacing w:before="220"/>
        <w:rPr>
          <w:rFonts w:cs="Arial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72950" w:rsidRPr="005B5E6E" w14:paraId="02A35467" w14:textId="77777777" w:rsidTr="00172950">
        <w:tc>
          <w:tcPr>
            <w:tcW w:w="10206" w:type="dxa"/>
            <w:shd w:val="clear" w:color="auto" w:fill="5D7DBE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843F88F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FFFFFF"/>
              </w:rPr>
              <w:t>1  ·  Was probiere ich konkret aus?</w:t>
            </w:r>
          </w:p>
        </w:tc>
      </w:tr>
      <w:tr w:rsidR="00172950" w:rsidRPr="005B5E6E" w14:paraId="657260E5" w14:textId="77777777" w:rsidTr="00172950">
        <w:trPr>
          <w:trHeight w:val="1150"/>
        </w:trPr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BA0518" w14:textId="2F2F98D5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  <w:p w14:paraId="7C6262B9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</w:tr>
    </w:tbl>
    <w:p w14:paraId="6FFC1D9C" w14:textId="77777777" w:rsidR="00172950" w:rsidRPr="005B5E6E" w:rsidRDefault="00172950" w:rsidP="00172950">
      <w:pPr>
        <w:spacing w:before="220"/>
        <w:rPr>
          <w:rFonts w:cs="Arial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0"/>
        <w:gridCol w:w="3106"/>
      </w:tblGrid>
      <w:tr w:rsidR="00172950" w:rsidRPr="005B5E6E" w14:paraId="183D650C" w14:textId="77777777" w:rsidTr="00172950">
        <w:tc>
          <w:tcPr>
            <w:tcW w:w="7100" w:type="dxa"/>
            <w:shd w:val="clear" w:color="auto" w:fill="5D7DBE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08E382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FFFFFF"/>
              </w:rPr>
              <w:t>2  ·  In welcher Lerngruppe?</w:t>
            </w:r>
          </w:p>
        </w:tc>
        <w:tc>
          <w:tcPr>
            <w:tcW w:w="3106" w:type="dxa"/>
            <w:shd w:val="clear" w:color="auto" w:fill="5D7DBE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E0CB30B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FFFFFF"/>
              </w:rPr>
              <w:t>3  ·  Bis wann?</w:t>
            </w:r>
          </w:p>
        </w:tc>
      </w:tr>
      <w:tr w:rsidR="00172950" w:rsidRPr="005B5E6E" w14:paraId="3BA8C255" w14:textId="77777777" w:rsidTr="00172950">
        <w:trPr>
          <w:trHeight w:val="500"/>
        </w:trPr>
        <w:tc>
          <w:tcPr>
            <w:tcW w:w="7100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5A2BBE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  <w:tc>
          <w:tcPr>
            <w:tcW w:w="3106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C4CDC35" w14:textId="77777777" w:rsidR="00172950" w:rsidRPr="005B5E6E" w:rsidRDefault="00172950" w:rsidP="00546120">
            <w:pPr>
              <w:pBdr>
                <w:bottom w:val="single" w:sz="6" w:space="0" w:color="B2B2BF"/>
              </w:pBdr>
              <w:spacing w:before="26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</w:tr>
    </w:tbl>
    <w:p w14:paraId="543411FE" w14:textId="77777777" w:rsidR="00172950" w:rsidRPr="005B5E6E" w:rsidRDefault="00172950" w:rsidP="00172950">
      <w:pPr>
        <w:spacing w:before="220"/>
        <w:rPr>
          <w:rFonts w:cs="Arial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72950" w:rsidRPr="005B5E6E" w14:paraId="47028D7C" w14:textId="77777777" w:rsidTr="00172950">
        <w:tc>
          <w:tcPr>
            <w:tcW w:w="10206" w:type="dxa"/>
            <w:shd w:val="clear" w:color="auto" w:fill="5D7DBE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A31251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FFFFFF"/>
              </w:rPr>
              <w:t>4  ·  Wo gebe ich das Ergebnis weiter?</w:t>
            </w:r>
          </w:p>
        </w:tc>
      </w:tr>
      <w:tr w:rsidR="00172950" w:rsidRPr="005B5E6E" w14:paraId="236BB024" w14:textId="77777777" w:rsidTr="00172950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7FAA2A4" w14:textId="77777777" w:rsidR="00172950" w:rsidRPr="005B5E6E" w:rsidRDefault="00172950" w:rsidP="00546120">
            <w:pPr>
              <w:spacing w:after="80"/>
              <w:rPr>
                <w:rFonts w:cs="Arial"/>
              </w:rPr>
            </w:pP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Fachschaftssitzung (kurzer Bericht)</w:t>
            </w:r>
          </w:p>
          <w:p w14:paraId="753E4A30" w14:textId="77777777" w:rsidR="00172950" w:rsidRPr="005B5E6E" w:rsidRDefault="00172950" w:rsidP="00546120">
            <w:pPr>
              <w:spacing w:after="80"/>
              <w:rPr>
                <w:rFonts w:cs="Arial"/>
              </w:rPr>
            </w:pP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Zentraler Informationsort / Materialablage</w:t>
            </w:r>
          </w:p>
          <w:p w14:paraId="71B100C1" w14:textId="77777777" w:rsidR="00172950" w:rsidRPr="005B5E6E" w:rsidRDefault="00172950" w:rsidP="00546120">
            <w:pPr>
              <w:spacing w:after="80"/>
              <w:rPr>
                <w:rFonts w:cs="Arial"/>
              </w:rPr>
            </w:pP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Kollegiale Praxisberatung / Hospitation</w:t>
            </w:r>
          </w:p>
          <w:p w14:paraId="2E76ECEB" w14:textId="77777777" w:rsidR="00172950" w:rsidRPr="005B5E6E" w:rsidRDefault="00172950" w:rsidP="00546120">
            <w:pPr>
              <w:spacing w:after="40"/>
              <w:rPr>
                <w:rFonts w:cs="Arial"/>
              </w:rPr>
            </w:pP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Sonstiges: </w:t>
            </w:r>
            <w:r w:rsidRPr="005B5E6E">
              <w:rPr>
                <w:rFonts w:cs="Arial"/>
                <w:color w:val="B2B2BF"/>
                <w:sz w:val="19"/>
                <w:szCs w:val="19"/>
              </w:rPr>
              <w:t>____________________________________________</w:t>
            </w:r>
          </w:p>
        </w:tc>
      </w:tr>
    </w:tbl>
    <w:p w14:paraId="75511477" w14:textId="77777777" w:rsidR="00172950" w:rsidRPr="005B5E6E" w:rsidRDefault="00172950" w:rsidP="00172950">
      <w:pPr>
        <w:spacing w:before="220"/>
        <w:rPr>
          <w:rFonts w:cs="Arial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72950" w:rsidRPr="005B5E6E" w14:paraId="6B72DF0E" w14:textId="77777777" w:rsidTr="00172950">
        <w:tc>
          <w:tcPr>
            <w:tcW w:w="10206" w:type="dxa"/>
            <w:shd w:val="clear" w:color="auto" w:fill="2BA47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8B0CB2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FFFFFF"/>
              </w:rPr>
              <w:t>Rückblick nach sechs Wochen</w:t>
            </w:r>
          </w:p>
        </w:tc>
      </w:tr>
      <w:tr w:rsidR="00172950" w:rsidRPr="005B5E6E" w14:paraId="675C5CBB" w14:textId="77777777" w:rsidTr="00172950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40" w:type="dxa"/>
              <w:bottom w:w="160" w:type="dxa"/>
              <w:right w:w="140" w:type="dxa"/>
            </w:tcMar>
          </w:tcPr>
          <w:p w14:paraId="30E4067C" w14:textId="77777777" w:rsidR="00172950" w:rsidRPr="005B5E6E" w:rsidRDefault="00172950" w:rsidP="00546120">
            <w:pPr>
              <w:spacing w:after="100"/>
              <w:rPr>
                <w:rFonts w:cs="Arial"/>
              </w:rPr>
            </w:pP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Hat sich das bewährt?   </w:t>
            </w: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Ja     </w:t>
            </w: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Teilweise     </w:t>
            </w:r>
            <w:r w:rsidRPr="005B5E6E">
              <w:rPr>
                <w:rFonts w:ascii="Segoe UI Symbol" w:hAnsi="Segoe UI Symbol" w:cs="Segoe UI Symbol"/>
                <w:color w:val="1A1A1A"/>
                <w:sz w:val="19"/>
                <w:szCs w:val="19"/>
              </w:rPr>
              <w:t>☐</w:t>
            </w:r>
            <w:r w:rsidRPr="005B5E6E">
              <w:rPr>
                <w:rFonts w:cs="Arial"/>
                <w:color w:val="1A1A1A"/>
                <w:sz w:val="19"/>
                <w:szCs w:val="19"/>
              </w:rPr>
              <w:t xml:space="preserve">  Nein</w:t>
            </w:r>
          </w:p>
          <w:p w14:paraId="36D99A30" w14:textId="77777777" w:rsidR="00172950" w:rsidRPr="005B5E6E" w:rsidRDefault="00172950" w:rsidP="00546120">
            <w:pPr>
              <w:rPr>
                <w:rFonts w:cs="Arial"/>
              </w:rPr>
            </w:pPr>
            <w:r w:rsidRPr="005B5E6E">
              <w:rPr>
                <w:rFonts w:cs="Arial"/>
                <w:b/>
                <w:bCs/>
                <w:color w:val="595959"/>
                <w:sz w:val="16"/>
                <w:szCs w:val="16"/>
              </w:rPr>
              <w:t>Was mache ich jetzt anders oder weiter?</w:t>
            </w:r>
          </w:p>
          <w:p w14:paraId="54FD06CB" w14:textId="77777777" w:rsidR="00172950" w:rsidRPr="005B5E6E" w:rsidRDefault="00172950" w:rsidP="00172950">
            <w:pPr>
              <w:pBdr>
                <w:bottom w:val="single" w:sz="6" w:space="0" w:color="B2B2BF"/>
              </w:pBdr>
              <w:spacing w:before="0" w:after="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  <w:p w14:paraId="09FA6E0B" w14:textId="77777777" w:rsidR="00172950" w:rsidRPr="005B5E6E" w:rsidRDefault="00172950" w:rsidP="00172950">
            <w:pPr>
              <w:pBdr>
                <w:bottom w:val="single" w:sz="6" w:space="0" w:color="B2B2BF"/>
              </w:pBdr>
              <w:spacing w:before="0" w:after="0"/>
              <w:rPr>
                <w:rFonts w:cs="Arial"/>
              </w:rPr>
            </w:pPr>
            <w:r w:rsidRPr="005B5E6E">
              <w:rPr>
                <w:rFonts w:cs="Arial"/>
              </w:rPr>
              <w:t xml:space="preserve"> </w:t>
            </w:r>
          </w:p>
        </w:tc>
      </w:tr>
    </w:tbl>
    <w:p w14:paraId="04F8301E" w14:textId="3DE0011B" w:rsidR="00E76729" w:rsidRPr="00172950" w:rsidRDefault="00172950" w:rsidP="00172950">
      <w:pPr>
        <w:spacing w:before="100"/>
        <w:rPr>
          <w:rFonts w:cs="Arial"/>
        </w:rPr>
      </w:pPr>
      <w:r w:rsidRPr="005B5E6E">
        <w:rPr>
          <w:rFonts w:cs="Arial"/>
          <w:i/>
          <w:iCs/>
          <w:color w:val="B2B2BF"/>
          <w:sz w:val="15"/>
          <w:szCs w:val="15"/>
        </w:rPr>
        <w:t>Passend dazu: das Entscheidungsblatt vor der Anmeldung zu einer Fortbildung.  ·  Lina-Seil-Prinzip · lina-seil-prinzip.de</w:t>
      </w:r>
    </w:p>
    <w:sectPr w:rsidR="00E76729" w:rsidRPr="00172950" w:rsidSect="00FB3ED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403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BE70F4" w14:textId="77777777" w:rsidR="00DC2879" w:rsidRDefault="00DC2879" w:rsidP="00876A33">
      <w:r>
        <w:separator/>
      </w:r>
    </w:p>
  </w:endnote>
  <w:endnote w:type="continuationSeparator" w:id="0">
    <w:p w14:paraId="52B715D9" w14:textId="77777777" w:rsidR="00DC2879" w:rsidRDefault="00DC2879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35CEE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47020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A9F0539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186297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558B0243" w14:textId="3DAE7D61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172950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172950">
                            <w:rPr>
                              <w:szCs w:val="18"/>
                              <w:lang w:eastAsia="zh-TW"/>
                            </w:rPr>
                            <w:t>1.10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2F186297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558B0243" w14:textId="3DAE7D61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172950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172950">
                      <w:rPr>
                        <w:szCs w:val="18"/>
                        <w:lang w:eastAsia="zh-TW"/>
                      </w:rPr>
                      <w:t>1.10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737588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6570A132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CE4DD3F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21737588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6570A132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2CE4DD3F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C207A1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3ABA2E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59C207A1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3ABA2E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40A2A4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AC3655" w14:textId="07278629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172950">
                            <w:t>01_10-002</w:t>
                          </w:r>
                        </w:p>
                        <w:p w14:paraId="10AD4308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1D40A2A4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AC3655" w14:textId="07278629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="00172950">
                      <w:t>01_10-002</w:t>
                    </w:r>
                  </w:p>
                  <w:p w14:paraId="10AD4308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19EEE1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93B126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C0D0EA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B9496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3618D9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8655B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375517F2" w14:textId="1156FC8B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="00172950">
                            <w:t>1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="00172950">
                            <w:t>1.10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3FF8655B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375517F2" w14:textId="1156FC8B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="00172950">
                      <w:t>1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="00172950">
                      <w:t>1.10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9B327F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CED05AE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309B327F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CED05AE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35C758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0A2D7674" w14:textId="34321E84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172950">
                            <w:t>01_10-002</w:t>
                          </w:r>
                        </w:p>
                        <w:p w14:paraId="0D2600CF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6035C758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0A2D7674" w14:textId="34321E84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="00172950">
                      <w:t>01_10-002</w:t>
                    </w:r>
                  </w:p>
                  <w:p w14:paraId="0D2600CF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C746AF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35EF9160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42A8D5A2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56C746AF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35EF9160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42A8D5A2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4BD7106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A34664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38770C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ED55871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3A257E" w14:textId="77777777" w:rsidR="00DC2879" w:rsidRDefault="00DC2879" w:rsidP="00876A33">
      <w:r>
        <w:separator/>
      </w:r>
    </w:p>
  </w:footnote>
  <w:footnote w:type="continuationSeparator" w:id="0">
    <w:p w14:paraId="219DF893" w14:textId="77777777" w:rsidR="00DC2879" w:rsidRDefault="00DC2879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93E9E" w14:textId="176C6D92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C26199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583646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F9DC0C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4DF6ED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="00172950">
      <w:t>Fortbildungen</w:t>
    </w:r>
    <w:r w:rsidRPr="00622065">
      <w:tab/>
    </w:r>
    <w:r w:rsidR="00172950">
      <w:t>Transfer- und Erprobungsblatt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fldSimple w:instr=" NUMPAGES  \* MERGEFORMAT ">
      <w:r w:rsidRPr="00622065">
        <w:t>3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1FFB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9DF169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2F85F4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0A15D78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8FCA77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 xml:space="preserve">Platz für dein </w:t>
                          </w:r>
                          <w:r w:rsidRPr="00EF5532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0456D9ED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F31066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018FCA77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 xml:space="preserve">Platz für dein </w:t>
                    </w:r>
                    <w:r w:rsidRPr="00EF5532">
                      <w:rPr>
                        <w:rStyle w:val="KopfzeileZchn"/>
                      </w:rPr>
                      <w:t>Schullogo</w:t>
                    </w:r>
                  </w:p>
                  <w:p w14:paraId="0456D9ED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F31066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5F47DD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1F54CB08" w14:textId="7F8F58FF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="00172950"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="00172950">
                            <w:t>1.10</w:t>
                          </w:r>
                        </w:p>
                        <w:p w14:paraId="12FDB6B2" w14:textId="0171910A" w:rsidR="00E76729" w:rsidRPr="00121910" w:rsidRDefault="00172950" w:rsidP="00C27BE0">
                          <w:pPr>
                            <w:pStyle w:val="Kapitelname"/>
                          </w:pPr>
                          <w:r>
                            <w:t>Fortbildungen</w:t>
                          </w:r>
                        </w:p>
                        <w:p w14:paraId="2A567467" w14:textId="4CD7055C" w:rsidR="00E76729" w:rsidRPr="005125F5" w:rsidRDefault="00172950" w:rsidP="00C27BE0">
                          <w:pPr>
                            <w:pStyle w:val="Dokumenttitel"/>
                          </w:pPr>
                          <w:r>
                            <w:t>Transfer- und Erprobungsblatt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89958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615F47DD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1F54CB08" w14:textId="7F8F58FF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="00172950"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="00172950">
                      <w:t>1.10</w:t>
                    </w:r>
                  </w:p>
                  <w:p w14:paraId="12FDB6B2" w14:textId="0171910A" w:rsidR="00E76729" w:rsidRPr="00121910" w:rsidRDefault="00172950" w:rsidP="00C27BE0">
                    <w:pPr>
                      <w:pStyle w:val="Kapitelname"/>
                    </w:pPr>
                    <w:r>
                      <w:t>Fortbildungen</w:t>
                    </w:r>
                  </w:p>
                  <w:p w14:paraId="2A567467" w14:textId="4CD7055C" w:rsidR="00E76729" w:rsidRPr="005125F5" w:rsidRDefault="00172950" w:rsidP="00C27BE0">
                    <w:pPr>
                      <w:pStyle w:val="Dokumenttitel"/>
                    </w:pPr>
                    <w:r>
                      <w:t>Transfer- und Erprobungsblatt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5E0552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3EEAF547" w14:textId="77777777" w:rsidR="00D04654" w:rsidRDefault="00D04654" w:rsidP="00876A33">
    <w:pPr>
      <w:pStyle w:val="Kopfzeile"/>
    </w:pPr>
  </w:p>
  <w:p w14:paraId="56D085AD" w14:textId="77777777" w:rsidR="00D04654" w:rsidRDefault="00D04654" w:rsidP="00876A33">
    <w:pPr>
      <w:pStyle w:val="Kopfzeile"/>
    </w:pPr>
  </w:p>
  <w:p w14:paraId="18A5125F" w14:textId="77777777" w:rsidR="00D04654" w:rsidRDefault="00D04654" w:rsidP="00876A33">
    <w:pPr>
      <w:pStyle w:val="Kopfzeile"/>
    </w:pPr>
  </w:p>
  <w:p w14:paraId="0FBE75CB" w14:textId="77777777" w:rsidR="00D04654" w:rsidRDefault="00D04654" w:rsidP="00876A33">
    <w:pPr>
      <w:pStyle w:val="Kopfzeile"/>
    </w:pPr>
  </w:p>
  <w:p w14:paraId="18B9B7D4" w14:textId="77777777" w:rsidR="00D04654" w:rsidRDefault="00D04654" w:rsidP="00876A33">
    <w:pPr>
      <w:pStyle w:val="Kopfzeile"/>
    </w:pPr>
  </w:p>
  <w:p w14:paraId="27CDF3A5" w14:textId="77777777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89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72950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84BFB"/>
    <w:rsid w:val="002A033B"/>
    <w:rsid w:val="002D148B"/>
    <w:rsid w:val="002E5DDE"/>
    <w:rsid w:val="002F3831"/>
    <w:rsid w:val="002F7859"/>
    <w:rsid w:val="0030159E"/>
    <w:rsid w:val="00351089"/>
    <w:rsid w:val="00375C36"/>
    <w:rsid w:val="003B34D3"/>
    <w:rsid w:val="003C4186"/>
    <w:rsid w:val="003D1DB2"/>
    <w:rsid w:val="0041721E"/>
    <w:rsid w:val="0043247F"/>
    <w:rsid w:val="00466298"/>
    <w:rsid w:val="00483302"/>
    <w:rsid w:val="004C5B9E"/>
    <w:rsid w:val="004E06E1"/>
    <w:rsid w:val="0050774F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A5710"/>
    <w:rsid w:val="00AB6D45"/>
    <w:rsid w:val="00AB7190"/>
    <w:rsid w:val="00B869A4"/>
    <w:rsid w:val="00B957EC"/>
    <w:rsid w:val="00BA2563"/>
    <w:rsid w:val="00C15B9F"/>
    <w:rsid w:val="00C27BE0"/>
    <w:rsid w:val="00C43646"/>
    <w:rsid w:val="00C573E3"/>
    <w:rsid w:val="00C75BA9"/>
    <w:rsid w:val="00CE0168"/>
    <w:rsid w:val="00CF1380"/>
    <w:rsid w:val="00D03A85"/>
    <w:rsid w:val="00D04654"/>
    <w:rsid w:val="00D1476F"/>
    <w:rsid w:val="00D26792"/>
    <w:rsid w:val="00DC2879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EF5532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24735"/>
  <w15:chartTrackingRefBased/>
  <w15:docId w15:val="{5B9E41CD-802A-524D-A4BE-47B578F2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  <w:ind w:left="426" w:right="28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3119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5387"/>
        <w:tab w:val="right" w:pos="11057"/>
      </w:tabs>
      <w:ind w:left="284" w:right="0"/>
    </w:pPr>
    <w:rPr>
      <w:noProof/>
      <w:color w:val="000000" w:themeColor="text1"/>
      <w:sz w:val="16"/>
      <w:szCs w:val="16"/>
    </w:rPr>
  </w:style>
  <w:style w:type="paragraph" w:customStyle="1" w:styleId="Logo">
    <w:name w:val="Logo"/>
    <w:basedOn w:val="Standard"/>
    <w:qFormat/>
    <w:rsid w:val="00EF5532"/>
    <w:pPr>
      <w:jc w:val="center"/>
    </w:pPr>
    <w:rPr>
      <w:color w:val="B2B2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-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LSP-Begleitmaterial-Vorlage-BREIT-NEU.dotx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2026-08-27T13:45:00Z</cp:lastPrinted>
  <dcterms:created xsi:type="dcterms:W3CDTF">2026-08-27T13:45:00Z</dcterms:created>
  <dcterms:modified xsi:type="dcterms:W3CDTF">2026-08-27T13:46:00Z</dcterms:modified>
</cp:coreProperties>
</file>