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53194B" w14:textId="5671E5ED" w:rsidR="0041721E" w:rsidRPr="005D0841" w:rsidRDefault="005D0841" w:rsidP="004618E6">
      <w:pPr>
        <w:pStyle w:val="berschrift2"/>
      </w:pPr>
      <w:r w:rsidRPr="005D0841">
        <w:t>ARBEITSINSTRUMENT ZUR ROLLENKLARHEIT</w:t>
      </w:r>
    </w:p>
    <w:p w14:paraId="16B4E9F4" w14:textId="6DEA0F0B" w:rsidR="005D0841" w:rsidRPr="005D0841" w:rsidRDefault="005D0841" w:rsidP="005D0841">
      <w:pPr>
        <w:pStyle w:val="berschrift1"/>
      </w:pPr>
      <w:r w:rsidRPr="005D0841">
        <w:t>Geschäftsverteilungsplan der Schule</w:t>
      </w:r>
    </w:p>
    <w:p w14:paraId="357FFD93" w14:textId="77F0DA0D" w:rsidR="005D0841" w:rsidRPr="00CC21CA" w:rsidRDefault="005D0841" w:rsidP="005D0841">
      <w:pPr>
        <w:spacing w:after="120"/>
        <w:rPr>
          <w:rFonts w:cs="Arial"/>
        </w:rPr>
      </w:pPr>
      <w:r>
        <w:rPr>
          <w:rFonts w:cs="Arial"/>
          <w:i/>
          <w:iCs/>
          <w:color w:val="595959"/>
          <w:sz w:val="18"/>
          <w:szCs w:val="18"/>
        </w:rPr>
        <w:t>E</w:t>
      </w:r>
      <w:r w:rsidRPr="00CC21CA">
        <w:rPr>
          <w:rFonts w:cs="Arial"/>
          <w:i/>
          <w:iCs/>
          <w:color w:val="595959"/>
          <w:sz w:val="18"/>
          <w:szCs w:val="18"/>
        </w:rPr>
        <w:t>ine Zeile je Funktionsstelle, wer sie innehat, welche Ausstattung sie hat – und wo Vertretung oder Dokumentation fehlen. Zu Schuljahresbeginn oder bei Neubesetzung ausfüllen, einmal jährlich fortschreiben.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8"/>
        <w:gridCol w:w="3889"/>
        <w:gridCol w:w="2130"/>
        <w:gridCol w:w="1787"/>
        <w:gridCol w:w="1716"/>
        <w:gridCol w:w="1978"/>
        <w:gridCol w:w="1031"/>
      </w:tblGrid>
      <w:tr w:rsidR="005D0841" w:rsidRPr="00CC21CA" w14:paraId="28ACBF1A" w14:textId="77777777" w:rsidTr="00067D3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5D7DB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2FB245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Funktionsstelle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5D7DB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D6A794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Auftrag in einem Satz</w:t>
            </w: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5D7DB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E7C08A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Inhaberin / Inhaber</w:t>
            </w: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5D7DB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D25DED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Entlastung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1181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6A273D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Vertretung</w:t>
            </w: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C1181C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701658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Dokumentation (ja/nein)</w:t>
            </w: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5D7DBE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15F6E0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b/>
                <w:bCs/>
                <w:color w:val="FFFFFF"/>
                <w:sz w:val="17"/>
                <w:szCs w:val="17"/>
              </w:rPr>
              <w:t>Nächste Prüfung</w:t>
            </w:r>
          </w:p>
        </w:tc>
      </w:tr>
      <w:tr w:rsidR="005D0841" w:rsidRPr="00CC21CA" w14:paraId="109D8963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2C061D" w14:textId="77777777" w:rsidR="005D0841" w:rsidRPr="00CC21CA" w:rsidRDefault="005D0841" w:rsidP="00546120">
            <w:pPr>
              <w:rPr>
                <w:rFonts w:cs="Arial"/>
              </w:rPr>
            </w:pPr>
            <w:proofErr w:type="spellStart"/>
            <w:r w:rsidRPr="00CC21CA">
              <w:rPr>
                <w:rFonts w:cs="Arial"/>
                <w:b/>
                <w:bCs/>
                <w:color w:val="1A1A1A"/>
                <w:sz w:val="17"/>
                <w:szCs w:val="17"/>
              </w:rPr>
              <w:t>Fachschaftsleitung</w:t>
            </w:r>
            <w:proofErr w:type="spellEnd"/>
            <w:r w:rsidRPr="00CC21CA">
              <w:rPr>
                <w:rFonts w:cs="Arial"/>
                <w:b/>
                <w:bCs/>
                <w:color w:val="1A1A1A"/>
                <w:sz w:val="17"/>
                <w:szCs w:val="17"/>
              </w:rPr>
              <w:t xml:space="preserve"> Mathematik (Beispiel)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F34CD1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Koordiniert die fachliche Arbeit der Mathematik-Fachschaft und vertritt sie in Konferenzen.</w:t>
            </w: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D6D64D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Frau Musterfrau</w:t>
            </w: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822C9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2 Anrechnungsstunden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8B588D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keine</w:t>
            </w: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109C3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Nein</w:t>
            </w: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70774C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08/2027</w:t>
            </w:r>
          </w:p>
        </w:tc>
      </w:tr>
      <w:tr w:rsidR="005D0841" w:rsidRPr="00CC21CA" w14:paraId="0DB26B10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AC483A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Schulleitung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5B8176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823BAC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380AF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09FC5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21DE6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5D3476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34EB1AB5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C1F046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Stellvertretende Schulleitung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2B6E64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36DEA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095F5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9BC4A1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33287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4616F1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10662C8F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6C4EAC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Didaktische 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12E9CF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A0956C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91274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D915B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1DE4ED7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834E77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6AFA3433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C8310F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Mittelstufenleitung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0ECE6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C107FD0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40BDB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479A5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F9B868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E24205C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303ADB60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B16D02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Unterstufenleitung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AFAF8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DCB05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927E1F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FD4182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C6CE5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E62588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11B448C6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FECD36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Oberstufenleitung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137A91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51E05F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19723A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F40137C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382BA1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EE8014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3F3936C2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588EAC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Klassenleitung (je Klasse eigene Zeile)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6645E8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94C4EC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53844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74D78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3EA14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A7FA46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411E846E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67676" w14:textId="77777777" w:rsidR="005D0841" w:rsidRPr="00CC21CA" w:rsidRDefault="005D0841" w:rsidP="00546120">
            <w:pPr>
              <w:rPr>
                <w:rFonts w:cs="Arial"/>
              </w:rPr>
            </w:pPr>
            <w:proofErr w:type="spellStart"/>
            <w:r w:rsidRPr="00CC21CA">
              <w:rPr>
                <w:rFonts w:cs="Arial"/>
                <w:color w:val="1A1A1A"/>
                <w:sz w:val="17"/>
                <w:szCs w:val="17"/>
              </w:rPr>
              <w:t>Fachschaftsleitung</w:t>
            </w:r>
            <w:proofErr w:type="spellEnd"/>
            <w:r w:rsidRPr="00CC21CA">
              <w:rPr>
                <w:rFonts w:cs="Arial"/>
                <w:color w:val="1A1A1A"/>
                <w:sz w:val="17"/>
                <w:szCs w:val="17"/>
              </w:rPr>
              <w:t xml:space="preserve"> (weitere Fächer, je Fach eigene Zeile)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2B595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105672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D1317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62E10B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1603BC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2713A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7B1F6277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CB38F1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lastRenderedPageBreak/>
              <w:t>Beratungslehrkraft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544C3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FDC66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7B256FC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FC00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3705D6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E7EA97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59419D9B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117799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Leitung Berufsorientierung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2618E5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6142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9126D0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8AEE60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2E7B98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C57C62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6FD8C7D2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4833A0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Leitung Pädagogisches Qualitätsmanagement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F165A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D694E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1B7A40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02DA74A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77AB02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83F7F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0D92022D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76B793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Leitung Fortbildungen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6D7F02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AE4C30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ADACD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CBD6F8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02CA67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1B90E3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4B6CFC8F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A242F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Datenschutzbeauftragte/r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FADC84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9EA8BB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FDFA0B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6E2B52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80D2E3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27301A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5909A050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21CCBF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Leitung Digitale Medien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EB88A36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9B16C1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C4BB7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5967E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F4CDC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8853F5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  <w:tr w:rsidR="005D0841" w:rsidRPr="00CC21CA" w14:paraId="506EA6B2" w14:textId="77777777" w:rsidTr="00067D33">
        <w:tblPrEx>
          <w:tblCellMar>
            <w:top w:w="0" w:type="dxa"/>
            <w:bottom w:w="0" w:type="dxa"/>
          </w:tblCellMar>
        </w:tblPrEx>
        <w:tc>
          <w:tcPr>
            <w:tcW w:w="234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5813BF" w14:textId="77777777" w:rsidR="005D0841" w:rsidRPr="00CC21CA" w:rsidRDefault="005D0841" w:rsidP="00546120">
            <w:pPr>
              <w:rPr>
                <w:rFonts w:cs="Arial"/>
              </w:rPr>
            </w:pPr>
            <w:r w:rsidRPr="00CC21CA">
              <w:rPr>
                <w:rFonts w:cs="Arial"/>
                <w:color w:val="1A1A1A"/>
                <w:sz w:val="17"/>
                <w:szCs w:val="17"/>
              </w:rPr>
              <w:t>freie Zeile – weitere Funktion</w:t>
            </w:r>
          </w:p>
        </w:tc>
        <w:tc>
          <w:tcPr>
            <w:tcW w:w="388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FA7BCE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21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6C3326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87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F3242D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BFB759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9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E9CBD6" w14:textId="77777777" w:rsidR="005D0841" w:rsidRPr="00CC21CA" w:rsidRDefault="005D0841" w:rsidP="00546120">
            <w:pPr>
              <w:rPr>
                <w:rFonts w:cs="Arial"/>
              </w:rPr>
            </w:pPr>
          </w:p>
        </w:tc>
        <w:tc>
          <w:tcPr>
            <w:tcW w:w="103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3DD059" w14:textId="77777777" w:rsidR="005D0841" w:rsidRPr="00CC21CA" w:rsidRDefault="005D0841" w:rsidP="00546120">
            <w:pPr>
              <w:rPr>
                <w:rFonts w:cs="Arial"/>
              </w:rPr>
            </w:pPr>
          </w:p>
        </w:tc>
      </w:tr>
    </w:tbl>
    <w:p w14:paraId="3FFDD5A1" w14:textId="77777777" w:rsidR="005D0841" w:rsidRPr="00CC21CA" w:rsidRDefault="005D0841" w:rsidP="005D0841">
      <w:pPr>
        <w:spacing w:before="140" w:after="40"/>
        <w:rPr>
          <w:rFonts w:cs="Arial"/>
        </w:rPr>
      </w:pPr>
      <w:r w:rsidRPr="00CC21CA">
        <w:rPr>
          <w:rFonts w:cs="Arial"/>
          <w:b/>
          <w:bCs/>
          <w:color w:val="1A1A1A"/>
          <w:sz w:val="16"/>
          <w:szCs w:val="16"/>
        </w:rPr>
        <w:t>Hinweise</w:t>
      </w:r>
    </w:p>
    <w:p w14:paraId="07F94899" w14:textId="77777777" w:rsidR="005D0841" w:rsidRPr="00CC21CA" w:rsidRDefault="005D0841" w:rsidP="005D0841">
      <w:pPr>
        <w:spacing w:after="40"/>
        <w:rPr>
          <w:rFonts w:cs="Arial"/>
        </w:rPr>
      </w:pPr>
      <w:r w:rsidRPr="00CC21CA">
        <w:rPr>
          <w:rFonts w:cs="Arial"/>
          <w:color w:val="595959"/>
          <w:sz w:val="15"/>
          <w:szCs w:val="15"/>
        </w:rPr>
        <w:t>•  Ohne Eintrag bei „Vertretung“ oder „Dokumentation“ hängt eine Funktion an einer einzigen Person – das Risiko, das ohne diese Übersicht niemand sieht.</w:t>
      </w:r>
    </w:p>
    <w:p w14:paraId="0162D786" w14:textId="77777777" w:rsidR="005D0841" w:rsidRPr="00CC21CA" w:rsidRDefault="005D0841" w:rsidP="005D0841">
      <w:pPr>
        <w:spacing w:after="40"/>
        <w:rPr>
          <w:rFonts w:cs="Arial"/>
        </w:rPr>
      </w:pPr>
      <w:r w:rsidRPr="00CC21CA">
        <w:rPr>
          <w:rFonts w:cs="Arial"/>
          <w:color w:val="595959"/>
          <w:sz w:val="15"/>
          <w:szCs w:val="15"/>
        </w:rPr>
        <w:t>•  Kein Geschäftsverteilungsplan im rechtlichen Sinn. Dessen Form ist landesrechtlich geregelt; diese Übersicht ist ein Arbeitsinstrument, das darauf aufsetzt und ihn nicht ersetzt.</w:t>
      </w:r>
    </w:p>
    <w:p w14:paraId="47F2DD29" w14:textId="77777777" w:rsidR="005D0841" w:rsidRPr="00CC21CA" w:rsidRDefault="005D0841" w:rsidP="005D0841">
      <w:pPr>
        <w:spacing w:after="40"/>
        <w:rPr>
          <w:rFonts w:cs="Arial"/>
        </w:rPr>
      </w:pPr>
      <w:r w:rsidRPr="00CC21CA">
        <w:rPr>
          <w:rFonts w:cs="Arial"/>
          <w:color w:val="595959"/>
          <w:sz w:val="15"/>
          <w:szCs w:val="15"/>
        </w:rPr>
        <w:t>•  Enthält personenbezogene Angaben (u. a. Entlastung). Welche Fassung im Kollegium sichtbar ist, vorab mit der Personalvertretung klären.</w:t>
      </w:r>
    </w:p>
    <w:p w14:paraId="4B1B518D" w14:textId="77777777" w:rsidR="005D0841" w:rsidRPr="00CC21CA" w:rsidRDefault="005D0841" w:rsidP="005D0841">
      <w:pPr>
        <w:spacing w:after="40"/>
        <w:rPr>
          <w:rFonts w:cs="Arial"/>
        </w:rPr>
      </w:pPr>
      <w:r w:rsidRPr="00CC21CA">
        <w:rPr>
          <w:rFonts w:cs="Arial"/>
          <w:color w:val="595959"/>
          <w:sz w:val="15"/>
          <w:szCs w:val="15"/>
        </w:rPr>
        <w:t>•  Fortschreibung: jährlich zu Schuljahresbeginn.  Stand: _______________</w:t>
      </w:r>
    </w:p>
    <w:sectPr w:rsidR="005D0841" w:rsidRPr="00CC21CA" w:rsidSect="007F32B2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335" w:right="1134" w:bottom="1334" w:left="1236" w:header="52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2C3919" w14:textId="77777777" w:rsidR="002D7916" w:rsidRDefault="002D7916" w:rsidP="004618E6">
      <w:r>
        <w:separator/>
      </w:r>
    </w:p>
  </w:endnote>
  <w:endnote w:type="continuationSeparator" w:id="0">
    <w:p w14:paraId="569B4AAB" w14:textId="77777777" w:rsidR="002D7916" w:rsidRDefault="002D7916" w:rsidP="004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ont498">
    <w:altName w:val="MS Gothic"/>
    <w:panose1 w:val="020B0604020202020204"/>
    <w:charset w:val="80"/>
    <w:family w:val="auto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6B8D0B" w14:textId="16AF1ED9" w:rsidR="00E16E7F" w:rsidRPr="00B957EC" w:rsidRDefault="00067D33" w:rsidP="004618E6">
    <w:pPr>
      <w:pStyle w:val="Fuzeile"/>
    </w:pPr>
    <w:r w:rsidRPr="00215EB3"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006854" wp14:editId="6430936C">
              <wp:simplePos x="0" y="0"/>
              <wp:positionH relativeFrom="column">
                <wp:posOffset>4577080</wp:posOffset>
              </wp:positionH>
              <wp:positionV relativeFrom="paragraph">
                <wp:posOffset>-55245</wp:posOffset>
              </wp:positionV>
              <wp:extent cx="0" cy="359410"/>
              <wp:effectExtent l="0" t="0" r="12700" b="8890"/>
              <wp:wrapNone/>
              <wp:docPr id="85457887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B06161" id="Gerade Verbindung 3" o:spid="_x0000_s1026" style="position:absolute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4pt,-4.35pt" to="360.4pt,23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Cu09GTgAAAADgEAAA8AAABkcnMvZG93bnJldi54&#13;&#10;bWxMj8tOwzAQRfdI/IM1SGyq1qYCkqaZVIiH2NKUD3DjaRI19lix24a/x4gFbEaa173nlpvJDuJM&#13;&#10;Y+jZIdwtFAhyDZvetQifu7d5DiJE7Ywe2BHCFwXYVNdXpS4MX9yWznVsRRJxodAIXYy+kDI0HVkd&#13;&#10;FuzJpd2BR6tjasdWmlFfkrgd5FKpR2l175JDpz09d9Qc65NFeOfd60r5MJt8/cDTlnL+mAXE25vp&#13;&#10;ZZ3K0xpEpCn+fcBPhsQPVQLb88mZIAaEbKkSf0SY5xmIdPA72CPcZyuQVSn/x6i+AQ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Cu09GT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215EB3"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00B0A15" wp14:editId="52851AD2">
              <wp:simplePos x="0" y="0"/>
              <wp:positionH relativeFrom="column">
                <wp:posOffset>7071157</wp:posOffset>
              </wp:positionH>
              <wp:positionV relativeFrom="paragraph">
                <wp:posOffset>-68580</wp:posOffset>
              </wp:positionV>
              <wp:extent cx="0" cy="359410"/>
              <wp:effectExtent l="0" t="0" r="12700" b="8890"/>
              <wp:wrapNone/>
              <wp:docPr id="265490659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A6E02" id="Gerade Verbindung 3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6.8pt,-5.4pt" to="556.8pt,2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EpD31TgAAAAEQEAAA8AAABkcnMvZG93bnJldi54&#13;&#10;bWxMT8tOwzAQvCPxD9YicalaJ0CrkMapEA9xpSkf4MZLEhF7rdhtzd+zFYdyWWl2Z+dRbZIdxRGn&#13;&#10;MJBTkC8yEOhaMoPrFHzu3uYFiBC1M3okhwp+MMCmvr6qdGno5LZ4bGInWMSFUivoY/SllKHt0eqw&#13;&#10;II+Ob180WR0ZTp00kz6xuB3lXZatpNWDY4dee3zusf1uDlbBO+1eHzMfZsk3S0pbLOhjFpS6vUkv&#13;&#10;ax5PaxARU7x8wLkD54eag+3p4EwQI+M8v18xV8E8z7jJmfK32it4WBYg60r+b1L/Ag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EpD31TgAAAAEQ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7F32B2" w:rsidRPr="00215EB3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87CECFD" wp14:editId="573F2AF8">
              <wp:simplePos x="0" y="0"/>
              <wp:positionH relativeFrom="column">
                <wp:posOffset>2062057</wp:posOffset>
              </wp:positionH>
              <wp:positionV relativeFrom="paragraph">
                <wp:posOffset>-65405</wp:posOffset>
              </wp:positionV>
              <wp:extent cx="0" cy="359410"/>
              <wp:effectExtent l="0" t="0" r="12700" b="8890"/>
              <wp:wrapNone/>
              <wp:docPr id="179326514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5C4DD79" id="Gerade Verbindung 3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2.35pt,-5.15pt" to="162.35pt,23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78720" behindDoc="0" locked="0" layoutInCell="1" allowOverlap="1" wp14:anchorId="043EE76A" wp14:editId="21FC031F">
          <wp:simplePos x="0" y="0"/>
          <wp:positionH relativeFrom="column">
            <wp:posOffset>4874260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887325967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BCF2B79" wp14:editId="32D7F5C3">
              <wp:simplePos x="0" y="0"/>
              <wp:positionH relativeFrom="column">
                <wp:posOffset>5204883</wp:posOffset>
              </wp:positionH>
              <wp:positionV relativeFrom="paragraph">
                <wp:posOffset>-122555</wp:posOffset>
              </wp:positionV>
              <wp:extent cx="1283970" cy="481330"/>
              <wp:effectExtent l="0" t="0" r="0" b="0"/>
              <wp:wrapNone/>
              <wp:docPr id="63478338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1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6A722D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Datei-ID</w:t>
                          </w:r>
                        </w:p>
                        <w:p w14:paraId="67AAFEF6" w14:textId="3E35569D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LSP-</w:t>
                          </w:r>
                          <w:r w:rsidR="005D0841">
                            <w:t>01_09-003</w:t>
                          </w:r>
                        </w:p>
                        <w:p w14:paraId="260422AC" w14:textId="77777777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CF2B79" id="_x0000_t202" coordsize="21600,21600" o:spt="202" path="m,l,21600r21600,l21600,xe">
              <v:stroke joinstyle="miter"/>
              <v:path gradientshapeok="t" o:connecttype="rect"/>
            </v:shapetype>
            <v:shape id="Textfeld 23" o:spid="_x0000_s1026" type="#_x0000_t202" style="position:absolute;margin-left:409.85pt;margin-top:-9.65pt;width:101.1pt;height:37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" filled="f" stroked="f" strokeweight=".5pt">
              <v:textbox>
                <w:txbxContent>
                  <w:p w14:paraId="2D6A722D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Datei-ID</w:t>
                    </w:r>
                  </w:p>
                  <w:p w14:paraId="67AAFEF6" w14:textId="3E35569D" w:rsidR="00B957EC" w:rsidRPr="00703FEF" w:rsidRDefault="00B957EC" w:rsidP="004618E6">
                    <w:pPr>
                      <w:pStyle w:val="Fuzeile"/>
                    </w:pPr>
                    <w:r w:rsidRPr="00703FEF">
                      <w:t>LSP-</w:t>
                    </w:r>
                    <w:r w:rsidR="005D0841">
                      <w:t>01_09-003</w:t>
                    </w:r>
                  </w:p>
                  <w:p w14:paraId="260422AC" w14:textId="77777777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4C6BB67F" wp14:editId="0C0EA32B">
              <wp:simplePos x="0" y="0"/>
              <wp:positionH relativeFrom="column">
                <wp:posOffset>215265</wp:posOffset>
              </wp:positionH>
              <wp:positionV relativeFrom="paragraph">
                <wp:posOffset>-125730</wp:posOffset>
              </wp:positionV>
              <wp:extent cx="1283970" cy="480695"/>
              <wp:effectExtent l="0" t="0" r="0" b="0"/>
              <wp:wrapNone/>
              <wp:docPr id="524360100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06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F84DD1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Bestandteil des Buches</w:t>
                          </w:r>
                        </w:p>
                        <w:p w14:paraId="51CE3B05" w14:textId="17C2800F" w:rsidR="00B957EC" w:rsidRPr="00703FEF" w:rsidRDefault="00B957EC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703FEF">
                            <w:t>“Das Lina-Seil-Prinzip</w:t>
                          </w:r>
                          <w:r w:rsidRPr="00703FEF">
                            <w:rPr>
                              <w:vertAlign w:val="superscript"/>
                            </w:rPr>
                            <w:t>®</w:t>
                          </w:r>
                          <w:r w:rsidRPr="00703FEF">
                            <w:br/>
                            <w:t xml:space="preserve">Teil </w:t>
                          </w:r>
                          <w:r w:rsidR="005D0841">
                            <w:t>1</w:t>
                          </w:r>
                          <w:r w:rsidRPr="00703FEF">
                            <w:t xml:space="preserve"> </w:t>
                          </w:r>
                          <w:r w:rsidRPr="00703FEF"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  <w:t>⋅</w:t>
                          </w:r>
                          <w:r w:rsidRPr="00703FEF">
                            <w:rPr>
                              <w:lang w:eastAsia="zh-TW"/>
                            </w:rPr>
                            <w:t xml:space="preserve">Kapitel </w:t>
                          </w:r>
                          <w:r w:rsidR="005D0841">
                            <w:rPr>
                              <w:lang w:eastAsia="zh-TW"/>
                            </w:rPr>
                            <w:t>1.9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6BB67F" id="_x0000_s1027" type="#_x0000_t202" style="position:absolute;margin-left:16.95pt;margin-top:-9.9pt;width:101.1pt;height:37.8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" filled="f" stroked="f" strokeweight=".5pt">
              <v:textbox>
                <w:txbxContent>
                  <w:p w14:paraId="75F84DD1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Bestandteil des Buches</w:t>
                    </w:r>
                  </w:p>
                  <w:p w14:paraId="51CE3B05" w14:textId="17C2800F" w:rsidR="00B957EC" w:rsidRPr="00703FEF" w:rsidRDefault="00B957EC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703FEF">
                      <w:t>“Das Lina-Seil-Prinzip</w:t>
                    </w:r>
                    <w:r w:rsidRPr="00703FEF">
                      <w:rPr>
                        <w:vertAlign w:val="superscript"/>
                      </w:rPr>
                      <w:t>®</w:t>
                    </w:r>
                    <w:r w:rsidRPr="00703FEF">
                      <w:br/>
                      <w:t xml:space="preserve">Teil </w:t>
                    </w:r>
                    <w:r w:rsidR="005D0841">
                      <w:t>1</w:t>
                    </w:r>
                    <w:r w:rsidRPr="00703FEF">
                      <w:t xml:space="preserve"> </w:t>
                    </w:r>
                    <w:r w:rsidRPr="00703FEF">
                      <w:rPr>
                        <w:rFonts w:ascii="MS Gothic" w:eastAsia="MS Gothic" w:hAnsi="MS Gothic" w:cs="MS Gothic"/>
                        <w:lang w:eastAsia="zh-TW"/>
                      </w:rPr>
                      <w:t>⋅</w:t>
                    </w:r>
                    <w:r w:rsidRPr="00703FEF">
                      <w:rPr>
                        <w:lang w:eastAsia="zh-TW"/>
                      </w:rPr>
                      <w:t xml:space="preserve">Kapitel </w:t>
                    </w:r>
                    <w:r w:rsidR="005D0841">
                      <w:rPr>
                        <w:lang w:eastAsia="zh-TW"/>
                      </w:rPr>
                      <w:t>1.9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680768" behindDoc="0" locked="0" layoutInCell="1" allowOverlap="1" wp14:anchorId="7BAE2891" wp14:editId="28965D99">
          <wp:simplePos x="0" y="0"/>
          <wp:positionH relativeFrom="column">
            <wp:posOffset>-152188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110526122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BABFA92" wp14:editId="2B917A2B">
              <wp:simplePos x="0" y="0"/>
              <wp:positionH relativeFrom="column">
                <wp:posOffset>2676525</wp:posOffset>
              </wp:positionH>
              <wp:positionV relativeFrom="paragraph">
                <wp:posOffset>-127635</wp:posOffset>
              </wp:positionV>
              <wp:extent cx="1283970" cy="553720"/>
              <wp:effectExtent l="0" t="0" r="0" b="0"/>
              <wp:wrapNone/>
              <wp:docPr id="587320699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553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3C0F84A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 xml:space="preserve">Kostenfreie Materialien &amp; Diskussion: </w:t>
                          </w:r>
                        </w:p>
                        <w:p w14:paraId="4D021FA6" w14:textId="77777777" w:rsidR="00B957EC" w:rsidRPr="00703FEF" w:rsidRDefault="00B957EC" w:rsidP="004618E6">
                          <w:pPr>
                            <w:pStyle w:val="Fuzeile"/>
                          </w:pPr>
                          <w:r w:rsidRPr="00703FEF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ABFA92" id="_x0000_s1028" type="#_x0000_t202" style="position:absolute;margin-left:210.75pt;margin-top:-10.05pt;width:101.1pt;height:43.6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" filled="f" stroked="f" strokeweight=".5pt">
              <v:textbox>
                <w:txbxContent>
                  <w:p w14:paraId="73C0F84A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 xml:space="preserve">Kostenfreie Materialien &amp; Diskussion: </w:t>
                    </w:r>
                  </w:p>
                  <w:p w14:paraId="4D021FA6" w14:textId="77777777" w:rsidR="00B957EC" w:rsidRPr="00703FEF" w:rsidRDefault="00B957EC" w:rsidP="004618E6">
                    <w:pPr>
                      <w:pStyle w:val="Fuzeile"/>
                    </w:pPr>
                    <w:r w:rsidRPr="00703FEF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  <w:vertAlign w:val="superscript"/>
      </w:rPr>
      <w:drawing>
        <wp:anchor distT="0" distB="0" distL="114300" distR="114300" simplePos="0" relativeHeight="251677696" behindDoc="0" locked="0" layoutInCell="1" allowOverlap="1" wp14:anchorId="51BAF40E" wp14:editId="38A52C04">
          <wp:simplePos x="0" y="0"/>
          <wp:positionH relativeFrom="column">
            <wp:posOffset>2367703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210669553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215EB3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DFA7921" wp14:editId="2E54617D">
              <wp:simplePos x="0" y="0"/>
              <wp:positionH relativeFrom="column">
                <wp:posOffset>-448310</wp:posOffset>
              </wp:positionH>
              <wp:positionV relativeFrom="paragraph">
                <wp:posOffset>-135255</wp:posOffset>
              </wp:positionV>
              <wp:extent cx="10044000" cy="0"/>
              <wp:effectExtent l="0" t="0" r="14605" b="12700"/>
              <wp:wrapNone/>
              <wp:docPr id="33182119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E025E7F" id="Gerade Verbindung 8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3pt,-10.65pt" to="755.55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" strokecolor="#b2b2bf" strokeweight=".5pt">
              <v:stroke joinstyle="miter"/>
            </v:line>
          </w:pict>
        </mc:Fallback>
      </mc:AlternateContent>
    </w:r>
    <w:r w:rsidR="004618E6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3BD129A" wp14:editId="46345331">
              <wp:simplePos x="0" y="0"/>
              <wp:positionH relativeFrom="column">
                <wp:posOffset>-448945</wp:posOffset>
              </wp:positionH>
              <wp:positionV relativeFrom="paragraph">
                <wp:posOffset>400050</wp:posOffset>
              </wp:positionV>
              <wp:extent cx="10044000" cy="0"/>
              <wp:effectExtent l="0" t="38100" r="27305" b="38100"/>
              <wp:wrapNone/>
              <wp:docPr id="2093634871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44000" cy="0"/>
                        <a:chOff x="7034" y="0"/>
                        <a:chExt cx="7192462" cy="0"/>
                      </a:xfrm>
                    </wpg:grpSpPr>
                    <wps:wsp>
                      <wps:cNvPr id="712644927" name="Gerade Verbindung 9"/>
                      <wps:cNvCnPr/>
                      <wps:spPr>
                        <a:xfrm>
                          <a:off x="7034" y="0"/>
                          <a:ext cx="180000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5D7DB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42879756" name="Gerade Verbindung 9"/>
                      <wps:cNvCnPr/>
                      <wps:spPr>
                        <a:xfrm>
                          <a:off x="3603005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C1181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333199860" name="Gerade Verbindung 9"/>
                      <wps:cNvCnPr/>
                      <wps:spPr>
                        <a:xfrm>
                          <a:off x="1803937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2BA47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78555977" name="Gerade Verbindung 9"/>
                      <wps:cNvCnPr/>
                      <wps:spPr>
                        <a:xfrm>
                          <a:off x="5399906" y="0"/>
                          <a:ext cx="1799590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B2B2B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6047E82" id="Gruppieren 29" o:spid="_x0000_s1026" style="position:absolute;margin-left:-35.35pt;margin-top:31.5pt;width:790.85pt;height:0;z-index:251665408;mso-width-relative:margin" coordorigin="70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">
              <v:line id="Gerade Verbindung 9" o:spid="_x0000_s1027" style="position:absolute;visibility:visible;mso-wrap-style:square" from="70,0" to="1807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6030,0" to="5402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" strokecolor="#c1181c" strokeweight="6pt">
                <v:stroke joinstyle="miter"/>
              </v:line>
              <v:line id="Gerade Verbindung 9" o:spid="_x0000_s1029" style="position:absolute;visibility:visible;mso-wrap-style:square" from="18039,0" to="3603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99,0" to="7199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" strokecolor="#b2b2bf" strokeweight="6pt">
                <v:stroke joinstyle="miter"/>
              </v:line>
            </v:group>
          </w:pict>
        </mc:Fallback>
      </mc:AlternateContent>
    </w:r>
    <w:r w:rsidR="00703FEF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79F918A9" wp14:editId="24BCD465">
              <wp:simplePos x="0" y="0"/>
              <wp:positionH relativeFrom="column">
                <wp:posOffset>7882890</wp:posOffset>
              </wp:positionH>
              <wp:positionV relativeFrom="paragraph">
                <wp:posOffset>-136525</wp:posOffset>
              </wp:positionV>
              <wp:extent cx="1370965" cy="535940"/>
              <wp:effectExtent l="0" t="0" r="0" b="0"/>
              <wp:wrapNone/>
              <wp:docPr id="162491053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0965" cy="5359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C126D8B" w14:textId="77777777" w:rsidR="00044BF8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2A013727" w14:textId="77777777" w:rsidR="003D1DB2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Das Lina-Seil-Prinzip</w:t>
                          </w:r>
                          <w:r w:rsidRPr="00703FEF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0BAD9BDA" w14:textId="77777777" w:rsidR="00B957EC" w:rsidRPr="00703FEF" w:rsidRDefault="003D1DB2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703FEF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F918A9" id="_x0000_s1029" type="#_x0000_t202" style="position:absolute;margin-left:620.7pt;margin-top:-10.75pt;width:107.95pt;height:4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" filled="f" stroked="f" strokeweight=".5pt">
              <v:textbox>
                <w:txbxContent>
                  <w:p w14:paraId="3C126D8B" w14:textId="77777777" w:rsidR="00044BF8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CC BY 4.0 · Lina H. Seil</w:t>
                    </w:r>
                  </w:p>
                  <w:p w14:paraId="2A013727" w14:textId="77777777" w:rsidR="003D1DB2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Das Lina-Seil-Prinzip</w:t>
                    </w:r>
                    <w:r w:rsidRPr="00703FEF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0BAD9BDA" w14:textId="77777777" w:rsidR="00B957EC" w:rsidRPr="00703FEF" w:rsidRDefault="003D1DB2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703FEF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D03A85">
      <w:rPr>
        <w:noProof/>
      </w:rPr>
      <w:drawing>
        <wp:anchor distT="0" distB="0" distL="114300" distR="114300" simplePos="0" relativeHeight="251707392" behindDoc="0" locked="0" layoutInCell="1" allowOverlap="1" wp14:anchorId="46B72E0E" wp14:editId="7B2CEF25">
          <wp:simplePos x="0" y="0"/>
          <wp:positionH relativeFrom="column">
            <wp:posOffset>7617460</wp:posOffset>
          </wp:positionH>
          <wp:positionV relativeFrom="paragraph">
            <wp:posOffset>137160</wp:posOffset>
          </wp:positionV>
          <wp:extent cx="179705" cy="179705"/>
          <wp:effectExtent l="0" t="0" r="0" b="0"/>
          <wp:wrapNone/>
          <wp:docPr id="116854408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1DB2">
      <w:rPr>
        <w:rFonts w:eastAsia="MS Gothic" w:cs="Arial"/>
        <w:noProof/>
        <w:lang w:eastAsia="zh-TW"/>
      </w:rPr>
      <w:drawing>
        <wp:anchor distT="0" distB="0" distL="114300" distR="114300" simplePos="0" relativeHeight="251706368" behindDoc="0" locked="0" layoutInCell="1" allowOverlap="1" wp14:anchorId="6A030C7F" wp14:editId="28888B4D">
          <wp:simplePos x="0" y="0"/>
          <wp:positionH relativeFrom="column">
            <wp:posOffset>7617460</wp:posOffset>
          </wp:positionH>
          <wp:positionV relativeFrom="paragraph">
            <wp:posOffset>-77470</wp:posOffset>
          </wp:positionV>
          <wp:extent cx="179705" cy="179705"/>
          <wp:effectExtent l="0" t="0" r="0" b="0"/>
          <wp:wrapNone/>
          <wp:docPr id="1473707699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D2A49F" w14:textId="77777777" w:rsidR="00E76729" w:rsidRPr="00E76729" w:rsidRDefault="007F32B2" w:rsidP="004618E6">
    <w:r w:rsidRPr="00E76729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C2A0E7D" wp14:editId="70FBF736">
              <wp:simplePos x="0" y="0"/>
              <wp:positionH relativeFrom="column">
                <wp:posOffset>7108402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878271584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06ED1A2" id="Gerade Verbindung 3" o:spid="_x0000_s1026" style="position:absolute;z-index:251694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9.7pt,-5.25pt" to="559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JUtpxTgAAAAEQ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7F20D795" wp14:editId="73269F52">
              <wp:simplePos x="0" y="0"/>
              <wp:positionH relativeFrom="column">
                <wp:posOffset>4576233</wp:posOffset>
              </wp:positionH>
              <wp:positionV relativeFrom="paragraph">
                <wp:posOffset>-58420</wp:posOffset>
              </wp:positionV>
              <wp:extent cx="0" cy="359410"/>
              <wp:effectExtent l="0" t="0" r="12700" b="8890"/>
              <wp:wrapNone/>
              <wp:docPr id="59660612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9C1EFA" id="Gerade Verbindung 3" o:spid="_x0000_s1026" style="position:absolute;z-index:251693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0.35pt,-4.6pt" to="360.35pt,23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2CBA2F56" wp14:editId="69127E35">
              <wp:simplePos x="0" y="0"/>
              <wp:positionH relativeFrom="column">
                <wp:posOffset>2041102</wp:posOffset>
              </wp:positionH>
              <wp:positionV relativeFrom="paragraph">
                <wp:posOffset>-66675</wp:posOffset>
              </wp:positionV>
              <wp:extent cx="0" cy="359410"/>
              <wp:effectExtent l="0" t="0" r="12700" b="8890"/>
              <wp:wrapNone/>
              <wp:docPr id="101892931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941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437139" id="Gerade Verbindung 3" o:spid="_x0000_s1026" style="position:absolute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7pt,-5.25pt" to="160.7pt,2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810695A" wp14:editId="46D16BE8">
              <wp:simplePos x="0" y="0"/>
              <wp:positionH relativeFrom="column">
                <wp:posOffset>7773035</wp:posOffset>
              </wp:positionH>
              <wp:positionV relativeFrom="paragraph">
                <wp:posOffset>-136525</wp:posOffset>
              </wp:positionV>
              <wp:extent cx="1395730" cy="502285"/>
              <wp:effectExtent l="0" t="0" r="0" b="0"/>
              <wp:wrapNone/>
              <wp:docPr id="2041315035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5730" cy="502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331FE5" w14:textId="77777777" w:rsidR="00044BF8" w:rsidRPr="00DF2744" w:rsidRDefault="003B34D3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CC BY 4.0 · Lina H. Seil</w:t>
                          </w:r>
                        </w:p>
                        <w:p w14:paraId="725B5274" w14:textId="77777777" w:rsidR="003B34D3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Das Lina-Seil-Prinzip</w:t>
                          </w:r>
                          <w:r w:rsidRPr="00DF2744">
                            <w:rPr>
                              <w:vertAlign w:val="superscript"/>
                              <w:lang w:eastAsia="zh-TW"/>
                            </w:rPr>
                            <w:t>®</w:t>
                          </w:r>
                        </w:p>
                        <w:p w14:paraId="34772A2C" w14:textId="77777777" w:rsidR="00E76729" w:rsidRPr="00DF2744" w:rsidRDefault="00923DED" w:rsidP="004618E6">
                          <w:pPr>
                            <w:pStyle w:val="Fuzeile"/>
                            <w:rPr>
                              <w:lang w:eastAsia="zh-TW"/>
                            </w:rPr>
                          </w:pPr>
                          <w:r w:rsidRPr="00DF2744">
                            <w:rPr>
                              <w:lang w:eastAsia="zh-TW"/>
                            </w:rPr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10695A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12.05pt;margin-top:-10.75pt;width:109.9pt;height:39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" filled="f" stroked="f" strokeweight=".5pt">
              <v:textbox>
                <w:txbxContent>
                  <w:p w14:paraId="06331FE5" w14:textId="77777777" w:rsidR="00044BF8" w:rsidRPr="00DF2744" w:rsidRDefault="003B34D3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CC BY 4.0 · Lina H. Seil</w:t>
                    </w:r>
                  </w:p>
                  <w:p w14:paraId="725B5274" w14:textId="77777777" w:rsidR="003B34D3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Das Lina-Seil-Prinzip</w:t>
                    </w:r>
                    <w:r w:rsidRPr="00DF2744">
                      <w:rPr>
                        <w:vertAlign w:val="superscript"/>
                        <w:lang w:eastAsia="zh-TW"/>
                      </w:rPr>
                      <w:t>®</w:t>
                    </w:r>
                  </w:p>
                  <w:p w14:paraId="34772A2C" w14:textId="77777777" w:rsidR="00E76729" w:rsidRPr="00DF2744" w:rsidRDefault="00923DED" w:rsidP="004618E6">
                    <w:pPr>
                      <w:pStyle w:val="Fuzeile"/>
                      <w:rPr>
                        <w:lang w:eastAsia="zh-TW"/>
                      </w:rPr>
                    </w:pPr>
                    <w:r w:rsidRPr="00DF2744">
                      <w:rPr>
                        <w:lang w:eastAsia="zh-TW"/>
                      </w:rPr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>
      <w:rPr>
        <w:noProof/>
      </w:rPr>
      <w:drawing>
        <wp:anchor distT="0" distB="0" distL="114300" distR="114300" simplePos="0" relativeHeight="251710464" behindDoc="0" locked="0" layoutInCell="1" allowOverlap="1" wp14:anchorId="5E1A2127" wp14:editId="26452CB9">
          <wp:simplePos x="0" y="0"/>
          <wp:positionH relativeFrom="column">
            <wp:posOffset>7555865</wp:posOffset>
          </wp:positionH>
          <wp:positionV relativeFrom="paragraph">
            <wp:posOffset>124460</wp:posOffset>
          </wp:positionV>
          <wp:extent cx="179705" cy="179705"/>
          <wp:effectExtent l="0" t="0" r="0" b="0"/>
          <wp:wrapNone/>
          <wp:docPr id="1954406815" name="Grafik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6678330" name="Grafik 18366783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>
      <w:rPr>
        <w:rFonts w:eastAsia="MS Gothic" w:cs="Arial"/>
        <w:noProof/>
        <w:lang w:eastAsia="zh-TW"/>
      </w:rPr>
      <w:drawing>
        <wp:anchor distT="0" distB="0" distL="114300" distR="114300" simplePos="0" relativeHeight="251709440" behindDoc="0" locked="0" layoutInCell="1" allowOverlap="1" wp14:anchorId="6B82ADB4" wp14:editId="5986168A">
          <wp:simplePos x="0" y="0"/>
          <wp:positionH relativeFrom="column">
            <wp:posOffset>7556077</wp:posOffset>
          </wp:positionH>
          <wp:positionV relativeFrom="paragraph">
            <wp:posOffset>-86995</wp:posOffset>
          </wp:positionV>
          <wp:extent cx="179705" cy="179705"/>
          <wp:effectExtent l="0" t="0" r="0" b="0"/>
          <wp:wrapNone/>
          <wp:docPr id="1249889484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9660675" name="Grafik 20696606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705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w:drawing>
        <wp:anchor distT="0" distB="0" distL="114300" distR="114300" simplePos="0" relativeHeight="251702272" behindDoc="0" locked="0" layoutInCell="1" allowOverlap="1" wp14:anchorId="64E1672F" wp14:editId="39FA65F5">
          <wp:simplePos x="0" y="0"/>
          <wp:positionH relativeFrom="column">
            <wp:posOffset>4899025</wp:posOffset>
          </wp:positionH>
          <wp:positionV relativeFrom="paragraph">
            <wp:posOffset>-38735</wp:posOffset>
          </wp:positionV>
          <wp:extent cx="287655" cy="295910"/>
          <wp:effectExtent l="0" t="0" r="4445" b="0"/>
          <wp:wrapNone/>
          <wp:docPr id="1072965766" name="Grafik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9807341" name="Grafik 68980734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95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55C7097A" wp14:editId="5626406B">
              <wp:simplePos x="0" y="0"/>
              <wp:positionH relativeFrom="column">
                <wp:posOffset>5229648</wp:posOffset>
              </wp:positionH>
              <wp:positionV relativeFrom="paragraph">
                <wp:posOffset>-122555</wp:posOffset>
              </wp:positionV>
              <wp:extent cx="1283970" cy="487680"/>
              <wp:effectExtent l="0" t="0" r="0" b="0"/>
              <wp:wrapNone/>
              <wp:docPr id="1800285853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D15723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Datei-ID</w:t>
                          </w:r>
                        </w:p>
                        <w:p w14:paraId="4408C370" w14:textId="61E786F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LSP-</w:t>
                          </w:r>
                          <w:r w:rsidR="005D0841">
                            <w:t>01_09-003</w:t>
                          </w:r>
                        </w:p>
                        <w:p w14:paraId="1F3E84D8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Stand: 10-2026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7097A" id="_x0000_s1033" type="#_x0000_t202" style="position:absolute;margin-left:411.8pt;margin-top:-9.65pt;width:101.1pt;height:38.4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" filled="f" stroked="f" strokeweight=".5pt">
              <v:textbox>
                <w:txbxContent>
                  <w:p w14:paraId="52D15723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Datei-ID</w:t>
                    </w:r>
                  </w:p>
                  <w:p w14:paraId="4408C370" w14:textId="61E786F7" w:rsidR="00E76729" w:rsidRPr="00DF2744" w:rsidRDefault="00E76729" w:rsidP="004618E6">
                    <w:pPr>
                      <w:pStyle w:val="Fuzeile"/>
                    </w:pPr>
                    <w:r w:rsidRPr="00DF2744">
                      <w:t>LSP-</w:t>
                    </w:r>
                    <w:r w:rsidR="005D0841">
                      <w:t>01_09-003</w:t>
                    </w:r>
                  </w:p>
                  <w:p w14:paraId="1F3E84D8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Stand: 10-2026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B3E9689" wp14:editId="14822F9A">
              <wp:simplePos x="0" y="0"/>
              <wp:positionH relativeFrom="column">
                <wp:posOffset>199390</wp:posOffset>
              </wp:positionH>
              <wp:positionV relativeFrom="paragraph">
                <wp:posOffset>-122555</wp:posOffset>
              </wp:positionV>
              <wp:extent cx="1283970" cy="487045"/>
              <wp:effectExtent l="0" t="0" r="0" b="0"/>
              <wp:wrapNone/>
              <wp:docPr id="1203289592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870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7DC185C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Bestandteil des Buches</w:t>
                          </w:r>
                        </w:p>
                        <w:p w14:paraId="319F61DB" w14:textId="77F72861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>“Das Lina-Seil-Prinzip®</w:t>
                          </w:r>
                          <w:r w:rsidRPr="00DF2744">
                            <w:br/>
                            <w:t xml:space="preserve">Teil </w:t>
                          </w:r>
                          <w:r w:rsidR="005D0841">
                            <w:t>1</w:t>
                          </w:r>
                          <w:r w:rsidRPr="00DF2744">
                            <w:t xml:space="preserve"> </w:t>
                          </w:r>
                          <w:r w:rsidRPr="00DF2744">
                            <w:rPr>
                              <w:rFonts w:ascii="Cambria Math" w:hAnsi="Cambria Math" w:cs="Cambria Math"/>
                            </w:rPr>
                            <w:t>⋅</w:t>
                          </w:r>
                          <w:r w:rsidRPr="00DF2744">
                            <w:t xml:space="preserve">Kapitel </w:t>
                          </w:r>
                          <w:r w:rsidR="005D0841">
                            <w:t>1.9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B3E9689" id="_x0000_s1034" type="#_x0000_t202" style="position:absolute;margin-left:15.7pt;margin-top:-9.65pt;width:101.1pt;height:38.3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" filled="f" stroked="f" strokeweight=".5pt">
              <v:textbox>
                <w:txbxContent>
                  <w:p w14:paraId="57DC185C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>Bestandteil des Buches</w:t>
                    </w:r>
                  </w:p>
                  <w:p w14:paraId="319F61DB" w14:textId="77F72861" w:rsidR="00E76729" w:rsidRPr="00DF2744" w:rsidRDefault="00E76729" w:rsidP="004618E6">
                    <w:pPr>
                      <w:pStyle w:val="Fuzeile"/>
                    </w:pPr>
                    <w:r w:rsidRPr="00DF2744">
                      <w:t>“Das Lina-Seil-Prinzip®</w:t>
                    </w:r>
                    <w:r w:rsidRPr="00DF2744">
                      <w:br/>
                      <w:t xml:space="preserve">Teil </w:t>
                    </w:r>
                    <w:r w:rsidR="005D0841">
                      <w:t>1</w:t>
                    </w:r>
                    <w:r w:rsidRPr="00DF2744">
                      <w:t xml:space="preserve"> </w:t>
                    </w:r>
                    <w:r w:rsidRPr="00DF2744">
                      <w:rPr>
                        <w:rFonts w:ascii="Cambria Math" w:hAnsi="Cambria Math" w:cs="Cambria Math"/>
                      </w:rPr>
                      <w:t>⋅</w:t>
                    </w:r>
                    <w:r w:rsidRPr="00DF2744">
                      <w:t xml:space="preserve">Kapitel </w:t>
                    </w:r>
                    <w:r w:rsidR="005D0841">
                      <w:t>1.9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</w:rPr>
      <w:drawing>
        <wp:anchor distT="0" distB="0" distL="114300" distR="114300" simplePos="0" relativeHeight="251703296" behindDoc="0" locked="0" layoutInCell="1" allowOverlap="1" wp14:anchorId="5FA4EEE1" wp14:editId="6168DB8B">
          <wp:simplePos x="0" y="0"/>
          <wp:positionH relativeFrom="column">
            <wp:posOffset>-156633</wp:posOffset>
          </wp:positionH>
          <wp:positionV relativeFrom="paragraph">
            <wp:posOffset>-38100</wp:posOffset>
          </wp:positionV>
          <wp:extent cx="287655" cy="287655"/>
          <wp:effectExtent l="0" t="0" r="4445" b="4445"/>
          <wp:wrapNone/>
          <wp:docPr id="637388496" name="Grafik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134090" name="Grafik 1719134090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7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6CD04A8" wp14:editId="0EBB50F8">
              <wp:simplePos x="0" y="0"/>
              <wp:positionH relativeFrom="column">
                <wp:posOffset>-457200</wp:posOffset>
              </wp:positionH>
              <wp:positionV relativeFrom="paragraph">
                <wp:posOffset>-135255</wp:posOffset>
              </wp:positionV>
              <wp:extent cx="10080000" cy="0"/>
              <wp:effectExtent l="0" t="0" r="16510" b="12700"/>
              <wp:wrapNone/>
              <wp:docPr id="221706172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ED0EC0" id="Gerade Verbindung 8" o:spid="_x0000_s1026" style="position:absolute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6pt,-10.65pt" to="757.7pt,-10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" strokecolor="#b2b2bf" strokeweight=".5pt">
              <v:stroke joinstyle="miter"/>
            </v:line>
          </w:pict>
        </mc:Fallback>
      </mc:AlternateContent>
    </w:r>
    <w:r w:rsidR="00457E8E" w:rsidRPr="00E76729">
      <w:rPr>
        <w:noProof/>
      </w:rPr>
      <mc:AlternateContent>
        <mc:Choice Requires="wps">
          <w:drawing>
            <wp:anchor distT="0" distB="0" distL="114300" distR="114300" simplePos="0" relativeHeight="251696128" behindDoc="0" locked="0" layoutInCell="1" allowOverlap="1" wp14:anchorId="15792BA8" wp14:editId="431DFC08">
              <wp:simplePos x="0" y="0"/>
              <wp:positionH relativeFrom="column">
                <wp:posOffset>2624455</wp:posOffset>
              </wp:positionH>
              <wp:positionV relativeFrom="paragraph">
                <wp:posOffset>-129540</wp:posOffset>
              </wp:positionV>
              <wp:extent cx="1283970" cy="494665"/>
              <wp:effectExtent l="0" t="0" r="0" b="0"/>
              <wp:wrapNone/>
              <wp:docPr id="648250304" name="Textfeld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3970" cy="494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8511DC" w14:textId="77777777" w:rsidR="00E76729" w:rsidRPr="00DF2744" w:rsidRDefault="00E76729" w:rsidP="004618E6">
                          <w:pPr>
                            <w:pStyle w:val="Fuzeile"/>
                          </w:pPr>
                          <w:r w:rsidRPr="00DF2744">
                            <w:t xml:space="preserve">Kostenfreie Materialien &amp; Diskussion: </w:t>
                          </w:r>
                        </w:p>
                        <w:p w14:paraId="4C0AEDC0" w14:textId="77777777" w:rsidR="00E76729" w:rsidRPr="00DF2744" w:rsidRDefault="00E76729" w:rsidP="004618E6">
                          <w:pPr>
                            <w:pStyle w:val="Fuzeile"/>
                            <w:rPr>
                              <w:rFonts w:ascii="MS Gothic" w:eastAsia="MS Gothic" w:hAnsi="MS Gothic" w:cs="MS Gothic"/>
                              <w:lang w:eastAsia="zh-TW"/>
                            </w:rPr>
                          </w:pPr>
                          <w:r w:rsidRPr="00DF2744">
                            <w:t>lina-seil-prinzip.de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792BA8" id="_x0000_s1035" type="#_x0000_t202" style="position:absolute;margin-left:206.65pt;margin-top:-10.2pt;width:101.1pt;height:38.9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" filled="f" stroked="f" strokeweight=".5pt">
              <v:textbox>
                <w:txbxContent>
                  <w:p w14:paraId="408511DC" w14:textId="77777777" w:rsidR="00E76729" w:rsidRPr="00DF2744" w:rsidRDefault="00E76729" w:rsidP="004618E6">
                    <w:pPr>
                      <w:pStyle w:val="Fuzeile"/>
                    </w:pPr>
                    <w:r w:rsidRPr="00DF2744">
                      <w:t xml:space="preserve">Kostenfreie Materialien &amp; Diskussion: </w:t>
                    </w:r>
                  </w:p>
                  <w:p w14:paraId="4C0AEDC0" w14:textId="77777777" w:rsidR="00E76729" w:rsidRPr="00DF2744" w:rsidRDefault="00E76729" w:rsidP="004618E6">
                    <w:pPr>
                      <w:pStyle w:val="Fuzeile"/>
                      <w:rPr>
                        <w:rFonts w:ascii="MS Gothic" w:eastAsia="MS Gothic" w:hAnsi="MS Gothic" w:cs="MS Gothic"/>
                        <w:lang w:eastAsia="zh-TW"/>
                      </w:rPr>
                    </w:pPr>
                    <w:r w:rsidRPr="00DF2744">
                      <w:t>lina-seil-prinzip.de</w:t>
                    </w:r>
                  </w:p>
                </w:txbxContent>
              </v:textbox>
            </v:shape>
          </w:pict>
        </mc:Fallback>
      </mc:AlternateContent>
    </w:r>
    <w:r w:rsidR="00457E8E" w:rsidRPr="00E76729">
      <w:rPr>
        <w:noProof/>
        <w:vertAlign w:val="superscript"/>
      </w:rPr>
      <w:drawing>
        <wp:anchor distT="0" distB="0" distL="114300" distR="114300" simplePos="0" relativeHeight="251701248" behindDoc="0" locked="0" layoutInCell="1" allowOverlap="1" wp14:anchorId="5919E88E" wp14:editId="13DE773A">
          <wp:simplePos x="0" y="0"/>
          <wp:positionH relativeFrom="column">
            <wp:posOffset>2314152</wp:posOffset>
          </wp:positionH>
          <wp:positionV relativeFrom="paragraph">
            <wp:posOffset>-30480</wp:posOffset>
          </wp:positionV>
          <wp:extent cx="287655" cy="288290"/>
          <wp:effectExtent l="0" t="0" r="4445" b="3810"/>
          <wp:wrapNone/>
          <wp:docPr id="629123634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8652" name="Grafik 165938652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65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g">
          <w:drawing>
            <wp:anchor distT="0" distB="0" distL="114300" distR="114300" simplePos="0" relativeHeight="251689984" behindDoc="0" locked="0" layoutInCell="1" allowOverlap="1" wp14:anchorId="4BE6E306" wp14:editId="6FDF2E64">
              <wp:simplePos x="0" y="0"/>
              <wp:positionH relativeFrom="column">
                <wp:posOffset>-454660</wp:posOffset>
              </wp:positionH>
              <wp:positionV relativeFrom="paragraph">
                <wp:posOffset>398145</wp:posOffset>
              </wp:positionV>
              <wp:extent cx="10080000" cy="279400"/>
              <wp:effectExtent l="0" t="38100" r="29210" b="0"/>
              <wp:wrapNone/>
              <wp:docPr id="1047981648" name="Gruppieren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80000" cy="279400"/>
                        <a:chOff x="0" y="0"/>
                        <a:chExt cx="7192462" cy="0"/>
                      </a:xfrm>
                    </wpg:grpSpPr>
                    <wps:wsp>
                      <wps:cNvPr id="245023263" name="Gerade Verbindung 9"/>
                      <wps:cNvCnPr/>
                      <wps:spPr>
                        <a:xfrm>
                          <a:off x="0" y="0"/>
                          <a:ext cx="180000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5D7DB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68049613" name="Gerade Verbindung 9"/>
                      <wps:cNvCnPr/>
                      <wps:spPr>
                        <a:xfrm>
                          <a:off x="3595970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C1181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051116285" name="Gerade Verbindung 9"/>
                      <wps:cNvCnPr/>
                      <wps:spPr>
                        <a:xfrm>
                          <a:off x="179690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2BA47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1731699119" name="Gerade Verbindung 9"/>
                      <wps:cNvCnPr/>
                      <wps:spPr>
                        <a:xfrm>
                          <a:off x="5392872" y="0"/>
                          <a:ext cx="1799590" cy="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solidFill>
                            <a:srgbClr val="B2B2B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19597B0" id="Gruppieren 29" o:spid="_x0000_s1026" style="position:absolute;margin-left:-35.8pt;margin-top:31.35pt;width:793.7pt;height:22pt;z-index:251689984;mso-width-relative:margin;mso-height-relative:margin" coordsize="71924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">
              <v:line id="Gerade Verbindung 9" o:spid="_x0000_s1027" style="position:absolute;visibility:visible;mso-wrap-style:square" from="0,0" to="18000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" strokecolor="#5d7dbe" strokeweight="6pt">
                <v:stroke joinstyle="miter"/>
              </v:line>
              <v:line id="Gerade Verbindung 9" o:spid="_x0000_s1028" style="position:absolute;visibility:visible;mso-wrap-style:square" from="35959,0" to="53955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" strokecolor="#c1181c" strokeweight="6pt">
                <v:stroke joinstyle="miter"/>
              </v:line>
              <v:line id="Gerade Verbindung 9" o:spid="_x0000_s1029" style="position:absolute;visibility:visible;mso-wrap-style:square" from="17969,0" to="3596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" strokecolor="#2ba476" strokeweight="6pt">
                <v:stroke joinstyle="miter"/>
              </v:line>
              <v:line id="Gerade Verbindung 9" o:spid="_x0000_s1030" style="position:absolute;visibility:visible;mso-wrap-style:square" from="53928,0" to="71924,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" strokecolor="#b2b2bf" strokeweight="6pt">
                <v:stroke joinstyle="miter"/>
              </v:lin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34B274" w14:textId="77777777" w:rsidR="002D7916" w:rsidRDefault="002D7916" w:rsidP="004618E6">
      <w:r>
        <w:separator/>
      </w:r>
    </w:p>
  </w:footnote>
  <w:footnote w:type="continuationSeparator" w:id="0">
    <w:p w14:paraId="24D4583E" w14:textId="77777777" w:rsidR="002D7916" w:rsidRDefault="002D7916" w:rsidP="00461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23E2D" w14:textId="72BF83D7" w:rsidR="00770181" w:rsidRPr="007F32B2" w:rsidRDefault="007F32B2" w:rsidP="007F32B2">
    <w:pPr>
      <w:pStyle w:val="Kopfzeile"/>
      <w:tabs>
        <w:tab w:val="center" w:pos="6804"/>
        <w:tab w:val="right" w:pos="14175"/>
      </w:tabs>
      <w:ind w:left="-426"/>
      <w:jc w:val="left"/>
      <w:rPr>
        <w:color w:val="auto"/>
      </w:rPr>
    </w:pP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6E5D37B" wp14:editId="736E2C03">
              <wp:simplePos x="0" y="0"/>
              <wp:positionH relativeFrom="column">
                <wp:posOffset>2043430</wp:posOffset>
              </wp:positionH>
              <wp:positionV relativeFrom="paragraph">
                <wp:posOffset>-59478</wp:posOffset>
              </wp:positionV>
              <wp:extent cx="0" cy="449580"/>
              <wp:effectExtent l="0" t="0" r="12700" b="7620"/>
              <wp:wrapNone/>
              <wp:docPr id="178393959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449580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61EA512" id="Gerade Verbindung 3" o:spid="_x0000_s1026" style="position:absolute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60.9pt,-4.7pt" to="160.9pt,30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" strokecolor="#b2b2bf" strokeweight=".5pt">
              <v:stroke joinstyle="miter"/>
            </v:line>
          </w:pict>
        </mc:Fallback>
      </mc:AlternateContent>
    </w:r>
    <w:r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63A2B" wp14:editId="3E1286D1">
              <wp:simplePos x="0" y="0"/>
              <wp:positionH relativeFrom="column">
                <wp:posOffset>7098877</wp:posOffset>
              </wp:positionH>
              <wp:positionV relativeFrom="paragraph">
                <wp:posOffset>-66040</wp:posOffset>
              </wp:positionV>
              <wp:extent cx="3810" cy="456565"/>
              <wp:effectExtent l="0" t="0" r="21590" b="13335"/>
              <wp:wrapNone/>
              <wp:docPr id="1148024430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810" cy="456565"/>
                      </a:xfrm>
                      <a:prstGeom prst="line">
                        <a:avLst/>
                      </a:prstGeom>
                      <a:ln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268848" id="Gerade Verbindung 3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8.95pt,-5.2pt" to="559.25pt,3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" strokecolor="#b2b2bf" strokeweight=".5pt">
              <v:stroke joinstyle="miter"/>
            </v:line>
          </w:pict>
        </mc:Fallback>
      </mc:AlternateContent>
    </w:r>
    <w:r w:rsidR="00AB6D45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2A50961" wp14:editId="7B2CFC00">
              <wp:simplePos x="0" y="0"/>
              <wp:positionH relativeFrom="column">
                <wp:posOffset>-450215</wp:posOffset>
              </wp:positionH>
              <wp:positionV relativeFrom="paragraph">
                <wp:posOffset>416560</wp:posOffset>
              </wp:positionV>
              <wp:extent cx="10044000" cy="0"/>
              <wp:effectExtent l="0" t="0" r="14605" b="12700"/>
              <wp:wrapNone/>
              <wp:docPr id="680141350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44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B2B2B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6F030DA" id="Gerade Verbindung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32.8pt" to="755.4pt,3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" strokecolor="#b2b2bf" strokeweight=".5pt">
              <v:stroke joinstyle="miter"/>
            </v:line>
          </w:pict>
        </mc:Fallback>
      </mc:AlternateContent>
    </w:r>
    <w:r w:rsidR="00770181" w:rsidRPr="007F32B2">
      <w:rPr>
        <w:noProof/>
        <w:color w:val="auto"/>
        <w14:ligatures w14:val="standardContextual"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3DB36767" wp14:editId="74CE5F41">
              <wp:simplePos x="0" y="0"/>
              <wp:positionH relativeFrom="column">
                <wp:posOffset>-454660</wp:posOffset>
              </wp:positionH>
              <wp:positionV relativeFrom="page">
                <wp:posOffset>241300</wp:posOffset>
              </wp:positionV>
              <wp:extent cx="10058400" cy="10313670"/>
              <wp:effectExtent l="0" t="0" r="12700" b="11430"/>
              <wp:wrapNone/>
              <wp:docPr id="1388264058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58400" cy="10313670"/>
                      </a:xfrm>
                      <a:prstGeom prst="rect">
                        <a:avLst/>
                      </a:prstGeom>
                      <a:noFill/>
                      <a:ln w="3175">
                        <a:solidFill>
                          <a:srgbClr val="B2B2BF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7CB03E" id="Rechteck 1" o:spid="_x0000_s1026" style="position:absolute;margin-left:-35.8pt;margin-top:19pt;width:11in;height:812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" filled="f" strokecolor="#b2b2bf" strokeweight=".25pt">
              <w10:wrap anchory="page"/>
              <w10:anchorlock/>
            </v:rect>
          </w:pict>
        </mc:Fallback>
      </mc:AlternateContent>
    </w:r>
    <w:r w:rsidR="006C1461" w:rsidRPr="007F32B2">
      <w:rPr>
        <w:color w:val="auto"/>
      </w:rPr>
      <w:t>[</w:t>
    </w:r>
    <w:r w:rsidR="005D0841">
      <w:rPr>
        <w:color w:val="auto"/>
      </w:rPr>
      <w:t>Funktionsstellen</w:t>
    </w:r>
    <w:r w:rsidR="006C1461" w:rsidRPr="007F32B2">
      <w:rPr>
        <w:color w:val="auto"/>
      </w:rPr>
      <w:tab/>
    </w:r>
    <w:r w:rsidR="005D0841">
      <w:rPr>
        <w:color w:val="auto"/>
      </w:rPr>
      <w:t>Geschäftsverteilungsplan der Schule</w:t>
    </w:r>
    <w:r w:rsidR="006C1461" w:rsidRPr="007F32B2">
      <w:rPr>
        <w:color w:val="auto"/>
      </w:rPr>
      <w:tab/>
    </w:r>
    <w:r w:rsidR="00923DED" w:rsidRPr="007F32B2">
      <w:rPr>
        <w:color w:val="auto"/>
      </w:rPr>
      <w:t xml:space="preserve">Seite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PAGE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1</w:t>
    </w:r>
    <w:r w:rsidR="00923DED" w:rsidRPr="007F32B2">
      <w:rPr>
        <w:color w:val="auto"/>
      </w:rPr>
      <w:fldChar w:fldCharType="end"/>
    </w:r>
    <w:r w:rsidR="00923DED" w:rsidRPr="007F32B2">
      <w:rPr>
        <w:color w:val="auto"/>
      </w:rPr>
      <w:t xml:space="preserve"> von </w:t>
    </w:r>
    <w:r w:rsidR="00923DED" w:rsidRPr="007F32B2">
      <w:rPr>
        <w:color w:val="auto"/>
      </w:rPr>
      <w:fldChar w:fldCharType="begin"/>
    </w:r>
    <w:r w:rsidR="00923DED" w:rsidRPr="007F32B2">
      <w:rPr>
        <w:color w:val="auto"/>
      </w:rPr>
      <w:instrText xml:space="preserve"> NUMPAGES  \* MERGEFORMAT </w:instrText>
    </w:r>
    <w:r w:rsidR="00923DED" w:rsidRPr="007F32B2">
      <w:rPr>
        <w:color w:val="auto"/>
      </w:rPr>
      <w:fldChar w:fldCharType="separate"/>
    </w:r>
    <w:r w:rsidR="00923DED" w:rsidRPr="007F32B2">
      <w:rPr>
        <w:color w:val="auto"/>
      </w:rPr>
      <w:t>2</w:t>
    </w:r>
    <w:r w:rsidR="00923DED" w:rsidRPr="007F32B2">
      <w:rPr>
        <w:color w:val="aut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ACFAB2" w14:textId="77777777" w:rsidR="00E76729" w:rsidRPr="00E76729" w:rsidRDefault="00457E8E" w:rsidP="004618E6"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EEC1AFA" wp14:editId="3395AECD">
              <wp:simplePos x="0" y="0"/>
              <wp:positionH relativeFrom="column">
                <wp:posOffset>1779482</wp:posOffset>
              </wp:positionH>
              <wp:positionV relativeFrom="paragraph">
                <wp:posOffset>-84455</wp:posOffset>
              </wp:positionV>
              <wp:extent cx="0" cy="1187450"/>
              <wp:effectExtent l="0" t="0" r="12700" b="6350"/>
              <wp:wrapNone/>
              <wp:docPr id="1000418615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2AD5C8" id="Gerade Verbindung 3" o:spid="_x0000_s1026" style="position:absolute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40.1pt,-6.65pt" to="140.1pt,8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" strokecolor="#b2b2bf" strokeweight=".5pt">
              <v:stroke joinstyle="miter"/>
            </v:line>
          </w:pict>
        </mc:Fallback>
      </mc:AlternateContent>
    </w:r>
    <w:r w:rsidRPr="00E76729">
      <w:rPr>
        <w:noProof/>
        <w:color w:val="B2B2BF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1819A1B9" wp14:editId="387A87F1">
              <wp:simplePos x="0" y="0"/>
              <wp:positionH relativeFrom="column">
                <wp:posOffset>7368963</wp:posOffset>
              </wp:positionH>
              <wp:positionV relativeFrom="paragraph">
                <wp:posOffset>-91440</wp:posOffset>
              </wp:positionV>
              <wp:extent cx="0" cy="1187450"/>
              <wp:effectExtent l="0" t="0" r="12700" b="6350"/>
              <wp:wrapNone/>
              <wp:docPr id="974795388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18745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11F629" id="Gerade Verbindung 3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80.25pt,-7.2pt" to="580.25pt,8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" strokecolor="#b2b2bf" strokeweight=".5pt">
              <v:stroke joinstyle="miter"/>
            </v:line>
          </w:pict>
        </mc:Fallback>
      </mc:AlternateContent>
    </w:r>
    <w:r>
      <w:rPr>
        <w:noProof/>
        <w:sz w:val="24"/>
        <w:szCs w:val="28"/>
      </w:rPr>
      <w:drawing>
        <wp:anchor distT="0" distB="0" distL="114300" distR="114300" simplePos="0" relativeHeight="251722752" behindDoc="0" locked="0" layoutInCell="1" allowOverlap="1" wp14:anchorId="6E19FC7D" wp14:editId="5F66F1F5">
          <wp:simplePos x="0" y="0"/>
          <wp:positionH relativeFrom="column">
            <wp:posOffset>282998</wp:posOffset>
          </wp:positionH>
          <wp:positionV relativeFrom="paragraph">
            <wp:posOffset>104140</wp:posOffset>
          </wp:positionV>
          <wp:extent cx="1079500" cy="931545"/>
          <wp:effectExtent l="0" t="0" r="0" b="0"/>
          <wp:wrapNone/>
          <wp:docPr id="1367475861" name="Grafik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324833" name="Grafik 139132483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931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8E6" w:rsidRPr="00E76729">
      <w:rPr>
        <w:noProof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8B6FEA7" wp14:editId="2DF0E0B9">
              <wp:simplePos x="0" y="0"/>
              <wp:positionH relativeFrom="column">
                <wp:posOffset>7576185</wp:posOffset>
              </wp:positionH>
              <wp:positionV relativeFrom="paragraph">
                <wp:posOffset>-68580</wp:posOffset>
              </wp:positionV>
              <wp:extent cx="1586230" cy="1193800"/>
              <wp:effectExtent l="0" t="0" r="0" b="0"/>
              <wp:wrapNone/>
              <wp:docPr id="819895248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86230" cy="1193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6D247C" w14:textId="77777777" w:rsidR="00E76729" w:rsidRPr="004618E6" w:rsidRDefault="00E76729" w:rsidP="004618E6">
                          <w:pPr>
                            <w:pStyle w:val="Kopfzeile"/>
                          </w:pPr>
                          <w:r w:rsidRPr="004618E6">
                            <w:t>Platz für dein Schullogo</w:t>
                          </w:r>
                        </w:p>
                        <w:p w14:paraId="7D1D6E34" w14:textId="77777777" w:rsidR="00E76729" w:rsidRPr="00EC4432" w:rsidRDefault="00E76729" w:rsidP="004618E6">
                          <w:pPr>
                            <w:jc w:val="center"/>
                          </w:pPr>
                          <w:r w:rsidRPr="00EC4432">
                            <w:rPr>
                              <w:noProof/>
                            </w:rPr>
                            <w:drawing>
                              <wp:inline distT="0" distB="0" distL="0" distR="0" wp14:anchorId="32809ECB" wp14:editId="0B589256">
                                <wp:extent cx="627380" cy="547287"/>
                                <wp:effectExtent l="0" t="0" r="0" b="0"/>
                                <wp:docPr id="1443353753" name="Grafik 7" descr="Schulgebäude Silhouet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01041098" name="Grafik 801041098" descr="Schulgebäude Silhouette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4"/>
                                            </a:ext>
                                          </a:extLst>
                                        </a:blip>
                                        <a:srcRect t="12766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5999" cy="554806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19B3D4" w14:textId="77777777" w:rsidR="00E76729" w:rsidRPr="00EC4432" w:rsidRDefault="00E76729" w:rsidP="004618E6">
                          <w:pPr>
                            <w:pStyle w:val="Kopfzeile"/>
                          </w:pPr>
                          <w:r w:rsidRPr="00EC4432">
                            <w:t>Fachschaft / Bereich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B6FEA7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30" type="#_x0000_t202" style="position:absolute;margin-left:596.55pt;margin-top:-5.4pt;width:124.9pt;height:94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" filled="f" stroked="f" strokeweight=".5pt">
              <v:textbox>
                <w:txbxContent>
                  <w:p w14:paraId="336D247C" w14:textId="77777777" w:rsidR="00E76729" w:rsidRPr="004618E6" w:rsidRDefault="00E76729" w:rsidP="004618E6">
                    <w:pPr>
                      <w:pStyle w:val="Kopfzeile"/>
                    </w:pPr>
                    <w:r w:rsidRPr="004618E6">
                      <w:t>Platz für dein Schullogo</w:t>
                    </w:r>
                  </w:p>
                  <w:p w14:paraId="7D1D6E34" w14:textId="77777777" w:rsidR="00E76729" w:rsidRPr="00EC4432" w:rsidRDefault="00E76729" w:rsidP="004618E6">
                    <w:pPr>
                      <w:jc w:val="center"/>
                    </w:pPr>
                    <w:r w:rsidRPr="00EC4432">
                      <w:rPr>
                        <w:noProof/>
                      </w:rPr>
                      <w:drawing>
                        <wp:inline distT="0" distB="0" distL="0" distR="0" wp14:anchorId="32809ECB" wp14:editId="0B589256">
                          <wp:extent cx="627380" cy="547287"/>
                          <wp:effectExtent l="0" t="0" r="0" b="0"/>
                          <wp:docPr id="1443353753" name="Grafik 7" descr="Schulgebäude Silhouet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01041098" name="Grafik 801041098" descr="Schulgebäude Silhouette"/>
                                  <pic:cNvPicPr/>
                                </pic:nvPicPr>
                                <pic:blipFill rotWithShape="1">
                                  <a:blip r:embed="rId3">
                                    <a:extLst>
                                      <a:ext uri="{96DAC541-7B7A-43D3-8B79-37D633B846F1}">
                                        <asvg:svgBlip xmlns:asvg="http://schemas.microsoft.com/office/drawing/2016/SVG/main" r:embed="rId4"/>
                                      </a:ext>
                                    </a:extLst>
                                  </a:blip>
                                  <a:srcRect t="12766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5999" cy="554806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19B3D4" w14:textId="77777777" w:rsidR="00E76729" w:rsidRPr="00EC4432" w:rsidRDefault="00E76729" w:rsidP="004618E6">
                    <w:pPr>
                      <w:pStyle w:val="Kopfzeile"/>
                    </w:pPr>
                    <w:r w:rsidRPr="00EC4432">
                      <w:t>Fachschaft / Bereich</w:t>
                    </w:r>
                  </w:p>
                </w:txbxContent>
              </v:textbox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5888" behindDoc="0" locked="1" layoutInCell="1" allowOverlap="1" wp14:anchorId="5A789958" wp14:editId="24B59F38">
              <wp:simplePos x="0" y="0"/>
              <wp:positionH relativeFrom="column">
                <wp:posOffset>1828800</wp:posOffset>
              </wp:positionH>
              <wp:positionV relativeFrom="page">
                <wp:posOffset>270510</wp:posOffset>
              </wp:positionV>
              <wp:extent cx="5485130" cy="1187450"/>
              <wp:effectExtent l="0" t="0" r="0" b="0"/>
              <wp:wrapNone/>
              <wp:docPr id="1301116956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85130" cy="1187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D4AA25" w14:textId="7777777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rStyle w:val="Buchtitel"/>
                            </w:rPr>
                          </w:pPr>
                          <w:r w:rsidRPr="004618E6">
                            <w:rPr>
                              <w:rStyle w:val="Buchtitel"/>
                            </w:rPr>
                            <w:t>Das Lina-Seil-Prinzip</w:t>
                          </w:r>
                          <w:r w:rsidRPr="004618E6">
                            <w:rPr>
                              <w:rStyle w:val="Buchtitel"/>
                              <w:vertAlign w:val="superscript"/>
                            </w:rPr>
                            <w:t>®</w:t>
                          </w:r>
                        </w:p>
                        <w:p w14:paraId="15902D0E" w14:textId="10189387" w:rsidR="004618E6" w:rsidRPr="004618E6" w:rsidRDefault="004618E6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</w:pP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Teil </w:t>
                          </w:r>
                          <w:r w:rsidR="005D0841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</w:t>
                          </w:r>
                          <w:r w:rsidRPr="004618E6">
                            <w:rPr>
                              <w:rFonts w:ascii="MS Gothic" w:eastAsia="MS Gothic" w:hAnsi="MS Gothic" w:cs="MS Gothic"/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  <w:lang w:val="pt-BR" w:eastAsia="zh-TW"/>
                            </w:rPr>
                            <w:t xml:space="preserve"> · </w:t>
                          </w:r>
                          <w:r w:rsidRPr="004618E6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 xml:space="preserve">Kapitel </w:t>
                          </w:r>
                          <w:r w:rsidR="005D0841">
                            <w:rPr>
                              <w:color w:val="777777"/>
                              <w:spacing w:val="24"/>
                              <w:kern w:val="2"/>
                              <w:sz w:val="16"/>
                              <w:szCs w:val="16"/>
                            </w:rPr>
                            <w:t>1.9</w:t>
                          </w:r>
                        </w:p>
                        <w:p w14:paraId="571D1CDE" w14:textId="4FA606A7" w:rsidR="004618E6" w:rsidRPr="004618E6" w:rsidRDefault="005D0841" w:rsidP="004618E6">
                          <w:pPr>
                            <w:ind w:right="0"/>
                            <w:jc w:val="center"/>
                            <w:rPr>
                              <w:color w:val="777777"/>
                              <w:spacing w:val="24"/>
                              <w:kern w:val="2"/>
                            </w:rPr>
                          </w:pPr>
                          <w:r>
                            <w:rPr>
                              <w:color w:val="777777"/>
                              <w:spacing w:val="24"/>
                              <w:kern w:val="2"/>
                            </w:rPr>
                            <w:t>Funktionsstellen</w:t>
                          </w:r>
                        </w:p>
                        <w:p w14:paraId="12E965FD" w14:textId="2ADF5CCD" w:rsidR="00E76729" w:rsidRPr="004618E6" w:rsidRDefault="005D0841" w:rsidP="004618E6">
                          <w:pPr>
                            <w:spacing w:after="0"/>
                            <w:ind w:right="0"/>
                            <w:jc w:val="center"/>
                            <w:rPr>
                              <w:sz w:val="24"/>
                              <w:szCs w:val="28"/>
                            </w:rPr>
                          </w:pPr>
                          <w:r>
                            <w:rPr>
                              <w:sz w:val="24"/>
                              <w:szCs w:val="28"/>
                            </w:rPr>
                            <w:t>Geschäftsverteilungsplan der Schule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789958" id="Textfeld 4" o:spid="_x0000_s1031" type="#_x0000_t202" style="position:absolute;margin-left:2in;margin-top:21.3pt;width:431.9pt;height:93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" filled="f" stroked="f" strokeweight=".5pt">
              <v:textbox>
                <w:txbxContent>
                  <w:p w14:paraId="4CD4AA25" w14:textId="77777777" w:rsidR="004618E6" w:rsidRPr="004618E6" w:rsidRDefault="004618E6" w:rsidP="004618E6">
                    <w:pPr>
                      <w:ind w:right="0"/>
                      <w:jc w:val="center"/>
                      <w:rPr>
                        <w:rStyle w:val="Buchtitel"/>
                      </w:rPr>
                    </w:pPr>
                    <w:r w:rsidRPr="004618E6">
                      <w:rPr>
                        <w:rStyle w:val="Buchtitel"/>
                      </w:rPr>
                      <w:t>Das Lina-Seil-Prinzip</w:t>
                    </w:r>
                    <w:r w:rsidRPr="004618E6">
                      <w:rPr>
                        <w:rStyle w:val="Buchtitel"/>
                        <w:vertAlign w:val="superscript"/>
                      </w:rPr>
                      <w:t>®</w:t>
                    </w:r>
                  </w:p>
                  <w:p w14:paraId="15902D0E" w14:textId="10189387" w:rsidR="004618E6" w:rsidRPr="004618E6" w:rsidRDefault="004618E6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</w:pP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Teil </w:t>
                    </w:r>
                    <w:r w:rsidR="005D0841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</w:t>
                    </w:r>
                    <w:r w:rsidRPr="004618E6">
                      <w:rPr>
                        <w:rFonts w:ascii="MS Gothic" w:eastAsia="MS Gothic" w:hAnsi="MS Gothic" w:cs="MS Gothic"/>
                        <w:color w:val="777777"/>
                        <w:spacing w:val="24"/>
                        <w:kern w:val="2"/>
                        <w:sz w:val="16"/>
                        <w:szCs w:val="16"/>
                        <w:lang w:val="pt-BR" w:eastAsia="zh-TW"/>
                      </w:rPr>
                      <w:t xml:space="preserve"> · </w:t>
                    </w:r>
                    <w:r w:rsidRPr="004618E6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 xml:space="preserve">Kapitel </w:t>
                    </w:r>
                    <w:r w:rsidR="005D0841">
                      <w:rPr>
                        <w:color w:val="777777"/>
                        <w:spacing w:val="24"/>
                        <w:kern w:val="2"/>
                        <w:sz w:val="16"/>
                        <w:szCs w:val="16"/>
                      </w:rPr>
                      <w:t>1.9</w:t>
                    </w:r>
                  </w:p>
                  <w:p w14:paraId="571D1CDE" w14:textId="4FA606A7" w:rsidR="004618E6" w:rsidRPr="004618E6" w:rsidRDefault="005D0841" w:rsidP="004618E6">
                    <w:pPr>
                      <w:ind w:right="0"/>
                      <w:jc w:val="center"/>
                      <w:rPr>
                        <w:color w:val="777777"/>
                        <w:spacing w:val="24"/>
                        <w:kern w:val="2"/>
                      </w:rPr>
                    </w:pPr>
                    <w:r>
                      <w:rPr>
                        <w:color w:val="777777"/>
                        <w:spacing w:val="24"/>
                        <w:kern w:val="2"/>
                      </w:rPr>
                      <w:t>Funktionsstellen</w:t>
                    </w:r>
                  </w:p>
                  <w:p w14:paraId="12E965FD" w14:textId="2ADF5CCD" w:rsidR="00E76729" w:rsidRPr="004618E6" w:rsidRDefault="005D0841" w:rsidP="004618E6">
                    <w:pPr>
                      <w:spacing w:after="0"/>
                      <w:ind w:right="0"/>
                      <w:jc w:val="center"/>
                      <w:rPr>
                        <w:sz w:val="24"/>
                        <w:szCs w:val="28"/>
                      </w:rPr>
                    </w:pPr>
                    <w:r>
                      <w:rPr>
                        <w:sz w:val="24"/>
                        <w:szCs w:val="28"/>
                      </w:rPr>
                      <w:t>Geschäftsverteilungsplan der Schule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E76729" w:rsidRPr="00E76729"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DA14E93" wp14:editId="2FDB55E1">
              <wp:simplePos x="0" y="0"/>
              <wp:positionH relativeFrom="column">
                <wp:posOffset>-454660</wp:posOffset>
              </wp:positionH>
              <wp:positionV relativeFrom="page">
                <wp:posOffset>190500</wp:posOffset>
              </wp:positionV>
              <wp:extent cx="10071100" cy="10313670"/>
              <wp:effectExtent l="0" t="0" r="12700" b="11430"/>
              <wp:wrapNone/>
              <wp:docPr id="815313536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71100" cy="10313670"/>
                      </a:xfrm>
                      <a:prstGeom prst="rect">
                        <a:avLst/>
                      </a:prstGeom>
                      <a:noFill/>
                      <a:ln w="31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8EFF31" id="Rechteck 1" o:spid="_x0000_s1026" style="position:absolute;margin-left:-35.8pt;margin-top:15pt;width:793pt;height:812.1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" filled="f" strokecolor="#b2b2bf" strokeweight=".25pt">
              <w10:wrap anchory="page"/>
              <w10:anchorlock/>
            </v:rect>
          </w:pict>
        </mc:Fallback>
      </mc:AlternateContent>
    </w:r>
  </w:p>
  <w:p w14:paraId="601A513C" w14:textId="77777777" w:rsidR="00D04654" w:rsidRDefault="00D04654" w:rsidP="004618E6">
    <w:pPr>
      <w:pStyle w:val="Kopfzeile"/>
    </w:pPr>
  </w:p>
  <w:p w14:paraId="6CAB4B14" w14:textId="77777777" w:rsidR="00D04654" w:rsidRDefault="00D04654" w:rsidP="004618E6">
    <w:pPr>
      <w:pStyle w:val="Kopfzeile"/>
    </w:pPr>
  </w:p>
  <w:p w14:paraId="026C27C5" w14:textId="77777777" w:rsidR="00D04654" w:rsidRDefault="00D04654" w:rsidP="004618E6">
    <w:pPr>
      <w:pStyle w:val="Kopfzeile"/>
    </w:pPr>
  </w:p>
  <w:p w14:paraId="0A3E5A74" w14:textId="77777777" w:rsidR="00D04654" w:rsidRDefault="00D04654" w:rsidP="004618E6">
    <w:pPr>
      <w:pStyle w:val="Kopfzeile"/>
    </w:pPr>
  </w:p>
  <w:p w14:paraId="1520DC3A" w14:textId="77777777" w:rsidR="00D04654" w:rsidRDefault="00D04654" w:rsidP="004618E6">
    <w:pPr>
      <w:pStyle w:val="Kopfzeile"/>
    </w:pPr>
  </w:p>
  <w:p w14:paraId="28AD5D80" w14:textId="77777777" w:rsidR="00E76729" w:rsidRDefault="005365FB" w:rsidP="004618E6">
    <w:pPr>
      <w:pStyle w:val="Kopfzeile"/>
    </w:pPr>
    <w:r w:rsidRPr="00E76729"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46128330" wp14:editId="65F22D70">
              <wp:simplePos x="0" y="0"/>
              <wp:positionH relativeFrom="column">
                <wp:posOffset>-450215</wp:posOffset>
              </wp:positionH>
              <wp:positionV relativeFrom="paragraph">
                <wp:posOffset>182880</wp:posOffset>
              </wp:positionV>
              <wp:extent cx="10080000" cy="0"/>
              <wp:effectExtent l="0" t="12700" r="16510" b="12700"/>
              <wp:wrapNone/>
              <wp:docPr id="620451528" name="Gerade Verbindu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08000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B2B2B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A7B31C" id="Gerade Verbindung 8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5.45pt,14.4pt" to="758.25pt,1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" strokecolor="#b2b2bf" strokeweight="2.25pt">
              <v:stroke joinstyle="miter"/>
            </v:line>
          </w:pict>
        </mc:Fallback>
      </mc:AlternateContent>
    </w:r>
  </w:p>
  <w:p w14:paraId="1DE8CA30" w14:textId="77777777" w:rsidR="007F32B2" w:rsidRPr="00E76729" w:rsidRDefault="007F32B2" w:rsidP="004618E6">
    <w:pPr>
      <w:pStyle w:val="Kopfzeil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153"/>
    <w:rsid w:val="00015197"/>
    <w:rsid w:val="000321BE"/>
    <w:rsid w:val="00044BF8"/>
    <w:rsid w:val="00067D33"/>
    <w:rsid w:val="000C24E4"/>
    <w:rsid w:val="00121910"/>
    <w:rsid w:val="00124A38"/>
    <w:rsid w:val="00127D15"/>
    <w:rsid w:val="00130FE3"/>
    <w:rsid w:val="00134A1D"/>
    <w:rsid w:val="00143D51"/>
    <w:rsid w:val="00193456"/>
    <w:rsid w:val="00196564"/>
    <w:rsid w:val="001C7247"/>
    <w:rsid w:val="001E401A"/>
    <w:rsid w:val="00233998"/>
    <w:rsid w:val="002647AD"/>
    <w:rsid w:val="00267435"/>
    <w:rsid w:val="00284BFB"/>
    <w:rsid w:val="002A033B"/>
    <w:rsid w:val="002D7916"/>
    <w:rsid w:val="002F3831"/>
    <w:rsid w:val="0030159E"/>
    <w:rsid w:val="003B34D3"/>
    <w:rsid w:val="003D1DB2"/>
    <w:rsid w:val="0041721E"/>
    <w:rsid w:val="004337AF"/>
    <w:rsid w:val="00457E8E"/>
    <w:rsid w:val="004618E6"/>
    <w:rsid w:val="00466298"/>
    <w:rsid w:val="00483302"/>
    <w:rsid w:val="004E06E1"/>
    <w:rsid w:val="005125F5"/>
    <w:rsid w:val="005365FB"/>
    <w:rsid w:val="00565EEF"/>
    <w:rsid w:val="005907B0"/>
    <w:rsid w:val="005C101C"/>
    <w:rsid w:val="005D0841"/>
    <w:rsid w:val="00601D8C"/>
    <w:rsid w:val="0063433F"/>
    <w:rsid w:val="00692224"/>
    <w:rsid w:val="006C1461"/>
    <w:rsid w:val="006C4C86"/>
    <w:rsid w:val="006F029C"/>
    <w:rsid w:val="006F2129"/>
    <w:rsid w:val="006F47B2"/>
    <w:rsid w:val="00703FEF"/>
    <w:rsid w:val="00770181"/>
    <w:rsid w:val="00795254"/>
    <w:rsid w:val="007C695A"/>
    <w:rsid w:val="007E3BEB"/>
    <w:rsid w:val="007F32B2"/>
    <w:rsid w:val="00824C77"/>
    <w:rsid w:val="00863B66"/>
    <w:rsid w:val="008D6754"/>
    <w:rsid w:val="008E1DEB"/>
    <w:rsid w:val="00906AA4"/>
    <w:rsid w:val="009208FC"/>
    <w:rsid w:val="00923DED"/>
    <w:rsid w:val="009C3BD3"/>
    <w:rsid w:val="009F55EF"/>
    <w:rsid w:val="00A1586B"/>
    <w:rsid w:val="00A30205"/>
    <w:rsid w:val="00AB6D45"/>
    <w:rsid w:val="00AB7190"/>
    <w:rsid w:val="00B73561"/>
    <w:rsid w:val="00B80A35"/>
    <w:rsid w:val="00B869A4"/>
    <w:rsid w:val="00B957EC"/>
    <w:rsid w:val="00C15B9F"/>
    <w:rsid w:val="00C42191"/>
    <w:rsid w:val="00C43646"/>
    <w:rsid w:val="00CF1380"/>
    <w:rsid w:val="00D03A85"/>
    <w:rsid w:val="00D04654"/>
    <w:rsid w:val="00D4131D"/>
    <w:rsid w:val="00DE1410"/>
    <w:rsid w:val="00DF2744"/>
    <w:rsid w:val="00E037CA"/>
    <w:rsid w:val="00E16E7F"/>
    <w:rsid w:val="00E76729"/>
    <w:rsid w:val="00E77153"/>
    <w:rsid w:val="00E911C0"/>
    <w:rsid w:val="00EC4432"/>
    <w:rsid w:val="00ED38DA"/>
    <w:rsid w:val="00ED45BF"/>
    <w:rsid w:val="00EE7134"/>
    <w:rsid w:val="00F079C8"/>
    <w:rsid w:val="00F435C0"/>
    <w:rsid w:val="00F76909"/>
    <w:rsid w:val="00F77627"/>
    <w:rsid w:val="00FA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FC823"/>
  <w15:chartTrackingRefBased/>
  <w15:docId w15:val="{25D3AEA4-1757-2A45-8ED5-F883E035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PMingLiU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57E8E"/>
    <w:pPr>
      <w:suppressAutoHyphens/>
      <w:spacing w:before="60" w:after="60" w:line="276" w:lineRule="auto"/>
      <w:ind w:right="-2"/>
    </w:pPr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1721E"/>
    <w:pPr>
      <w:keepNext/>
      <w:keepLines/>
      <w:spacing w:before="0" w:after="80"/>
      <w:outlineLvl w:val="0"/>
    </w:pPr>
    <w:rPr>
      <w:rFonts w:eastAsiaTheme="majorEastAsia" w:cstheme="majorBidi"/>
      <w:color w:val="5D7DBE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1721E"/>
    <w:pPr>
      <w:ind w:right="3119"/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FE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A5FE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A5FE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A5FE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A5FE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A5FE1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A5FE1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aupttext">
    <w:name w:val="Haupttext"/>
    <w:basedOn w:val="Standard"/>
    <w:qFormat/>
    <w:rsid w:val="00B73561"/>
  </w:style>
  <w:style w:type="character" w:customStyle="1" w:styleId="berschrift1Zchn">
    <w:name w:val="Überschrift 1 Zchn"/>
    <w:basedOn w:val="Absatz-Standardschriftart"/>
    <w:link w:val="berschrift1"/>
    <w:uiPriority w:val="9"/>
    <w:rsid w:val="0041721E"/>
    <w:rPr>
      <w:rFonts w:ascii="Arial" w:eastAsiaTheme="majorEastAsia" w:hAnsi="Arial" w:cstheme="majorBidi"/>
      <w:color w:val="5D7DBE"/>
      <w:kern w:val="1"/>
      <w:sz w:val="32"/>
      <w:szCs w:val="40"/>
      <w14:ligatures w14:val="non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1721E"/>
    <w:rPr>
      <w:rFonts w:ascii="Arial" w:eastAsia="Calibri" w:hAnsi="Arial" w:cs="font498"/>
      <w:color w:val="00000A"/>
      <w:kern w:val="1"/>
      <w:sz w:val="20"/>
      <w:szCs w:val="22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8"/>
      <w:szCs w:val="28"/>
      <w:lang w:val="pt-BR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A5FE1"/>
    <w:rPr>
      <w:rFonts w:eastAsiaTheme="majorEastAsia" w:cstheme="majorBidi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A5FE1"/>
    <w:rPr>
      <w:rFonts w:eastAsiaTheme="majorEastAsia" w:cstheme="majorBidi"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A5FE1"/>
    <w:rPr>
      <w:rFonts w:eastAsiaTheme="majorEastAsia" w:cstheme="majorBidi"/>
      <w:i/>
      <w:iCs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A5FE1"/>
    <w:rPr>
      <w:rFonts w:eastAsiaTheme="majorEastAsia" w:cstheme="majorBidi"/>
      <w:color w:val="595959" w:themeColor="text1" w:themeTint="A6"/>
      <w:kern w:val="1"/>
      <w:sz w:val="20"/>
      <w:szCs w:val="22"/>
      <w:lang w:val="pt-BR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A5FE1"/>
    <w:rPr>
      <w:rFonts w:eastAsiaTheme="majorEastAsia" w:cstheme="majorBidi"/>
      <w:i/>
      <w:iCs/>
      <w:color w:val="272727" w:themeColor="text1" w:themeTint="D8"/>
      <w:kern w:val="1"/>
      <w:sz w:val="20"/>
      <w:szCs w:val="22"/>
      <w:lang w:val="pt-BR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A5FE1"/>
    <w:rPr>
      <w:rFonts w:eastAsiaTheme="majorEastAsia" w:cstheme="majorBidi"/>
      <w:color w:val="272727" w:themeColor="text1" w:themeTint="D8"/>
      <w:kern w:val="1"/>
      <w:sz w:val="20"/>
      <w:szCs w:val="22"/>
      <w:lang w:val="pt-BR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FA5FE1"/>
    <w:pPr>
      <w:spacing w:before="0"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A5FE1"/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A5FE1"/>
    <w:pPr>
      <w:numPr>
        <w:ilvl w:val="1"/>
      </w:numPr>
      <w:spacing w:after="160"/>
      <w:ind w:left="426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A5FE1"/>
    <w:rPr>
      <w:rFonts w:eastAsiaTheme="majorEastAsia" w:cstheme="majorBidi"/>
      <w:color w:val="595959" w:themeColor="text1" w:themeTint="A6"/>
      <w:spacing w:val="15"/>
      <w:kern w:val="1"/>
      <w:sz w:val="28"/>
      <w:szCs w:val="28"/>
      <w:lang w:val="pt-BR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FA5FE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A5FE1"/>
    <w:rPr>
      <w:rFonts w:ascii="Arial" w:hAnsi="Arial" w:cs="font498"/>
      <w:i/>
      <w:iCs/>
      <w:color w:val="404040" w:themeColor="text1" w:themeTint="BF"/>
      <w:kern w:val="1"/>
      <w:sz w:val="20"/>
      <w:szCs w:val="22"/>
      <w:lang w:val="pt-BR"/>
      <w14:ligatures w14:val="none"/>
    </w:rPr>
  </w:style>
  <w:style w:type="paragraph" w:styleId="Listenabsatz">
    <w:name w:val="List Paragraph"/>
    <w:basedOn w:val="Standard"/>
    <w:uiPriority w:val="34"/>
    <w:qFormat/>
    <w:rsid w:val="00FA5FE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A5FE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A5F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A5FE1"/>
    <w:rPr>
      <w:rFonts w:ascii="Arial" w:hAnsi="Arial" w:cs="font498"/>
      <w:i/>
      <w:iCs/>
      <w:color w:val="0F4761" w:themeColor="accent1" w:themeShade="BF"/>
      <w:kern w:val="1"/>
      <w:sz w:val="20"/>
      <w:szCs w:val="22"/>
      <w:lang w:val="pt-BR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FA5FE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618E6"/>
    <w:pPr>
      <w:jc w:val="center"/>
    </w:pPr>
    <w:rPr>
      <w:color w:val="B2B2BF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4618E6"/>
    <w:rPr>
      <w:rFonts w:ascii="Arial" w:eastAsia="Calibri" w:hAnsi="Arial" w:cs="font498"/>
      <w:color w:val="B2B2BF"/>
      <w:kern w:val="1"/>
      <w:sz w:val="16"/>
      <w:szCs w:val="16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DF2744"/>
    <w:pPr>
      <w:spacing w:before="0" w:after="0" w:line="240" w:lineRule="auto"/>
    </w:pPr>
    <w:rPr>
      <w:sz w:val="16"/>
      <w:szCs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F2744"/>
    <w:rPr>
      <w:rFonts w:ascii="Arial" w:eastAsia="Calibri" w:hAnsi="Arial" w:cs="font498"/>
      <w:color w:val="00000A"/>
      <w:kern w:val="1"/>
      <w:sz w:val="16"/>
      <w:szCs w:val="16"/>
      <w14:ligatures w14:val="none"/>
    </w:rPr>
  </w:style>
  <w:style w:type="table" w:styleId="Tabellenraster">
    <w:name w:val="Table Grid"/>
    <w:basedOn w:val="NormaleTabelle"/>
    <w:uiPriority w:val="39"/>
    <w:rsid w:val="00C15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uchtitel">
    <w:name w:val="Book Title"/>
    <w:uiPriority w:val="33"/>
    <w:qFormat/>
    <w:rsid w:val="004618E6"/>
    <w:rPr>
      <w:color w:val="5D7DBE"/>
      <w:spacing w:val="24"/>
      <w:kern w:val="28"/>
      <w:sz w:val="28"/>
      <w:szCs w:val="30"/>
    </w:rPr>
  </w:style>
  <w:style w:type="paragraph" w:customStyle="1" w:styleId="Kapitelnummer">
    <w:name w:val="Kapitelnummer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  <w:sz w:val="16"/>
      <w:szCs w:val="16"/>
    </w:rPr>
  </w:style>
  <w:style w:type="paragraph" w:customStyle="1" w:styleId="Kapitelname">
    <w:name w:val="Kapitelname"/>
    <w:basedOn w:val="Standard"/>
    <w:next w:val="Standard"/>
    <w:qFormat/>
    <w:rsid w:val="004618E6"/>
    <w:pPr>
      <w:ind w:right="0"/>
      <w:jc w:val="center"/>
    </w:pPr>
    <w:rPr>
      <w:color w:val="777777"/>
      <w:spacing w:val="24"/>
      <w:kern w:val="2"/>
    </w:rPr>
  </w:style>
  <w:style w:type="paragraph" w:customStyle="1" w:styleId="Dokument-Titel">
    <w:name w:val="Dokument-Titel"/>
    <w:basedOn w:val="Standard"/>
    <w:next w:val="Standard"/>
    <w:qFormat/>
    <w:rsid w:val="004618E6"/>
    <w:pPr>
      <w:spacing w:after="0"/>
      <w:ind w:right="0"/>
      <w:jc w:val="center"/>
    </w:pPr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4" Type="http://schemas.openxmlformats.org/officeDocument/2006/relationships/image" Target="media/image9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isi/Library/Mobile%20Documents/com~apple~CloudDocs/01%20Die%20Vision/04%20Dokumente%20zum%20Buch/00%20LSP-Begleitmaterial-Vorlage-QU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6AC408-F9B2-4B4D-A5CA-32A16A081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 LSP-Begleitmaterial-Vorlage-QUER.dotx</Template>
  <TotalTime>0</TotalTime>
  <Pages>2</Pages>
  <Words>227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H. Seil</dc:creator>
  <cp:keywords/>
  <dc:description/>
  <cp:lastModifiedBy>Sien Lie Saleh</cp:lastModifiedBy>
  <cp:revision>3</cp:revision>
  <cp:lastPrinted>2026-08-27T13:21:00Z</cp:lastPrinted>
  <dcterms:created xsi:type="dcterms:W3CDTF">2026-08-27T13:21:00Z</dcterms:created>
  <dcterms:modified xsi:type="dcterms:W3CDTF">2026-08-27T13:22:00Z</dcterms:modified>
</cp:coreProperties>
</file>