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065C1FB" w14:textId="6D7DD572" w:rsidR="0041721E" w:rsidRPr="00645016" w:rsidRDefault="00645016" w:rsidP="00876A33">
      <w:pPr>
        <w:pStyle w:val="berschrift2"/>
      </w:pPr>
      <w:r w:rsidRPr="00645016">
        <w:t>Vorlage mit Checkliste</w:t>
      </w:r>
    </w:p>
    <w:p w14:paraId="0ACFA389" w14:textId="422E5C7A" w:rsidR="0041721E" w:rsidRPr="00645016" w:rsidRDefault="00645016" w:rsidP="00876A33">
      <w:pPr>
        <w:pStyle w:val="berschrift1"/>
      </w:pPr>
      <w:r w:rsidRPr="00645016">
        <w:t>Prozesshandbuch und Übergabe einer Funktionsstelle</w:t>
      </w:r>
    </w:p>
    <w:p w14:paraId="5DB1B85B" w14:textId="1DEEFE94" w:rsidR="00645016" w:rsidRPr="00B008FF" w:rsidRDefault="00645016" w:rsidP="00645016">
      <w:pPr>
        <w:spacing w:after="220"/>
        <w:rPr>
          <w:rFonts w:cs="Arial"/>
        </w:rPr>
      </w:pPr>
      <w:r>
        <w:rPr>
          <w:rFonts w:cs="Arial"/>
          <w:i/>
          <w:iCs/>
          <w:color w:val="B2B2BF"/>
          <w:szCs w:val="20"/>
        </w:rPr>
        <w:t>F</w:t>
      </w:r>
      <w:r w:rsidRPr="00B008FF">
        <w:rPr>
          <w:rFonts w:cs="Arial"/>
          <w:i/>
          <w:iCs/>
          <w:color w:val="B2B2BF"/>
          <w:szCs w:val="20"/>
        </w:rPr>
        <w:t>ür die Inhaberin oder den Inhaber einer Funktionsstelle, die Schulleitung, die Nachfolge und die Vertretung</w:t>
      </w:r>
    </w:p>
    <w:tbl>
      <w:tblPr>
        <w:tblW w:w="9217" w:type="dxa"/>
        <w:tblInd w:w="421"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1979"/>
        <w:gridCol w:w="7238"/>
      </w:tblGrid>
      <w:tr w:rsidR="00645016" w:rsidRPr="00B008FF" w14:paraId="621B1725" w14:textId="77777777" w:rsidTr="00645016">
        <w:tc>
          <w:tcPr>
            <w:tcW w:w="1979" w:type="dxa"/>
            <w:tcBorders>
              <w:top w:val="single" w:sz="4" w:space="0" w:color="B2B2BF"/>
              <w:left w:val="single" w:sz="4" w:space="0" w:color="B2B2BF"/>
              <w:bottom w:val="single" w:sz="4" w:space="0" w:color="B2B2BF"/>
              <w:right w:val="single" w:sz="4" w:space="0" w:color="B2B2BF"/>
            </w:tcBorders>
            <w:shd w:val="clear" w:color="auto" w:fill="F7F7F9"/>
            <w:tcMar>
              <w:top w:w="90" w:type="dxa"/>
              <w:left w:w="120" w:type="dxa"/>
              <w:bottom w:w="90" w:type="dxa"/>
              <w:right w:w="100" w:type="dxa"/>
            </w:tcMar>
          </w:tcPr>
          <w:p w14:paraId="05FA71E6" w14:textId="77777777" w:rsidR="00645016" w:rsidRPr="00B008FF" w:rsidRDefault="00645016" w:rsidP="00546120">
            <w:pPr>
              <w:rPr>
                <w:rFonts w:cs="Arial"/>
              </w:rPr>
            </w:pPr>
            <w:r w:rsidRPr="00B008FF">
              <w:rPr>
                <w:rFonts w:cs="Arial"/>
                <w:b/>
                <w:bCs/>
                <w:color w:val="333333"/>
                <w:sz w:val="19"/>
                <w:szCs w:val="19"/>
              </w:rPr>
              <w:t>Zweck</w:t>
            </w:r>
          </w:p>
        </w:tc>
        <w:tc>
          <w:tcPr>
            <w:tcW w:w="7238" w:type="dxa"/>
            <w:tcBorders>
              <w:top w:val="single" w:sz="4" w:space="0" w:color="B2B2BF"/>
              <w:left w:val="single" w:sz="4" w:space="0" w:color="B2B2BF"/>
              <w:bottom w:val="single" w:sz="4" w:space="0" w:color="B2B2BF"/>
              <w:right w:val="single" w:sz="4" w:space="0" w:color="B2B2BF"/>
            </w:tcBorders>
            <w:tcMar>
              <w:top w:w="90" w:type="dxa"/>
              <w:left w:w="120" w:type="dxa"/>
              <w:bottom w:w="90" w:type="dxa"/>
              <w:right w:w="100" w:type="dxa"/>
            </w:tcMar>
          </w:tcPr>
          <w:p w14:paraId="73F03B2D" w14:textId="77777777" w:rsidR="00645016" w:rsidRPr="00B008FF" w:rsidRDefault="00645016" w:rsidP="00546120">
            <w:pPr>
              <w:rPr>
                <w:rFonts w:cs="Arial"/>
              </w:rPr>
            </w:pPr>
            <w:r w:rsidRPr="00B008FF">
              <w:rPr>
                <w:rFonts w:cs="Arial"/>
                <w:color w:val="333333"/>
                <w:sz w:val="19"/>
                <w:szCs w:val="19"/>
              </w:rPr>
              <w:t>Eine Funktionsstelle wird neu besetzt, eine Vertretung wird nötig, oder es fällt auf, dass niemand außer der Inhaberin oder dem Inhaber weiß, wie die Abläufe funktionieren.</w:t>
            </w:r>
          </w:p>
        </w:tc>
      </w:tr>
      <w:tr w:rsidR="00645016" w:rsidRPr="00B008FF" w14:paraId="49609ABA" w14:textId="77777777" w:rsidTr="00645016">
        <w:tc>
          <w:tcPr>
            <w:tcW w:w="1979" w:type="dxa"/>
            <w:tcBorders>
              <w:top w:val="single" w:sz="4" w:space="0" w:color="B2B2BF"/>
              <w:left w:val="single" w:sz="4" w:space="0" w:color="B2B2BF"/>
              <w:bottom w:val="single" w:sz="4" w:space="0" w:color="B2B2BF"/>
              <w:right w:val="single" w:sz="4" w:space="0" w:color="B2B2BF"/>
            </w:tcBorders>
            <w:shd w:val="clear" w:color="auto" w:fill="F7F7F9"/>
            <w:tcMar>
              <w:top w:w="90" w:type="dxa"/>
              <w:left w:w="120" w:type="dxa"/>
              <w:bottom w:w="90" w:type="dxa"/>
              <w:right w:w="100" w:type="dxa"/>
            </w:tcMar>
          </w:tcPr>
          <w:p w14:paraId="4453D290" w14:textId="77777777" w:rsidR="00645016" w:rsidRPr="00B008FF" w:rsidRDefault="00645016" w:rsidP="00546120">
            <w:pPr>
              <w:rPr>
                <w:rFonts w:cs="Arial"/>
              </w:rPr>
            </w:pPr>
            <w:r w:rsidRPr="00B008FF">
              <w:rPr>
                <w:rFonts w:cs="Arial"/>
                <w:b/>
                <w:bCs/>
                <w:color w:val="333333"/>
                <w:sz w:val="19"/>
                <w:szCs w:val="19"/>
              </w:rPr>
              <w:t>Aufwand</w:t>
            </w:r>
          </w:p>
        </w:tc>
        <w:tc>
          <w:tcPr>
            <w:tcW w:w="7238" w:type="dxa"/>
            <w:tcBorders>
              <w:top w:val="single" w:sz="4" w:space="0" w:color="B2B2BF"/>
              <w:left w:val="single" w:sz="4" w:space="0" w:color="B2B2BF"/>
              <w:bottom w:val="single" w:sz="4" w:space="0" w:color="B2B2BF"/>
              <w:right w:val="single" w:sz="4" w:space="0" w:color="B2B2BF"/>
            </w:tcBorders>
            <w:tcMar>
              <w:top w:w="90" w:type="dxa"/>
              <w:left w:w="120" w:type="dxa"/>
              <w:bottom w:w="90" w:type="dxa"/>
              <w:right w:w="100" w:type="dxa"/>
            </w:tcMar>
          </w:tcPr>
          <w:p w14:paraId="5EC1BC45" w14:textId="77777777" w:rsidR="00645016" w:rsidRPr="00B008FF" w:rsidRDefault="00645016" w:rsidP="00546120">
            <w:pPr>
              <w:rPr>
                <w:rFonts w:cs="Arial"/>
              </w:rPr>
            </w:pPr>
            <w:r w:rsidRPr="00B008FF">
              <w:rPr>
                <w:rFonts w:cs="Arial"/>
                <w:color w:val="333333"/>
                <w:sz w:val="19"/>
                <w:szCs w:val="19"/>
              </w:rPr>
              <w:t>Rund zwei Stunden einmalig zum Ausfüllen, danach etwa eine halbe Stunde Pflege pro Halbjahr.</w:t>
            </w:r>
          </w:p>
        </w:tc>
      </w:tr>
    </w:tbl>
    <w:p w14:paraId="1A1CAE7C" w14:textId="77777777" w:rsidR="00645016" w:rsidRPr="00B008FF" w:rsidRDefault="00645016" w:rsidP="00645016">
      <w:pPr>
        <w:spacing w:before="200" w:after="200"/>
        <w:rPr>
          <w:rFonts w:cs="Arial"/>
        </w:rPr>
      </w:pPr>
    </w:p>
    <w:tbl>
      <w:tblPr>
        <w:tblW w:w="9217" w:type="dxa"/>
        <w:tblInd w:w="421" w:type="dxa"/>
        <w:tblBorders>
          <w:top w:val="single" w:sz="12" w:space="0" w:color="2BA476"/>
          <w:left w:val="single" w:sz="4" w:space="0" w:color="B2B2BF"/>
          <w:bottom w:val="single" w:sz="4" w:space="0" w:color="B2B2BF"/>
          <w:right w:val="single" w:sz="4" w:space="0" w:color="B2B2B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217"/>
      </w:tblGrid>
      <w:tr w:rsidR="00645016" w:rsidRPr="00B008FF" w14:paraId="0415FC8E" w14:textId="77777777" w:rsidTr="00645016">
        <w:tc>
          <w:tcPr>
            <w:tcW w:w="9217" w:type="dxa"/>
            <w:shd w:val="clear" w:color="auto" w:fill="E9F6F1"/>
            <w:tcMar>
              <w:top w:w="160" w:type="dxa"/>
              <w:left w:w="200" w:type="dxa"/>
              <w:bottom w:w="160" w:type="dxa"/>
              <w:right w:w="200" w:type="dxa"/>
            </w:tcMar>
          </w:tcPr>
          <w:p w14:paraId="595E8783" w14:textId="77777777" w:rsidR="00645016" w:rsidRPr="00B008FF" w:rsidRDefault="00645016" w:rsidP="00546120">
            <w:pPr>
              <w:rPr>
                <w:rFonts w:cs="Arial"/>
              </w:rPr>
            </w:pPr>
            <w:r w:rsidRPr="00B008FF">
              <w:rPr>
                <w:rFonts w:cs="Arial"/>
                <w:b/>
                <w:bCs/>
                <w:color w:val="2BA476"/>
                <w:szCs w:val="20"/>
              </w:rPr>
              <w:t>Gütekriterium</w:t>
            </w:r>
          </w:p>
          <w:p w14:paraId="1A819CD6" w14:textId="77777777" w:rsidR="00645016" w:rsidRPr="00B008FF" w:rsidRDefault="00645016" w:rsidP="00546120">
            <w:pPr>
              <w:spacing w:after="100"/>
              <w:rPr>
                <w:rFonts w:cs="Arial"/>
              </w:rPr>
            </w:pPr>
            <w:r w:rsidRPr="00B008FF">
              <w:rPr>
                <w:rFonts w:cs="Arial"/>
                <w:b/>
                <w:bCs/>
                <w:color w:val="333333"/>
                <w:sz w:val="21"/>
                <w:szCs w:val="21"/>
              </w:rPr>
              <w:t>Eine gute Funktionsstelle läuft auch bei Krankheit oder Stellenwechsel zuverlässig weiter.</w:t>
            </w:r>
          </w:p>
          <w:p w14:paraId="796A74F6" w14:textId="77777777" w:rsidR="00645016" w:rsidRPr="00B008FF" w:rsidRDefault="00645016" w:rsidP="00546120">
            <w:pPr>
              <w:rPr>
                <w:rFonts w:cs="Arial"/>
              </w:rPr>
            </w:pPr>
            <w:r w:rsidRPr="00B008FF">
              <w:rPr>
                <w:rFonts w:cs="Arial"/>
                <w:color w:val="555555"/>
                <w:sz w:val="18"/>
                <w:szCs w:val="18"/>
              </w:rPr>
              <w:t>Der gravierendste Konstruktionsfehler von Funktionsstellen ist nicht die fehlende Aufgabenbeschreibung, sondern die Personenabhängigkeit: Abläufe, Kontakte und Erfahrungswerte, die ausschließlich in einem Kopf existieren, machen jeden Personalwechsel zum Systemausfall (Nonaka &amp; Takeuchi, 1995). Dieses Handbuch macht daraus dokumentierte Struktur.</w:t>
            </w:r>
          </w:p>
        </w:tc>
      </w:tr>
    </w:tbl>
    <w:p w14:paraId="5A867860" w14:textId="77777777" w:rsidR="00645016" w:rsidRPr="00A5726E" w:rsidRDefault="00645016" w:rsidP="00A5726E">
      <w:pPr>
        <w:pStyle w:val="berschrift3"/>
      </w:pPr>
      <w:r w:rsidRPr="00A5726E">
        <w:t>1  Wiederkehrende Aufgaben mit Zeitpunkt im Schuljahr</w:t>
      </w:r>
    </w:p>
    <w:p w14:paraId="73C4DBD4" w14:textId="77777777" w:rsidR="00645016" w:rsidRPr="00B008FF" w:rsidRDefault="00645016" w:rsidP="00645016">
      <w:pPr>
        <w:spacing w:after="140"/>
        <w:rPr>
          <w:rFonts w:cs="Arial"/>
        </w:rPr>
      </w:pPr>
      <w:r w:rsidRPr="00B008FF">
        <w:rPr>
          <w:rFonts w:cs="Arial"/>
          <w:color w:val="333333"/>
          <w:szCs w:val="20"/>
        </w:rPr>
        <w:t>Trage Aufgaben ein, die jedes Jahr wiederkehren, mit dem Zeitpunkt, zu dem sie fällig werden. Die beiden Beispielzeilen kannst du löschen.</w:t>
      </w:r>
    </w:p>
    <w:tbl>
      <w:tblPr>
        <w:tblW w:w="921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479"/>
        <w:gridCol w:w="3038"/>
        <w:gridCol w:w="2700"/>
      </w:tblGrid>
      <w:tr w:rsidR="00645016" w:rsidRPr="00B008FF" w14:paraId="53F1EF0B" w14:textId="77777777" w:rsidTr="00645016">
        <w:trPr>
          <w:tblHeader/>
        </w:trPr>
        <w:tc>
          <w:tcPr>
            <w:tcW w:w="3479"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623255DD" w14:textId="77777777" w:rsidR="00645016" w:rsidRPr="00B008FF" w:rsidRDefault="00645016" w:rsidP="00546120">
            <w:pPr>
              <w:rPr>
                <w:rFonts w:cs="Arial"/>
              </w:rPr>
            </w:pPr>
            <w:r w:rsidRPr="00B008FF">
              <w:rPr>
                <w:rFonts w:cs="Arial"/>
                <w:b/>
                <w:bCs/>
                <w:color w:val="5D7DBE"/>
                <w:sz w:val="19"/>
                <w:szCs w:val="19"/>
              </w:rPr>
              <w:t>Aufgabe</w:t>
            </w:r>
          </w:p>
        </w:tc>
        <w:tc>
          <w:tcPr>
            <w:tcW w:w="3038"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4014F73F" w14:textId="77777777" w:rsidR="00645016" w:rsidRPr="00B008FF" w:rsidRDefault="00645016" w:rsidP="00546120">
            <w:pPr>
              <w:rPr>
                <w:rFonts w:cs="Arial"/>
              </w:rPr>
            </w:pPr>
            <w:r w:rsidRPr="00B008FF">
              <w:rPr>
                <w:rFonts w:cs="Arial"/>
                <w:b/>
                <w:bCs/>
                <w:color w:val="5D7DBE"/>
                <w:sz w:val="19"/>
                <w:szCs w:val="19"/>
              </w:rPr>
              <w:t>Zeitpunkt im Schuljahr</w:t>
            </w:r>
          </w:p>
        </w:tc>
        <w:tc>
          <w:tcPr>
            <w:tcW w:w="2700"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7F5DFE4E" w14:textId="77777777" w:rsidR="00645016" w:rsidRPr="00B008FF" w:rsidRDefault="00645016" w:rsidP="00546120">
            <w:pPr>
              <w:rPr>
                <w:rFonts w:cs="Arial"/>
              </w:rPr>
            </w:pPr>
            <w:r w:rsidRPr="00B008FF">
              <w:rPr>
                <w:rFonts w:cs="Arial"/>
                <w:b/>
                <w:bCs/>
                <w:color w:val="5D7DBE"/>
                <w:sz w:val="19"/>
                <w:szCs w:val="19"/>
              </w:rPr>
              <w:t>Zuständig (falls nicht ich)</w:t>
            </w:r>
          </w:p>
        </w:tc>
      </w:tr>
      <w:tr w:rsidR="00645016" w:rsidRPr="00B008FF" w14:paraId="75C84ABD"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036C6AD1" w14:textId="77777777" w:rsidR="00645016" w:rsidRPr="00B008FF" w:rsidRDefault="00645016" w:rsidP="00546120">
            <w:pPr>
              <w:rPr>
                <w:rFonts w:cs="Arial"/>
              </w:rPr>
            </w:pPr>
            <w:r w:rsidRPr="00B008FF">
              <w:rPr>
                <w:rFonts w:cs="Arial"/>
                <w:i/>
                <w:iCs/>
                <w:color w:val="8A8A94"/>
                <w:sz w:val="19"/>
                <w:szCs w:val="19"/>
              </w:rPr>
              <w:t>Notenkonferenzen vorbereiten</w:t>
            </w: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14A8407" w14:textId="77777777" w:rsidR="00645016" w:rsidRPr="00B008FF" w:rsidRDefault="00645016" w:rsidP="00546120">
            <w:pPr>
              <w:rPr>
                <w:rFonts w:cs="Arial"/>
              </w:rPr>
            </w:pPr>
            <w:r w:rsidRPr="00B008FF">
              <w:rPr>
                <w:rFonts w:cs="Arial"/>
                <w:i/>
                <w:iCs/>
                <w:color w:val="8A8A94"/>
                <w:sz w:val="19"/>
                <w:szCs w:val="19"/>
              </w:rPr>
              <w:t>vor jedem Konferenztermin</w:t>
            </w: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2B7F1E9" w14:textId="77777777" w:rsidR="00645016" w:rsidRPr="00B008FF" w:rsidRDefault="00645016" w:rsidP="00546120">
            <w:pPr>
              <w:rPr>
                <w:rFonts w:cs="Arial"/>
              </w:rPr>
            </w:pPr>
            <w:r w:rsidRPr="00B008FF">
              <w:rPr>
                <w:rFonts w:cs="Arial"/>
                <w:i/>
                <w:iCs/>
                <w:color w:val="8A8A94"/>
                <w:sz w:val="19"/>
                <w:szCs w:val="19"/>
              </w:rPr>
              <w:t>(Beispiel)</w:t>
            </w:r>
          </w:p>
        </w:tc>
      </w:tr>
      <w:tr w:rsidR="00645016" w:rsidRPr="00B008FF" w14:paraId="1A9C01BA"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FE81F5C" w14:textId="77777777" w:rsidR="00645016" w:rsidRPr="00B008FF" w:rsidRDefault="00645016" w:rsidP="00546120">
            <w:pPr>
              <w:rPr>
                <w:rFonts w:cs="Arial"/>
              </w:rPr>
            </w:pPr>
            <w:r w:rsidRPr="00B008FF">
              <w:rPr>
                <w:rFonts w:cs="Arial"/>
                <w:i/>
                <w:iCs/>
                <w:color w:val="8A8A94"/>
                <w:sz w:val="19"/>
                <w:szCs w:val="19"/>
              </w:rPr>
              <w:t>Jahresbudget beantragen</w:t>
            </w: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707D913" w14:textId="77777777" w:rsidR="00645016" w:rsidRPr="00B008FF" w:rsidRDefault="00645016" w:rsidP="00546120">
            <w:pPr>
              <w:rPr>
                <w:rFonts w:cs="Arial"/>
              </w:rPr>
            </w:pPr>
            <w:r w:rsidRPr="00B008FF">
              <w:rPr>
                <w:rFonts w:cs="Arial"/>
                <w:i/>
                <w:iCs/>
                <w:color w:val="8A8A94"/>
                <w:sz w:val="19"/>
                <w:szCs w:val="19"/>
              </w:rPr>
              <w:t>Frühjahr, vor Haushaltsplanung</w:t>
            </w: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31F80C5" w14:textId="77777777" w:rsidR="00645016" w:rsidRPr="00B008FF" w:rsidRDefault="00645016" w:rsidP="00546120">
            <w:pPr>
              <w:rPr>
                <w:rFonts w:cs="Arial"/>
              </w:rPr>
            </w:pPr>
            <w:r w:rsidRPr="00B008FF">
              <w:rPr>
                <w:rFonts w:cs="Arial"/>
                <w:i/>
                <w:iCs/>
                <w:color w:val="8A8A94"/>
                <w:sz w:val="19"/>
                <w:szCs w:val="19"/>
              </w:rPr>
              <w:t>(Beispiel)</w:t>
            </w:r>
          </w:p>
        </w:tc>
      </w:tr>
      <w:tr w:rsidR="00645016" w:rsidRPr="00B008FF" w14:paraId="508629CE"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DFAEF4B" w14:textId="77777777" w:rsidR="00645016" w:rsidRPr="00B008FF" w:rsidRDefault="00645016" w:rsidP="00546120">
            <w:pPr>
              <w:rPr>
                <w:rFonts w:cs="Arial"/>
              </w:rPr>
            </w:pP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EBB0F53" w14:textId="77777777" w:rsidR="00645016" w:rsidRPr="00B008FF" w:rsidRDefault="00645016" w:rsidP="00546120">
            <w:pPr>
              <w:rPr>
                <w:rFonts w:cs="Arial"/>
              </w:rPr>
            </w:pP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947BF63" w14:textId="77777777" w:rsidR="00645016" w:rsidRPr="00B008FF" w:rsidRDefault="00645016" w:rsidP="00546120">
            <w:pPr>
              <w:rPr>
                <w:rFonts w:cs="Arial"/>
              </w:rPr>
            </w:pPr>
          </w:p>
        </w:tc>
      </w:tr>
      <w:tr w:rsidR="00645016" w:rsidRPr="00B008FF" w14:paraId="52FCD129"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5FEB2CE" w14:textId="77777777" w:rsidR="00645016" w:rsidRPr="00B008FF" w:rsidRDefault="00645016" w:rsidP="00546120">
            <w:pPr>
              <w:rPr>
                <w:rFonts w:cs="Arial"/>
              </w:rPr>
            </w:pP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71E630C" w14:textId="77777777" w:rsidR="00645016" w:rsidRPr="00B008FF" w:rsidRDefault="00645016" w:rsidP="00546120">
            <w:pPr>
              <w:rPr>
                <w:rFonts w:cs="Arial"/>
              </w:rPr>
            </w:pP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3CAB7DF" w14:textId="77777777" w:rsidR="00645016" w:rsidRPr="00B008FF" w:rsidRDefault="00645016" w:rsidP="00546120">
            <w:pPr>
              <w:rPr>
                <w:rFonts w:cs="Arial"/>
              </w:rPr>
            </w:pPr>
          </w:p>
        </w:tc>
      </w:tr>
      <w:tr w:rsidR="00645016" w:rsidRPr="00B008FF" w14:paraId="653FFBFC"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7F0E1FE" w14:textId="77777777" w:rsidR="00645016" w:rsidRPr="00B008FF" w:rsidRDefault="00645016" w:rsidP="00546120">
            <w:pPr>
              <w:rPr>
                <w:rFonts w:cs="Arial"/>
              </w:rPr>
            </w:pP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F1AADC7" w14:textId="77777777" w:rsidR="00645016" w:rsidRPr="00B008FF" w:rsidRDefault="00645016" w:rsidP="00546120">
            <w:pPr>
              <w:rPr>
                <w:rFonts w:cs="Arial"/>
              </w:rPr>
            </w:pP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D89A9B3" w14:textId="77777777" w:rsidR="00645016" w:rsidRPr="00B008FF" w:rsidRDefault="00645016" w:rsidP="00546120">
            <w:pPr>
              <w:rPr>
                <w:rFonts w:cs="Arial"/>
              </w:rPr>
            </w:pPr>
          </w:p>
        </w:tc>
      </w:tr>
      <w:tr w:rsidR="00645016" w:rsidRPr="00B008FF" w14:paraId="7C1D8F31"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2B2E915" w14:textId="77777777" w:rsidR="00645016" w:rsidRPr="00B008FF" w:rsidRDefault="00645016" w:rsidP="00546120">
            <w:pPr>
              <w:rPr>
                <w:rFonts w:cs="Arial"/>
              </w:rPr>
            </w:pP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04A4B21C" w14:textId="77777777" w:rsidR="00645016" w:rsidRPr="00B008FF" w:rsidRDefault="00645016" w:rsidP="00546120">
            <w:pPr>
              <w:rPr>
                <w:rFonts w:cs="Arial"/>
              </w:rPr>
            </w:pP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D5189BB" w14:textId="77777777" w:rsidR="00645016" w:rsidRPr="00B008FF" w:rsidRDefault="00645016" w:rsidP="00546120">
            <w:pPr>
              <w:rPr>
                <w:rFonts w:cs="Arial"/>
              </w:rPr>
            </w:pPr>
          </w:p>
        </w:tc>
      </w:tr>
      <w:tr w:rsidR="00645016" w:rsidRPr="00B008FF" w14:paraId="78A13413"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50B36DA" w14:textId="77777777" w:rsidR="00645016" w:rsidRPr="00B008FF" w:rsidRDefault="00645016" w:rsidP="00546120">
            <w:pPr>
              <w:rPr>
                <w:rFonts w:cs="Arial"/>
              </w:rPr>
            </w:pP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A43F9D2" w14:textId="77777777" w:rsidR="00645016" w:rsidRPr="00B008FF" w:rsidRDefault="00645016" w:rsidP="00546120">
            <w:pPr>
              <w:rPr>
                <w:rFonts w:cs="Arial"/>
              </w:rPr>
            </w:pP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CD3E912" w14:textId="77777777" w:rsidR="00645016" w:rsidRPr="00B008FF" w:rsidRDefault="00645016" w:rsidP="00546120">
            <w:pPr>
              <w:rPr>
                <w:rFonts w:cs="Arial"/>
              </w:rPr>
            </w:pPr>
          </w:p>
        </w:tc>
      </w:tr>
      <w:tr w:rsidR="00645016" w:rsidRPr="00B008FF" w14:paraId="5A09EF2C" w14:textId="77777777" w:rsidTr="00645016">
        <w:tc>
          <w:tcPr>
            <w:tcW w:w="3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B57A341" w14:textId="77777777" w:rsidR="00645016" w:rsidRPr="00B008FF" w:rsidRDefault="00645016" w:rsidP="00546120">
            <w:pPr>
              <w:rPr>
                <w:rFonts w:cs="Arial"/>
              </w:rPr>
            </w:pPr>
          </w:p>
        </w:tc>
        <w:tc>
          <w:tcPr>
            <w:tcW w:w="30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C1ED319" w14:textId="77777777" w:rsidR="00645016" w:rsidRPr="00B008FF" w:rsidRDefault="00645016" w:rsidP="00546120">
            <w:pPr>
              <w:rPr>
                <w:rFonts w:cs="Arial"/>
              </w:rPr>
            </w:pPr>
          </w:p>
        </w:tc>
        <w:tc>
          <w:tcPr>
            <w:tcW w:w="27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59541CB" w14:textId="77777777" w:rsidR="00645016" w:rsidRPr="00B008FF" w:rsidRDefault="00645016" w:rsidP="00546120">
            <w:pPr>
              <w:rPr>
                <w:rFonts w:cs="Arial"/>
              </w:rPr>
            </w:pPr>
          </w:p>
        </w:tc>
      </w:tr>
    </w:tbl>
    <w:p w14:paraId="4A295070" w14:textId="77777777" w:rsidR="00645016" w:rsidRPr="00BB6BB8" w:rsidRDefault="00645016" w:rsidP="00A5726E">
      <w:pPr>
        <w:pStyle w:val="berschrift3"/>
      </w:pPr>
      <w:r w:rsidRPr="00BB6BB8">
        <w:t>2  Ablauf der wichtigsten Prozesse</w:t>
      </w:r>
    </w:p>
    <w:p w14:paraId="2DFFB048" w14:textId="77777777" w:rsidR="00645016" w:rsidRPr="00B008FF" w:rsidRDefault="00645016" w:rsidP="00645016">
      <w:pPr>
        <w:spacing w:after="140"/>
        <w:rPr>
          <w:rFonts w:cs="Arial"/>
        </w:rPr>
      </w:pPr>
      <w:r w:rsidRPr="00B008FF">
        <w:rPr>
          <w:rFonts w:cs="Arial"/>
          <w:color w:val="333333"/>
          <w:szCs w:val="20"/>
        </w:rPr>
        <w:t>Wähle die drei bis fünf Prozesse aus, deren Ausfall den größten Schaden anrichten würde. Beschreibe jeden Ablauf in maximal zehn kurzen Schritten. Für weitere Prozesse ergänzt du eigene Spalten oder eine zweite Tabelle nach demselben Muster.</w:t>
      </w:r>
    </w:p>
    <w:tbl>
      <w:tblPr>
        <w:tblW w:w="921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162"/>
        <w:gridCol w:w="2685"/>
        <w:gridCol w:w="2685"/>
        <w:gridCol w:w="2685"/>
      </w:tblGrid>
      <w:tr w:rsidR="00645016" w:rsidRPr="00B008FF" w14:paraId="5CF588CA" w14:textId="77777777" w:rsidTr="00645016">
        <w:trPr>
          <w:tblHeader/>
        </w:trPr>
        <w:tc>
          <w:tcPr>
            <w:tcW w:w="742"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451A7A98" w14:textId="77777777" w:rsidR="00645016" w:rsidRPr="00B008FF" w:rsidRDefault="00645016" w:rsidP="00546120">
            <w:pPr>
              <w:rPr>
                <w:rFonts w:cs="Arial"/>
              </w:rPr>
            </w:pPr>
            <w:r w:rsidRPr="00B008FF">
              <w:rPr>
                <w:rFonts w:cs="Arial"/>
                <w:b/>
                <w:bCs/>
                <w:color w:val="5D7DBE"/>
                <w:sz w:val="19"/>
                <w:szCs w:val="19"/>
              </w:rPr>
              <w:t>Nr.</w:t>
            </w:r>
          </w:p>
        </w:tc>
        <w:tc>
          <w:tcPr>
            <w:tcW w:w="2825"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23DDFB27" w14:textId="77777777" w:rsidR="00645016" w:rsidRPr="00B008FF" w:rsidRDefault="00645016" w:rsidP="00546120">
            <w:pPr>
              <w:rPr>
                <w:rFonts w:cs="Arial"/>
              </w:rPr>
            </w:pPr>
            <w:r w:rsidRPr="00B008FF">
              <w:rPr>
                <w:rFonts w:cs="Arial"/>
                <w:b/>
                <w:bCs/>
                <w:color w:val="5D7DBE"/>
                <w:sz w:val="19"/>
                <w:szCs w:val="19"/>
              </w:rPr>
              <w:t>Prozess 1</w:t>
            </w:r>
          </w:p>
        </w:tc>
        <w:tc>
          <w:tcPr>
            <w:tcW w:w="2825"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15F8CA28" w14:textId="77777777" w:rsidR="00645016" w:rsidRPr="00B008FF" w:rsidRDefault="00645016" w:rsidP="00546120">
            <w:pPr>
              <w:rPr>
                <w:rFonts w:cs="Arial"/>
              </w:rPr>
            </w:pPr>
            <w:r w:rsidRPr="00B008FF">
              <w:rPr>
                <w:rFonts w:cs="Arial"/>
                <w:b/>
                <w:bCs/>
                <w:color w:val="5D7DBE"/>
                <w:sz w:val="19"/>
                <w:szCs w:val="19"/>
              </w:rPr>
              <w:t>Prozess 2</w:t>
            </w:r>
          </w:p>
        </w:tc>
        <w:tc>
          <w:tcPr>
            <w:tcW w:w="2825"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047022D9" w14:textId="77777777" w:rsidR="00645016" w:rsidRPr="00B008FF" w:rsidRDefault="00645016" w:rsidP="00546120">
            <w:pPr>
              <w:rPr>
                <w:rFonts w:cs="Arial"/>
              </w:rPr>
            </w:pPr>
            <w:r w:rsidRPr="00B008FF">
              <w:rPr>
                <w:rFonts w:cs="Arial"/>
                <w:b/>
                <w:bCs/>
                <w:color w:val="5D7DBE"/>
                <w:sz w:val="19"/>
                <w:szCs w:val="19"/>
              </w:rPr>
              <w:t>Prozess 3</w:t>
            </w:r>
          </w:p>
        </w:tc>
      </w:tr>
      <w:tr w:rsidR="00645016" w:rsidRPr="00B008FF" w14:paraId="5A1D3B06"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28DA2CB" w14:textId="77777777" w:rsidR="00645016" w:rsidRPr="00B008FF" w:rsidRDefault="00645016" w:rsidP="00546120">
            <w:pPr>
              <w:rPr>
                <w:rFonts w:cs="Arial"/>
              </w:rPr>
            </w:pPr>
            <w:r w:rsidRPr="00B008FF">
              <w:rPr>
                <w:rFonts w:cs="Arial"/>
                <w:color w:val="B2B2BF"/>
                <w:sz w:val="19"/>
                <w:szCs w:val="19"/>
              </w:rPr>
              <w:t>1</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EAB37CA"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9880565"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243B254" w14:textId="77777777" w:rsidR="00645016" w:rsidRPr="00B008FF" w:rsidRDefault="00645016" w:rsidP="00546120">
            <w:pPr>
              <w:rPr>
                <w:rFonts w:cs="Arial"/>
              </w:rPr>
            </w:pPr>
          </w:p>
        </w:tc>
      </w:tr>
      <w:tr w:rsidR="00645016" w:rsidRPr="00B008FF" w14:paraId="7CAC2288"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E6E2E59" w14:textId="77777777" w:rsidR="00645016" w:rsidRPr="00B008FF" w:rsidRDefault="00645016" w:rsidP="00546120">
            <w:pPr>
              <w:rPr>
                <w:rFonts w:cs="Arial"/>
              </w:rPr>
            </w:pPr>
            <w:r w:rsidRPr="00B008FF">
              <w:rPr>
                <w:rFonts w:cs="Arial"/>
                <w:color w:val="B2B2BF"/>
                <w:sz w:val="19"/>
                <w:szCs w:val="19"/>
              </w:rPr>
              <w:t>2</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3F4C5A7"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04F6FC8"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2803CE0" w14:textId="77777777" w:rsidR="00645016" w:rsidRPr="00B008FF" w:rsidRDefault="00645016" w:rsidP="00546120">
            <w:pPr>
              <w:rPr>
                <w:rFonts w:cs="Arial"/>
              </w:rPr>
            </w:pPr>
          </w:p>
        </w:tc>
      </w:tr>
      <w:tr w:rsidR="00645016" w:rsidRPr="00B008FF" w14:paraId="1FBFBEA3"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2B5AE58" w14:textId="77777777" w:rsidR="00645016" w:rsidRPr="00B008FF" w:rsidRDefault="00645016" w:rsidP="00546120">
            <w:pPr>
              <w:rPr>
                <w:rFonts w:cs="Arial"/>
              </w:rPr>
            </w:pPr>
            <w:r w:rsidRPr="00B008FF">
              <w:rPr>
                <w:rFonts w:cs="Arial"/>
                <w:color w:val="B2B2BF"/>
                <w:sz w:val="19"/>
                <w:szCs w:val="19"/>
              </w:rPr>
              <w:t>3</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EEE583C"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8BBCFC9"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81F31A1" w14:textId="77777777" w:rsidR="00645016" w:rsidRPr="00B008FF" w:rsidRDefault="00645016" w:rsidP="00546120">
            <w:pPr>
              <w:rPr>
                <w:rFonts w:cs="Arial"/>
              </w:rPr>
            </w:pPr>
          </w:p>
        </w:tc>
      </w:tr>
      <w:tr w:rsidR="00645016" w:rsidRPr="00B008FF" w14:paraId="190ADCA0"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A014231" w14:textId="77777777" w:rsidR="00645016" w:rsidRPr="00B008FF" w:rsidRDefault="00645016" w:rsidP="00546120">
            <w:pPr>
              <w:rPr>
                <w:rFonts w:cs="Arial"/>
              </w:rPr>
            </w:pPr>
            <w:r w:rsidRPr="00B008FF">
              <w:rPr>
                <w:rFonts w:cs="Arial"/>
                <w:color w:val="B2B2BF"/>
                <w:sz w:val="19"/>
                <w:szCs w:val="19"/>
              </w:rPr>
              <w:t>4</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D551683"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044D68B9"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8B73F79" w14:textId="77777777" w:rsidR="00645016" w:rsidRPr="00B008FF" w:rsidRDefault="00645016" w:rsidP="00546120">
            <w:pPr>
              <w:rPr>
                <w:rFonts w:cs="Arial"/>
              </w:rPr>
            </w:pPr>
          </w:p>
        </w:tc>
      </w:tr>
      <w:tr w:rsidR="00645016" w:rsidRPr="00B008FF" w14:paraId="0F1C7395"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0BEAD88" w14:textId="77777777" w:rsidR="00645016" w:rsidRPr="00B008FF" w:rsidRDefault="00645016" w:rsidP="00546120">
            <w:pPr>
              <w:rPr>
                <w:rFonts w:cs="Arial"/>
              </w:rPr>
            </w:pPr>
            <w:r w:rsidRPr="00B008FF">
              <w:rPr>
                <w:rFonts w:cs="Arial"/>
                <w:color w:val="B2B2BF"/>
                <w:sz w:val="19"/>
                <w:szCs w:val="19"/>
              </w:rPr>
              <w:t>5</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E141838"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3F1DFB5"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11FE18C" w14:textId="77777777" w:rsidR="00645016" w:rsidRPr="00B008FF" w:rsidRDefault="00645016" w:rsidP="00546120">
            <w:pPr>
              <w:rPr>
                <w:rFonts w:cs="Arial"/>
              </w:rPr>
            </w:pPr>
          </w:p>
        </w:tc>
      </w:tr>
      <w:tr w:rsidR="00645016" w:rsidRPr="00B008FF" w14:paraId="1FE33B55"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18AC5B0" w14:textId="77777777" w:rsidR="00645016" w:rsidRPr="00B008FF" w:rsidRDefault="00645016" w:rsidP="00546120">
            <w:pPr>
              <w:rPr>
                <w:rFonts w:cs="Arial"/>
              </w:rPr>
            </w:pPr>
            <w:r w:rsidRPr="00B008FF">
              <w:rPr>
                <w:rFonts w:cs="Arial"/>
                <w:color w:val="B2B2BF"/>
                <w:sz w:val="19"/>
                <w:szCs w:val="19"/>
              </w:rPr>
              <w:t>6</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3CED15F"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042FA96"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494147F" w14:textId="77777777" w:rsidR="00645016" w:rsidRPr="00B008FF" w:rsidRDefault="00645016" w:rsidP="00546120">
            <w:pPr>
              <w:rPr>
                <w:rFonts w:cs="Arial"/>
              </w:rPr>
            </w:pPr>
          </w:p>
        </w:tc>
      </w:tr>
      <w:tr w:rsidR="00645016" w:rsidRPr="00B008FF" w14:paraId="164E31CA"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B67F4A2" w14:textId="77777777" w:rsidR="00645016" w:rsidRPr="00B008FF" w:rsidRDefault="00645016" w:rsidP="00546120">
            <w:pPr>
              <w:rPr>
                <w:rFonts w:cs="Arial"/>
              </w:rPr>
            </w:pPr>
            <w:r w:rsidRPr="00B008FF">
              <w:rPr>
                <w:rFonts w:cs="Arial"/>
                <w:color w:val="B2B2BF"/>
                <w:sz w:val="19"/>
                <w:szCs w:val="19"/>
              </w:rPr>
              <w:t>7</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0E20D301"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C4B9346"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A5DA9F7" w14:textId="77777777" w:rsidR="00645016" w:rsidRPr="00B008FF" w:rsidRDefault="00645016" w:rsidP="00546120">
            <w:pPr>
              <w:rPr>
                <w:rFonts w:cs="Arial"/>
              </w:rPr>
            </w:pPr>
          </w:p>
        </w:tc>
      </w:tr>
      <w:tr w:rsidR="00645016" w:rsidRPr="00B008FF" w14:paraId="74744320"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0D8C9AE" w14:textId="77777777" w:rsidR="00645016" w:rsidRPr="00B008FF" w:rsidRDefault="00645016" w:rsidP="00546120">
            <w:pPr>
              <w:rPr>
                <w:rFonts w:cs="Arial"/>
              </w:rPr>
            </w:pPr>
            <w:r w:rsidRPr="00B008FF">
              <w:rPr>
                <w:rFonts w:cs="Arial"/>
                <w:color w:val="B2B2BF"/>
                <w:sz w:val="19"/>
                <w:szCs w:val="19"/>
              </w:rPr>
              <w:t>8</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7BDF400"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D466B08"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184F33D" w14:textId="77777777" w:rsidR="00645016" w:rsidRPr="00B008FF" w:rsidRDefault="00645016" w:rsidP="00546120">
            <w:pPr>
              <w:rPr>
                <w:rFonts w:cs="Arial"/>
              </w:rPr>
            </w:pPr>
          </w:p>
        </w:tc>
      </w:tr>
      <w:tr w:rsidR="00645016" w:rsidRPr="00B008FF" w14:paraId="66FB9D9F"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B4005E8" w14:textId="77777777" w:rsidR="00645016" w:rsidRPr="00B008FF" w:rsidRDefault="00645016" w:rsidP="00546120">
            <w:pPr>
              <w:rPr>
                <w:rFonts w:cs="Arial"/>
              </w:rPr>
            </w:pPr>
            <w:r w:rsidRPr="00B008FF">
              <w:rPr>
                <w:rFonts w:cs="Arial"/>
                <w:color w:val="B2B2BF"/>
                <w:sz w:val="19"/>
                <w:szCs w:val="19"/>
              </w:rPr>
              <w:t>9</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22F62AE"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EE99F66"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395055D" w14:textId="77777777" w:rsidR="00645016" w:rsidRPr="00B008FF" w:rsidRDefault="00645016" w:rsidP="00546120">
            <w:pPr>
              <w:rPr>
                <w:rFonts w:cs="Arial"/>
              </w:rPr>
            </w:pPr>
          </w:p>
        </w:tc>
      </w:tr>
      <w:tr w:rsidR="00645016" w:rsidRPr="00B008FF" w14:paraId="02920F64" w14:textId="77777777" w:rsidTr="00645016">
        <w:tc>
          <w:tcPr>
            <w:tcW w:w="74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DDAB89F" w14:textId="77777777" w:rsidR="00645016" w:rsidRPr="00B008FF" w:rsidRDefault="00645016" w:rsidP="00546120">
            <w:pPr>
              <w:rPr>
                <w:rFonts w:cs="Arial"/>
              </w:rPr>
            </w:pPr>
            <w:r w:rsidRPr="00B008FF">
              <w:rPr>
                <w:rFonts w:cs="Arial"/>
                <w:color w:val="B2B2BF"/>
                <w:sz w:val="19"/>
                <w:szCs w:val="19"/>
              </w:rPr>
              <w:t>10</w:t>
            </w: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AE9A021"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FB0C8D6" w14:textId="77777777" w:rsidR="00645016" w:rsidRPr="00B008FF" w:rsidRDefault="00645016" w:rsidP="00546120">
            <w:pPr>
              <w:rPr>
                <w:rFonts w:cs="Arial"/>
              </w:rPr>
            </w:pPr>
          </w:p>
        </w:tc>
        <w:tc>
          <w:tcPr>
            <w:tcW w:w="2825"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C159216" w14:textId="77777777" w:rsidR="00645016" w:rsidRPr="00B008FF" w:rsidRDefault="00645016" w:rsidP="00546120">
            <w:pPr>
              <w:rPr>
                <w:rFonts w:cs="Arial"/>
              </w:rPr>
            </w:pPr>
          </w:p>
        </w:tc>
      </w:tr>
    </w:tbl>
    <w:p w14:paraId="3865280D" w14:textId="77777777" w:rsidR="00645016" w:rsidRPr="00B008FF" w:rsidRDefault="00645016" w:rsidP="00645016">
      <w:pPr>
        <w:rPr>
          <w:rFonts w:cs="Arial"/>
        </w:rPr>
      </w:pPr>
      <w:r w:rsidRPr="00B008FF">
        <w:rPr>
          <w:rFonts w:cs="Arial"/>
        </w:rPr>
        <w:br w:type="page"/>
      </w:r>
    </w:p>
    <w:p w14:paraId="1BBE4176" w14:textId="77777777" w:rsidR="00645016" w:rsidRPr="00B008FF" w:rsidRDefault="00645016" w:rsidP="00A5726E">
      <w:pPr>
        <w:pStyle w:val="berschrift3"/>
      </w:pPr>
      <w:r w:rsidRPr="00B008FF">
        <w:lastRenderedPageBreak/>
        <w:t>3  Kontakte außerhalb der Schule</w:t>
      </w:r>
    </w:p>
    <w:p w14:paraId="6CE201F7" w14:textId="77777777" w:rsidR="00645016" w:rsidRPr="00B008FF" w:rsidRDefault="00645016" w:rsidP="00645016">
      <w:pPr>
        <w:spacing w:after="140"/>
        <w:rPr>
          <w:rFonts w:cs="Arial"/>
        </w:rPr>
      </w:pPr>
      <w:r w:rsidRPr="00B008FF">
        <w:rPr>
          <w:rFonts w:cs="Arial"/>
          <w:color w:val="333333"/>
          <w:szCs w:val="20"/>
        </w:rPr>
        <w:t>Externe Ansprechpersonen, die für diese Funktionsstelle regelmäßig gebraucht werden (Schulaufsicht, Kooperationspartner, Dienstleister, Verbände).</w:t>
      </w:r>
    </w:p>
    <w:tbl>
      <w:tblPr>
        <w:tblW w:w="921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73"/>
        <w:gridCol w:w="2418"/>
        <w:gridCol w:w="2492"/>
        <w:gridCol w:w="2234"/>
      </w:tblGrid>
      <w:tr w:rsidR="00645016" w:rsidRPr="00B008FF" w14:paraId="71316F66" w14:textId="77777777" w:rsidTr="00645016">
        <w:trPr>
          <w:tblHeader/>
        </w:trPr>
        <w:tc>
          <w:tcPr>
            <w:tcW w:w="2073"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3572401D" w14:textId="77777777" w:rsidR="00645016" w:rsidRPr="00B008FF" w:rsidRDefault="00645016" w:rsidP="00546120">
            <w:pPr>
              <w:rPr>
                <w:rFonts w:cs="Arial"/>
              </w:rPr>
            </w:pPr>
            <w:r w:rsidRPr="00B008FF">
              <w:rPr>
                <w:rFonts w:cs="Arial"/>
                <w:b/>
                <w:bCs/>
                <w:color w:val="5D7DBE"/>
                <w:sz w:val="19"/>
                <w:szCs w:val="19"/>
              </w:rPr>
              <w:t>Institution / Kontakt</w:t>
            </w:r>
          </w:p>
        </w:tc>
        <w:tc>
          <w:tcPr>
            <w:tcW w:w="2418"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7B127B36" w14:textId="77777777" w:rsidR="00645016" w:rsidRPr="00B008FF" w:rsidRDefault="00645016" w:rsidP="00546120">
            <w:pPr>
              <w:rPr>
                <w:rFonts w:cs="Arial"/>
              </w:rPr>
            </w:pPr>
            <w:r w:rsidRPr="00B008FF">
              <w:rPr>
                <w:rFonts w:cs="Arial"/>
                <w:b/>
                <w:bCs/>
                <w:color w:val="5D7DBE"/>
                <w:sz w:val="19"/>
                <w:szCs w:val="19"/>
              </w:rPr>
              <w:t>Ansprechperson</w:t>
            </w:r>
          </w:p>
        </w:tc>
        <w:tc>
          <w:tcPr>
            <w:tcW w:w="2492"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0F0DCF4A" w14:textId="77777777" w:rsidR="00645016" w:rsidRPr="00B008FF" w:rsidRDefault="00645016" w:rsidP="00546120">
            <w:pPr>
              <w:rPr>
                <w:rFonts w:cs="Arial"/>
              </w:rPr>
            </w:pPr>
            <w:r w:rsidRPr="00B008FF">
              <w:rPr>
                <w:rFonts w:cs="Arial"/>
                <w:b/>
                <w:bCs/>
                <w:color w:val="5D7DBE"/>
                <w:sz w:val="19"/>
                <w:szCs w:val="19"/>
              </w:rPr>
              <w:t>Telefon / E-Mail</w:t>
            </w:r>
          </w:p>
        </w:tc>
        <w:tc>
          <w:tcPr>
            <w:tcW w:w="2234"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1FD60959" w14:textId="77777777" w:rsidR="00645016" w:rsidRPr="00B008FF" w:rsidRDefault="00645016" w:rsidP="00546120">
            <w:pPr>
              <w:rPr>
                <w:rFonts w:cs="Arial"/>
              </w:rPr>
            </w:pPr>
            <w:r w:rsidRPr="00B008FF">
              <w:rPr>
                <w:rFonts w:cs="Arial"/>
                <w:b/>
                <w:bCs/>
                <w:color w:val="5D7DBE"/>
                <w:sz w:val="19"/>
                <w:szCs w:val="19"/>
              </w:rPr>
              <w:t>Wofür zuständig</w:t>
            </w:r>
          </w:p>
        </w:tc>
      </w:tr>
      <w:tr w:rsidR="00645016" w:rsidRPr="00B008FF" w14:paraId="06A3EF26" w14:textId="77777777" w:rsidTr="00645016">
        <w:tc>
          <w:tcPr>
            <w:tcW w:w="2073"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08B949E" w14:textId="77777777" w:rsidR="00645016" w:rsidRPr="00B008FF" w:rsidRDefault="00645016" w:rsidP="00546120">
            <w:pPr>
              <w:rPr>
                <w:rFonts w:cs="Arial"/>
              </w:rPr>
            </w:pPr>
          </w:p>
        </w:tc>
        <w:tc>
          <w:tcPr>
            <w:tcW w:w="24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5D12EEA" w14:textId="77777777" w:rsidR="00645016" w:rsidRPr="00B008FF" w:rsidRDefault="00645016" w:rsidP="00546120">
            <w:pPr>
              <w:rPr>
                <w:rFonts w:cs="Arial"/>
              </w:rPr>
            </w:pPr>
          </w:p>
        </w:tc>
        <w:tc>
          <w:tcPr>
            <w:tcW w:w="249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501A5B7" w14:textId="77777777" w:rsidR="00645016" w:rsidRPr="00B008FF" w:rsidRDefault="00645016" w:rsidP="00546120">
            <w:pPr>
              <w:rPr>
                <w:rFonts w:cs="Arial"/>
              </w:rPr>
            </w:pPr>
          </w:p>
        </w:tc>
        <w:tc>
          <w:tcPr>
            <w:tcW w:w="2234"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B3F4E19" w14:textId="77777777" w:rsidR="00645016" w:rsidRPr="00B008FF" w:rsidRDefault="00645016" w:rsidP="00546120">
            <w:pPr>
              <w:rPr>
                <w:rFonts w:cs="Arial"/>
              </w:rPr>
            </w:pPr>
          </w:p>
        </w:tc>
      </w:tr>
      <w:tr w:rsidR="00645016" w:rsidRPr="00B008FF" w14:paraId="10303E36" w14:textId="77777777" w:rsidTr="00645016">
        <w:tc>
          <w:tcPr>
            <w:tcW w:w="2073"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A1A4504" w14:textId="77777777" w:rsidR="00645016" w:rsidRPr="00B008FF" w:rsidRDefault="00645016" w:rsidP="00546120">
            <w:pPr>
              <w:rPr>
                <w:rFonts w:cs="Arial"/>
              </w:rPr>
            </w:pPr>
          </w:p>
        </w:tc>
        <w:tc>
          <w:tcPr>
            <w:tcW w:w="24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CD69DD8" w14:textId="77777777" w:rsidR="00645016" w:rsidRPr="00B008FF" w:rsidRDefault="00645016" w:rsidP="00546120">
            <w:pPr>
              <w:rPr>
                <w:rFonts w:cs="Arial"/>
              </w:rPr>
            </w:pPr>
          </w:p>
        </w:tc>
        <w:tc>
          <w:tcPr>
            <w:tcW w:w="249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07236D2" w14:textId="77777777" w:rsidR="00645016" w:rsidRPr="00B008FF" w:rsidRDefault="00645016" w:rsidP="00546120">
            <w:pPr>
              <w:rPr>
                <w:rFonts w:cs="Arial"/>
              </w:rPr>
            </w:pPr>
          </w:p>
        </w:tc>
        <w:tc>
          <w:tcPr>
            <w:tcW w:w="2234"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08ADD77B" w14:textId="77777777" w:rsidR="00645016" w:rsidRPr="00B008FF" w:rsidRDefault="00645016" w:rsidP="00546120">
            <w:pPr>
              <w:rPr>
                <w:rFonts w:cs="Arial"/>
              </w:rPr>
            </w:pPr>
          </w:p>
        </w:tc>
      </w:tr>
      <w:tr w:rsidR="00645016" w:rsidRPr="00B008FF" w14:paraId="376458A7" w14:textId="77777777" w:rsidTr="00645016">
        <w:tc>
          <w:tcPr>
            <w:tcW w:w="2073"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5CF5DC2" w14:textId="77777777" w:rsidR="00645016" w:rsidRPr="00B008FF" w:rsidRDefault="00645016" w:rsidP="00546120">
            <w:pPr>
              <w:rPr>
                <w:rFonts w:cs="Arial"/>
              </w:rPr>
            </w:pPr>
          </w:p>
        </w:tc>
        <w:tc>
          <w:tcPr>
            <w:tcW w:w="24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F4CA189" w14:textId="77777777" w:rsidR="00645016" w:rsidRPr="00B008FF" w:rsidRDefault="00645016" w:rsidP="00546120">
            <w:pPr>
              <w:rPr>
                <w:rFonts w:cs="Arial"/>
              </w:rPr>
            </w:pPr>
          </w:p>
        </w:tc>
        <w:tc>
          <w:tcPr>
            <w:tcW w:w="249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9DDD83D" w14:textId="77777777" w:rsidR="00645016" w:rsidRPr="00B008FF" w:rsidRDefault="00645016" w:rsidP="00546120">
            <w:pPr>
              <w:rPr>
                <w:rFonts w:cs="Arial"/>
              </w:rPr>
            </w:pPr>
          </w:p>
        </w:tc>
        <w:tc>
          <w:tcPr>
            <w:tcW w:w="2234"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EBD8356" w14:textId="77777777" w:rsidR="00645016" w:rsidRPr="00B008FF" w:rsidRDefault="00645016" w:rsidP="00546120">
            <w:pPr>
              <w:rPr>
                <w:rFonts w:cs="Arial"/>
              </w:rPr>
            </w:pPr>
          </w:p>
        </w:tc>
      </w:tr>
      <w:tr w:rsidR="00645016" w:rsidRPr="00B008FF" w14:paraId="0EA129BE" w14:textId="77777777" w:rsidTr="00645016">
        <w:tc>
          <w:tcPr>
            <w:tcW w:w="2073"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FA9D36A" w14:textId="77777777" w:rsidR="00645016" w:rsidRPr="00B008FF" w:rsidRDefault="00645016" w:rsidP="00546120">
            <w:pPr>
              <w:rPr>
                <w:rFonts w:cs="Arial"/>
              </w:rPr>
            </w:pPr>
          </w:p>
        </w:tc>
        <w:tc>
          <w:tcPr>
            <w:tcW w:w="24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1204DB1" w14:textId="77777777" w:rsidR="00645016" w:rsidRPr="00B008FF" w:rsidRDefault="00645016" w:rsidP="00546120">
            <w:pPr>
              <w:rPr>
                <w:rFonts w:cs="Arial"/>
              </w:rPr>
            </w:pPr>
          </w:p>
        </w:tc>
        <w:tc>
          <w:tcPr>
            <w:tcW w:w="249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F516461" w14:textId="77777777" w:rsidR="00645016" w:rsidRPr="00B008FF" w:rsidRDefault="00645016" w:rsidP="00546120">
            <w:pPr>
              <w:rPr>
                <w:rFonts w:cs="Arial"/>
              </w:rPr>
            </w:pPr>
          </w:p>
        </w:tc>
        <w:tc>
          <w:tcPr>
            <w:tcW w:w="2234"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084B85A" w14:textId="77777777" w:rsidR="00645016" w:rsidRPr="00B008FF" w:rsidRDefault="00645016" w:rsidP="00546120">
            <w:pPr>
              <w:rPr>
                <w:rFonts w:cs="Arial"/>
              </w:rPr>
            </w:pPr>
          </w:p>
        </w:tc>
      </w:tr>
      <w:tr w:rsidR="00645016" w:rsidRPr="00B008FF" w14:paraId="174DEBE7" w14:textId="77777777" w:rsidTr="00645016">
        <w:tc>
          <w:tcPr>
            <w:tcW w:w="2073"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57CB17B8" w14:textId="77777777" w:rsidR="00645016" w:rsidRPr="00B008FF" w:rsidRDefault="00645016" w:rsidP="00546120">
            <w:pPr>
              <w:rPr>
                <w:rFonts w:cs="Arial"/>
              </w:rPr>
            </w:pPr>
          </w:p>
        </w:tc>
        <w:tc>
          <w:tcPr>
            <w:tcW w:w="24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559C271" w14:textId="77777777" w:rsidR="00645016" w:rsidRPr="00B008FF" w:rsidRDefault="00645016" w:rsidP="00546120">
            <w:pPr>
              <w:rPr>
                <w:rFonts w:cs="Arial"/>
              </w:rPr>
            </w:pPr>
          </w:p>
        </w:tc>
        <w:tc>
          <w:tcPr>
            <w:tcW w:w="249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F851F4C" w14:textId="77777777" w:rsidR="00645016" w:rsidRPr="00B008FF" w:rsidRDefault="00645016" w:rsidP="00546120">
            <w:pPr>
              <w:rPr>
                <w:rFonts w:cs="Arial"/>
              </w:rPr>
            </w:pPr>
          </w:p>
        </w:tc>
        <w:tc>
          <w:tcPr>
            <w:tcW w:w="2234"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10E93EE" w14:textId="77777777" w:rsidR="00645016" w:rsidRPr="00B008FF" w:rsidRDefault="00645016" w:rsidP="00546120">
            <w:pPr>
              <w:rPr>
                <w:rFonts w:cs="Arial"/>
              </w:rPr>
            </w:pPr>
          </w:p>
        </w:tc>
      </w:tr>
    </w:tbl>
    <w:p w14:paraId="235FB99D" w14:textId="77777777" w:rsidR="00645016" w:rsidRPr="00B008FF" w:rsidRDefault="00645016" w:rsidP="00A5726E">
      <w:pPr>
        <w:pStyle w:val="berschrift3"/>
      </w:pPr>
      <w:r w:rsidRPr="00B008FF">
        <w:t>4  Zugänge und Ablageorte</w:t>
      </w:r>
    </w:p>
    <w:p w14:paraId="2A607475" w14:textId="77777777" w:rsidR="00645016" w:rsidRPr="00B008FF" w:rsidRDefault="00645016" w:rsidP="00645016">
      <w:pPr>
        <w:spacing w:after="140"/>
        <w:rPr>
          <w:rFonts w:cs="Arial"/>
        </w:rPr>
      </w:pPr>
      <w:r w:rsidRPr="00B008FF">
        <w:rPr>
          <w:rFonts w:cs="Arial"/>
          <w:color w:val="333333"/>
          <w:szCs w:val="20"/>
        </w:rPr>
        <w:t>Systeme, Konten und Ablageorte, die zur Ausübung der Funktion gehören.</w:t>
      </w:r>
    </w:p>
    <w:tbl>
      <w:tblPr>
        <w:tblW w:w="921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79"/>
        <w:gridCol w:w="3438"/>
        <w:gridCol w:w="3300"/>
      </w:tblGrid>
      <w:tr w:rsidR="00645016" w:rsidRPr="00B008FF" w14:paraId="35449400" w14:textId="77777777" w:rsidTr="00645016">
        <w:trPr>
          <w:tblHeader/>
        </w:trPr>
        <w:tc>
          <w:tcPr>
            <w:tcW w:w="2479"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51607DBA" w14:textId="77777777" w:rsidR="00645016" w:rsidRPr="00B008FF" w:rsidRDefault="00645016" w:rsidP="00546120">
            <w:pPr>
              <w:rPr>
                <w:rFonts w:cs="Arial"/>
              </w:rPr>
            </w:pPr>
            <w:r w:rsidRPr="00B008FF">
              <w:rPr>
                <w:rFonts w:cs="Arial"/>
                <w:b/>
                <w:bCs/>
                <w:color w:val="5D7DBE"/>
                <w:sz w:val="19"/>
                <w:szCs w:val="19"/>
              </w:rPr>
              <w:t>System / Ablageort</w:t>
            </w:r>
          </w:p>
        </w:tc>
        <w:tc>
          <w:tcPr>
            <w:tcW w:w="3438"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7DC41E82" w14:textId="77777777" w:rsidR="00645016" w:rsidRPr="00B008FF" w:rsidRDefault="00645016" w:rsidP="00546120">
            <w:pPr>
              <w:rPr>
                <w:rFonts w:cs="Arial"/>
              </w:rPr>
            </w:pPr>
            <w:r w:rsidRPr="00B008FF">
              <w:rPr>
                <w:rFonts w:cs="Arial"/>
                <w:b/>
                <w:bCs/>
                <w:color w:val="5D7DBE"/>
                <w:sz w:val="19"/>
                <w:szCs w:val="19"/>
              </w:rPr>
              <w:t>Zugang / Link</w:t>
            </w:r>
          </w:p>
        </w:tc>
        <w:tc>
          <w:tcPr>
            <w:tcW w:w="3300"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67D36E8A" w14:textId="77777777" w:rsidR="00645016" w:rsidRPr="00B008FF" w:rsidRDefault="00645016" w:rsidP="00546120">
            <w:pPr>
              <w:rPr>
                <w:rFonts w:cs="Arial"/>
              </w:rPr>
            </w:pPr>
            <w:r w:rsidRPr="00B008FF">
              <w:rPr>
                <w:rFonts w:cs="Arial"/>
                <w:b/>
                <w:bCs/>
                <w:color w:val="5D7DBE"/>
                <w:sz w:val="19"/>
                <w:szCs w:val="19"/>
              </w:rPr>
              <w:t>Hinweis</w:t>
            </w:r>
          </w:p>
        </w:tc>
      </w:tr>
      <w:tr w:rsidR="00645016" w:rsidRPr="00B008FF" w14:paraId="5C45AC77" w14:textId="77777777" w:rsidTr="00645016">
        <w:tc>
          <w:tcPr>
            <w:tcW w:w="2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2EEA51C" w14:textId="77777777" w:rsidR="00645016" w:rsidRPr="00B008FF" w:rsidRDefault="00645016" w:rsidP="00546120">
            <w:pPr>
              <w:rPr>
                <w:rFonts w:cs="Arial"/>
              </w:rPr>
            </w:pPr>
          </w:p>
        </w:tc>
        <w:tc>
          <w:tcPr>
            <w:tcW w:w="34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840E63C" w14:textId="77777777" w:rsidR="00645016" w:rsidRPr="00B008FF" w:rsidRDefault="00645016" w:rsidP="00546120">
            <w:pPr>
              <w:rPr>
                <w:rFonts w:cs="Arial"/>
              </w:rPr>
            </w:pPr>
          </w:p>
        </w:tc>
        <w:tc>
          <w:tcPr>
            <w:tcW w:w="33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CCD5514" w14:textId="77777777" w:rsidR="00645016" w:rsidRPr="00B008FF" w:rsidRDefault="00645016" w:rsidP="00546120">
            <w:pPr>
              <w:rPr>
                <w:rFonts w:cs="Arial"/>
              </w:rPr>
            </w:pPr>
          </w:p>
        </w:tc>
      </w:tr>
      <w:tr w:rsidR="00645016" w:rsidRPr="00B008FF" w14:paraId="25ABDE75" w14:textId="77777777" w:rsidTr="00645016">
        <w:tc>
          <w:tcPr>
            <w:tcW w:w="2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7F64704" w14:textId="77777777" w:rsidR="00645016" w:rsidRPr="00B008FF" w:rsidRDefault="00645016" w:rsidP="00546120">
            <w:pPr>
              <w:rPr>
                <w:rFonts w:cs="Arial"/>
              </w:rPr>
            </w:pPr>
          </w:p>
        </w:tc>
        <w:tc>
          <w:tcPr>
            <w:tcW w:w="34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E0F52F9" w14:textId="77777777" w:rsidR="00645016" w:rsidRPr="00B008FF" w:rsidRDefault="00645016" w:rsidP="00546120">
            <w:pPr>
              <w:rPr>
                <w:rFonts w:cs="Arial"/>
              </w:rPr>
            </w:pPr>
          </w:p>
        </w:tc>
        <w:tc>
          <w:tcPr>
            <w:tcW w:w="33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CEEF14C" w14:textId="77777777" w:rsidR="00645016" w:rsidRPr="00B008FF" w:rsidRDefault="00645016" w:rsidP="00546120">
            <w:pPr>
              <w:rPr>
                <w:rFonts w:cs="Arial"/>
              </w:rPr>
            </w:pPr>
          </w:p>
        </w:tc>
      </w:tr>
      <w:tr w:rsidR="00645016" w:rsidRPr="00B008FF" w14:paraId="39A97B1B" w14:textId="77777777" w:rsidTr="00645016">
        <w:tc>
          <w:tcPr>
            <w:tcW w:w="2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D81ECEB" w14:textId="77777777" w:rsidR="00645016" w:rsidRPr="00B008FF" w:rsidRDefault="00645016" w:rsidP="00546120">
            <w:pPr>
              <w:rPr>
                <w:rFonts w:cs="Arial"/>
              </w:rPr>
            </w:pPr>
          </w:p>
        </w:tc>
        <w:tc>
          <w:tcPr>
            <w:tcW w:w="34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0C6AD8FA" w14:textId="77777777" w:rsidR="00645016" w:rsidRPr="00B008FF" w:rsidRDefault="00645016" w:rsidP="00546120">
            <w:pPr>
              <w:rPr>
                <w:rFonts w:cs="Arial"/>
              </w:rPr>
            </w:pPr>
          </w:p>
        </w:tc>
        <w:tc>
          <w:tcPr>
            <w:tcW w:w="33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A12ADFB" w14:textId="77777777" w:rsidR="00645016" w:rsidRPr="00B008FF" w:rsidRDefault="00645016" w:rsidP="00546120">
            <w:pPr>
              <w:rPr>
                <w:rFonts w:cs="Arial"/>
              </w:rPr>
            </w:pPr>
          </w:p>
        </w:tc>
      </w:tr>
      <w:tr w:rsidR="00645016" w:rsidRPr="00B008FF" w14:paraId="49C4CAC5" w14:textId="77777777" w:rsidTr="00645016">
        <w:tc>
          <w:tcPr>
            <w:tcW w:w="2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5E49D7D" w14:textId="77777777" w:rsidR="00645016" w:rsidRPr="00B008FF" w:rsidRDefault="00645016" w:rsidP="00546120">
            <w:pPr>
              <w:rPr>
                <w:rFonts w:cs="Arial"/>
              </w:rPr>
            </w:pPr>
          </w:p>
        </w:tc>
        <w:tc>
          <w:tcPr>
            <w:tcW w:w="34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E7AA6B8" w14:textId="77777777" w:rsidR="00645016" w:rsidRPr="00B008FF" w:rsidRDefault="00645016" w:rsidP="00546120">
            <w:pPr>
              <w:rPr>
                <w:rFonts w:cs="Arial"/>
              </w:rPr>
            </w:pPr>
          </w:p>
        </w:tc>
        <w:tc>
          <w:tcPr>
            <w:tcW w:w="33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25AA04E" w14:textId="77777777" w:rsidR="00645016" w:rsidRPr="00B008FF" w:rsidRDefault="00645016" w:rsidP="00546120">
            <w:pPr>
              <w:rPr>
                <w:rFonts w:cs="Arial"/>
              </w:rPr>
            </w:pPr>
          </w:p>
        </w:tc>
      </w:tr>
      <w:tr w:rsidR="00645016" w:rsidRPr="00B008FF" w14:paraId="51C94DF3" w14:textId="77777777" w:rsidTr="00645016">
        <w:tc>
          <w:tcPr>
            <w:tcW w:w="2479"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DA3B9C4" w14:textId="77777777" w:rsidR="00645016" w:rsidRPr="00B008FF" w:rsidRDefault="00645016" w:rsidP="00546120">
            <w:pPr>
              <w:rPr>
                <w:rFonts w:cs="Arial"/>
              </w:rPr>
            </w:pPr>
          </w:p>
        </w:tc>
        <w:tc>
          <w:tcPr>
            <w:tcW w:w="343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D1A51A5" w14:textId="77777777" w:rsidR="00645016" w:rsidRPr="00B008FF" w:rsidRDefault="00645016" w:rsidP="00546120">
            <w:pPr>
              <w:rPr>
                <w:rFonts w:cs="Arial"/>
              </w:rPr>
            </w:pPr>
          </w:p>
        </w:tc>
        <w:tc>
          <w:tcPr>
            <w:tcW w:w="3300"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5BAFEAE" w14:textId="77777777" w:rsidR="00645016" w:rsidRPr="00B008FF" w:rsidRDefault="00645016" w:rsidP="00546120">
            <w:pPr>
              <w:rPr>
                <w:rFonts w:cs="Arial"/>
              </w:rPr>
            </w:pPr>
          </w:p>
        </w:tc>
      </w:tr>
    </w:tbl>
    <w:p w14:paraId="32C03CF8" w14:textId="77777777" w:rsidR="00645016" w:rsidRPr="00B008FF" w:rsidRDefault="00645016" w:rsidP="00645016">
      <w:pPr>
        <w:spacing w:before="120"/>
        <w:rPr>
          <w:rFonts w:cs="Arial"/>
        </w:rPr>
      </w:pPr>
    </w:p>
    <w:tbl>
      <w:tblPr>
        <w:tblW w:w="9227" w:type="dxa"/>
        <w:tblInd w:w="411" w:type="dxa"/>
        <w:tblBorders>
          <w:top w:val="none" w:sz="0" w:space="0" w:color="FFFFFF"/>
          <w:left w:val="single" w:sz="12" w:space="0" w:color="C1181C"/>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227"/>
      </w:tblGrid>
      <w:tr w:rsidR="00645016" w:rsidRPr="00B008FF" w14:paraId="6EB8DBA5" w14:textId="77777777" w:rsidTr="00645016">
        <w:tc>
          <w:tcPr>
            <w:tcW w:w="9227" w:type="dxa"/>
            <w:shd w:val="clear" w:color="auto" w:fill="FBEBEC"/>
            <w:tcMar>
              <w:top w:w="100" w:type="dxa"/>
              <w:left w:w="180" w:type="dxa"/>
              <w:bottom w:w="100" w:type="dxa"/>
              <w:right w:w="150" w:type="dxa"/>
            </w:tcMar>
          </w:tcPr>
          <w:p w14:paraId="13EFB9D5" w14:textId="77777777" w:rsidR="00645016" w:rsidRPr="00B008FF" w:rsidRDefault="00645016" w:rsidP="00546120">
            <w:pPr>
              <w:rPr>
                <w:rFonts w:cs="Arial"/>
              </w:rPr>
            </w:pPr>
            <w:r w:rsidRPr="00B008FF">
              <w:rPr>
                <w:rFonts w:cs="Arial"/>
                <w:b/>
                <w:bCs/>
                <w:color w:val="C1181C"/>
                <w:sz w:val="19"/>
                <w:szCs w:val="19"/>
              </w:rPr>
              <w:t xml:space="preserve">Wichtig: </w:t>
            </w:r>
            <w:r w:rsidRPr="00B008FF">
              <w:rPr>
                <w:rFonts w:cs="Arial"/>
                <w:color w:val="333333"/>
                <w:sz w:val="19"/>
                <w:szCs w:val="19"/>
              </w:rPr>
              <w:t>Passwörter gehören nicht in dieses Dokument. Vermerkt wird nur, wo ein Zugang zu finden ist (z. B. im Passwortmanager der Schule), nicht das Passwort selbst.</w:t>
            </w:r>
          </w:p>
        </w:tc>
      </w:tr>
    </w:tbl>
    <w:p w14:paraId="44CF3CC8" w14:textId="77777777" w:rsidR="00645016" w:rsidRPr="00B008FF" w:rsidRDefault="00645016" w:rsidP="00A5726E">
      <w:pPr>
        <w:pStyle w:val="berschrift3"/>
      </w:pPr>
      <w:r w:rsidRPr="00B008FF">
        <w:t>5  Offene Punkte</w:t>
      </w:r>
    </w:p>
    <w:p w14:paraId="5D5B9773" w14:textId="77777777" w:rsidR="00645016" w:rsidRPr="00B008FF" w:rsidRDefault="00645016" w:rsidP="00645016">
      <w:pPr>
        <w:spacing w:after="140"/>
        <w:rPr>
          <w:rFonts w:cs="Arial"/>
        </w:rPr>
      </w:pPr>
      <w:r w:rsidRPr="00B008FF">
        <w:rPr>
          <w:rFonts w:cs="Arial"/>
          <w:color w:val="333333"/>
          <w:szCs w:val="20"/>
        </w:rPr>
        <w:t>Alles, was noch nicht geklärt oder abgeschlossen ist – und ohne Dokumentation sonst nur im Kopf der Inhaberin oder des Inhabers existiert.</w:t>
      </w:r>
    </w:p>
    <w:tbl>
      <w:tblPr>
        <w:tblW w:w="9217"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1"/>
        <w:gridCol w:w="2946"/>
        <w:gridCol w:w="2218"/>
        <w:gridCol w:w="1552"/>
      </w:tblGrid>
      <w:tr w:rsidR="00645016" w:rsidRPr="00B008FF" w14:paraId="7758635F" w14:textId="77777777" w:rsidTr="00645016">
        <w:trPr>
          <w:tblHeader/>
        </w:trPr>
        <w:tc>
          <w:tcPr>
            <w:tcW w:w="2501"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1DCE0BF8" w14:textId="77777777" w:rsidR="00645016" w:rsidRPr="00B008FF" w:rsidRDefault="00645016" w:rsidP="00546120">
            <w:pPr>
              <w:rPr>
                <w:rFonts w:cs="Arial"/>
              </w:rPr>
            </w:pPr>
            <w:r w:rsidRPr="00B008FF">
              <w:rPr>
                <w:rFonts w:cs="Arial"/>
                <w:b/>
                <w:bCs/>
                <w:color w:val="5D7DBE"/>
                <w:sz w:val="19"/>
                <w:szCs w:val="19"/>
              </w:rPr>
              <w:t>Offener Punkt</w:t>
            </w:r>
          </w:p>
        </w:tc>
        <w:tc>
          <w:tcPr>
            <w:tcW w:w="2946"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04ADDFDF" w14:textId="77777777" w:rsidR="00645016" w:rsidRPr="00B008FF" w:rsidRDefault="00645016" w:rsidP="00546120">
            <w:pPr>
              <w:rPr>
                <w:rFonts w:cs="Arial"/>
              </w:rPr>
            </w:pPr>
            <w:r w:rsidRPr="00B008FF">
              <w:rPr>
                <w:rFonts w:cs="Arial"/>
                <w:b/>
                <w:bCs/>
                <w:color w:val="5D7DBE"/>
                <w:sz w:val="19"/>
                <w:szCs w:val="19"/>
              </w:rPr>
              <w:t>Nächster Schritt</w:t>
            </w:r>
          </w:p>
        </w:tc>
        <w:tc>
          <w:tcPr>
            <w:tcW w:w="2218"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1D721906" w14:textId="77777777" w:rsidR="00645016" w:rsidRPr="00B008FF" w:rsidRDefault="00645016" w:rsidP="00546120">
            <w:pPr>
              <w:rPr>
                <w:rFonts w:cs="Arial"/>
              </w:rPr>
            </w:pPr>
            <w:r w:rsidRPr="00B008FF">
              <w:rPr>
                <w:rFonts w:cs="Arial"/>
                <w:b/>
                <w:bCs/>
                <w:color w:val="5D7DBE"/>
                <w:sz w:val="19"/>
                <w:szCs w:val="19"/>
              </w:rPr>
              <w:t>Verantwortlich</w:t>
            </w:r>
          </w:p>
        </w:tc>
        <w:tc>
          <w:tcPr>
            <w:tcW w:w="1552" w:type="dxa"/>
            <w:tcBorders>
              <w:top w:val="single" w:sz="4" w:space="0" w:color="B2B2BF"/>
              <w:left w:val="single" w:sz="4" w:space="0" w:color="B2B2BF"/>
              <w:bottom w:val="single" w:sz="4" w:space="0" w:color="B2B2BF"/>
              <w:right w:val="single" w:sz="4" w:space="0" w:color="B2B2BF"/>
            </w:tcBorders>
            <w:shd w:val="clear" w:color="auto" w:fill="EDF1F9"/>
            <w:tcMar>
              <w:top w:w="80" w:type="dxa"/>
              <w:left w:w="100" w:type="dxa"/>
              <w:bottom w:w="80" w:type="dxa"/>
              <w:right w:w="100" w:type="dxa"/>
            </w:tcMar>
            <w:vAlign w:val="center"/>
          </w:tcPr>
          <w:p w14:paraId="3D36B8B2" w14:textId="77777777" w:rsidR="00645016" w:rsidRPr="00B008FF" w:rsidRDefault="00645016" w:rsidP="00546120">
            <w:pPr>
              <w:rPr>
                <w:rFonts w:cs="Arial"/>
              </w:rPr>
            </w:pPr>
            <w:r w:rsidRPr="00B008FF">
              <w:rPr>
                <w:rFonts w:cs="Arial"/>
                <w:b/>
                <w:bCs/>
                <w:color w:val="5D7DBE"/>
                <w:sz w:val="19"/>
                <w:szCs w:val="19"/>
              </w:rPr>
              <w:t>Frist</w:t>
            </w:r>
          </w:p>
        </w:tc>
      </w:tr>
      <w:tr w:rsidR="00645016" w:rsidRPr="00B008FF" w14:paraId="21837BA1" w14:textId="77777777" w:rsidTr="00645016">
        <w:tc>
          <w:tcPr>
            <w:tcW w:w="2501"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4E92422" w14:textId="77777777" w:rsidR="00645016" w:rsidRPr="00B008FF" w:rsidRDefault="00645016" w:rsidP="00546120">
            <w:pPr>
              <w:rPr>
                <w:rFonts w:cs="Arial"/>
              </w:rPr>
            </w:pPr>
          </w:p>
        </w:tc>
        <w:tc>
          <w:tcPr>
            <w:tcW w:w="2946"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F1BE020" w14:textId="77777777" w:rsidR="00645016" w:rsidRPr="00B008FF" w:rsidRDefault="00645016" w:rsidP="00546120">
            <w:pPr>
              <w:rPr>
                <w:rFonts w:cs="Arial"/>
              </w:rPr>
            </w:pPr>
          </w:p>
        </w:tc>
        <w:tc>
          <w:tcPr>
            <w:tcW w:w="22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7B72192B" w14:textId="77777777" w:rsidR="00645016" w:rsidRPr="00B008FF" w:rsidRDefault="00645016" w:rsidP="00546120">
            <w:pPr>
              <w:rPr>
                <w:rFonts w:cs="Arial"/>
              </w:rPr>
            </w:pPr>
          </w:p>
        </w:tc>
        <w:tc>
          <w:tcPr>
            <w:tcW w:w="155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33C75E3" w14:textId="77777777" w:rsidR="00645016" w:rsidRPr="00B008FF" w:rsidRDefault="00645016" w:rsidP="00546120">
            <w:pPr>
              <w:rPr>
                <w:rFonts w:cs="Arial"/>
              </w:rPr>
            </w:pPr>
          </w:p>
        </w:tc>
      </w:tr>
      <w:tr w:rsidR="00645016" w:rsidRPr="00B008FF" w14:paraId="59FB42D9" w14:textId="77777777" w:rsidTr="00645016">
        <w:tc>
          <w:tcPr>
            <w:tcW w:w="2501"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C2A941F" w14:textId="77777777" w:rsidR="00645016" w:rsidRPr="00B008FF" w:rsidRDefault="00645016" w:rsidP="00546120">
            <w:pPr>
              <w:rPr>
                <w:rFonts w:cs="Arial"/>
              </w:rPr>
            </w:pPr>
          </w:p>
        </w:tc>
        <w:tc>
          <w:tcPr>
            <w:tcW w:w="2946"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88151CA" w14:textId="77777777" w:rsidR="00645016" w:rsidRPr="00B008FF" w:rsidRDefault="00645016" w:rsidP="00546120">
            <w:pPr>
              <w:rPr>
                <w:rFonts w:cs="Arial"/>
              </w:rPr>
            </w:pPr>
          </w:p>
        </w:tc>
        <w:tc>
          <w:tcPr>
            <w:tcW w:w="22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342B74C5" w14:textId="77777777" w:rsidR="00645016" w:rsidRPr="00B008FF" w:rsidRDefault="00645016" w:rsidP="00546120">
            <w:pPr>
              <w:rPr>
                <w:rFonts w:cs="Arial"/>
              </w:rPr>
            </w:pPr>
          </w:p>
        </w:tc>
        <w:tc>
          <w:tcPr>
            <w:tcW w:w="155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022B80DD" w14:textId="77777777" w:rsidR="00645016" w:rsidRPr="00B008FF" w:rsidRDefault="00645016" w:rsidP="00546120">
            <w:pPr>
              <w:rPr>
                <w:rFonts w:cs="Arial"/>
              </w:rPr>
            </w:pPr>
          </w:p>
        </w:tc>
      </w:tr>
      <w:tr w:rsidR="00645016" w:rsidRPr="00B008FF" w14:paraId="7DA20679" w14:textId="77777777" w:rsidTr="00645016">
        <w:tc>
          <w:tcPr>
            <w:tcW w:w="2501"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7407141" w14:textId="77777777" w:rsidR="00645016" w:rsidRPr="00B008FF" w:rsidRDefault="00645016" w:rsidP="00546120">
            <w:pPr>
              <w:rPr>
                <w:rFonts w:cs="Arial"/>
              </w:rPr>
            </w:pPr>
          </w:p>
        </w:tc>
        <w:tc>
          <w:tcPr>
            <w:tcW w:w="2946"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1E457CBE" w14:textId="77777777" w:rsidR="00645016" w:rsidRPr="00B008FF" w:rsidRDefault="00645016" w:rsidP="00546120">
            <w:pPr>
              <w:rPr>
                <w:rFonts w:cs="Arial"/>
              </w:rPr>
            </w:pPr>
          </w:p>
        </w:tc>
        <w:tc>
          <w:tcPr>
            <w:tcW w:w="22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6ACF4C5A" w14:textId="77777777" w:rsidR="00645016" w:rsidRPr="00B008FF" w:rsidRDefault="00645016" w:rsidP="00546120">
            <w:pPr>
              <w:rPr>
                <w:rFonts w:cs="Arial"/>
              </w:rPr>
            </w:pPr>
          </w:p>
        </w:tc>
        <w:tc>
          <w:tcPr>
            <w:tcW w:w="155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2DB115E7" w14:textId="77777777" w:rsidR="00645016" w:rsidRPr="00B008FF" w:rsidRDefault="00645016" w:rsidP="00546120">
            <w:pPr>
              <w:rPr>
                <w:rFonts w:cs="Arial"/>
              </w:rPr>
            </w:pPr>
          </w:p>
        </w:tc>
      </w:tr>
      <w:tr w:rsidR="00645016" w:rsidRPr="00B008FF" w14:paraId="4AFF936F" w14:textId="77777777" w:rsidTr="00645016">
        <w:tc>
          <w:tcPr>
            <w:tcW w:w="2501"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BDF3BB4" w14:textId="77777777" w:rsidR="00645016" w:rsidRPr="00B008FF" w:rsidRDefault="00645016" w:rsidP="00546120">
            <w:pPr>
              <w:rPr>
                <w:rFonts w:cs="Arial"/>
              </w:rPr>
            </w:pPr>
          </w:p>
        </w:tc>
        <w:tc>
          <w:tcPr>
            <w:tcW w:w="2946"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E0249DF" w14:textId="77777777" w:rsidR="00645016" w:rsidRPr="00B008FF" w:rsidRDefault="00645016" w:rsidP="00546120">
            <w:pPr>
              <w:rPr>
                <w:rFonts w:cs="Arial"/>
              </w:rPr>
            </w:pPr>
          </w:p>
        </w:tc>
        <w:tc>
          <w:tcPr>
            <w:tcW w:w="2218"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8D8D5EA" w14:textId="77777777" w:rsidR="00645016" w:rsidRPr="00B008FF" w:rsidRDefault="00645016" w:rsidP="00546120">
            <w:pPr>
              <w:rPr>
                <w:rFonts w:cs="Arial"/>
              </w:rPr>
            </w:pPr>
          </w:p>
        </w:tc>
        <w:tc>
          <w:tcPr>
            <w:tcW w:w="1552" w:type="dxa"/>
            <w:tcBorders>
              <w:top w:val="single" w:sz="4" w:space="0" w:color="B2B2BF"/>
              <w:left w:val="single" w:sz="4" w:space="0" w:color="B2B2BF"/>
              <w:bottom w:val="single" w:sz="4" w:space="0" w:color="B2B2BF"/>
              <w:right w:val="single" w:sz="4" w:space="0" w:color="B2B2BF"/>
            </w:tcBorders>
            <w:tcMar>
              <w:top w:w="120" w:type="dxa"/>
              <w:left w:w="100" w:type="dxa"/>
              <w:bottom w:w="120" w:type="dxa"/>
              <w:right w:w="100" w:type="dxa"/>
            </w:tcMar>
          </w:tcPr>
          <w:p w14:paraId="41934D0C" w14:textId="77777777" w:rsidR="00645016" w:rsidRPr="00B008FF" w:rsidRDefault="00645016" w:rsidP="00546120">
            <w:pPr>
              <w:rPr>
                <w:rFonts w:cs="Arial"/>
              </w:rPr>
            </w:pPr>
          </w:p>
        </w:tc>
      </w:tr>
    </w:tbl>
    <w:p w14:paraId="15EF4216" w14:textId="662BDBAD" w:rsidR="00645016" w:rsidRPr="00B008FF" w:rsidRDefault="00645016" w:rsidP="00A5726E">
      <w:pPr>
        <w:pStyle w:val="berschrift3"/>
      </w:pPr>
      <w:r w:rsidRPr="00B008FF">
        <w:t>Übergabecheckliste</w:t>
      </w:r>
    </w:p>
    <w:p w14:paraId="16C6FFC4" w14:textId="77777777" w:rsidR="00645016" w:rsidRPr="00B008FF" w:rsidRDefault="00645016" w:rsidP="00645016">
      <w:pPr>
        <w:spacing w:after="140"/>
        <w:rPr>
          <w:rFonts w:cs="Arial"/>
        </w:rPr>
      </w:pPr>
      <w:r w:rsidRPr="00B008FF">
        <w:rPr>
          <w:rFonts w:cs="Arial"/>
          <w:color w:val="333333"/>
          <w:szCs w:val="20"/>
        </w:rPr>
        <w:t>Ergänzt das Prozesshandbuch bei einem Wechsel der Funktionsstelle. Eine informelle, rein mündliche Übergabe reicht nicht aus.</w:t>
      </w:r>
    </w:p>
    <w:p w14:paraId="6B4EB766" w14:textId="77777777" w:rsidR="00645016" w:rsidRPr="00B008FF" w:rsidRDefault="00645016" w:rsidP="00645016">
      <w:pPr>
        <w:spacing w:before="220" w:after="100"/>
        <w:rPr>
          <w:rFonts w:cs="Arial"/>
        </w:rPr>
      </w:pPr>
      <w:r w:rsidRPr="00B008FF">
        <w:rPr>
          <w:rFonts w:cs="Arial"/>
          <w:b/>
          <w:bCs/>
          <w:color w:val="5D7DBE"/>
          <w:sz w:val="21"/>
          <w:szCs w:val="21"/>
        </w:rPr>
        <w:t xml:space="preserve">Vor dem Übergabegespräch (abgebende </w:t>
      </w:r>
      <w:r w:rsidRPr="001301B1">
        <w:rPr>
          <w:rFonts w:cs="Arial"/>
          <w:b/>
          <w:bCs/>
          <w:color w:val="5D7DBE"/>
          <w:sz w:val="21"/>
          <w:szCs w:val="21"/>
        </w:rPr>
        <w:t>Person</w:t>
      </w:r>
      <w:r w:rsidRPr="00B008FF">
        <w:rPr>
          <w:rFonts w:cs="Arial"/>
          <w:b/>
          <w:bCs/>
          <w:color w:val="5D7DBE"/>
          <w:sz w:val="21"/>
          <w:szCs w:val="21"/>
        </w:rPr>
        <w:t>)</w:t>
      </w:r>
    </w:p>
    <w:p w14:paraId="45DEC2E9" w14:textId="77777777" w:rsidR="00645016" w:rsidRPr="00B008FF" w:rsidRDefault="00645016" w:rsidP="00645016">
      <w:pPr>
        <w:pStyle w:val="Listenabsatz"/>
        <w:numPr>
          <w:ilvl w:val="0"/>
          <w:numId w:val="1"/>
        </w:numPr>
        <w:suppressAutoHyphens w:val="0"/>
        <w:spacing w:before="0" w:after="90" w:line="240" w:lineRule="auto"/>
        <w:ind w:left="851" w:right="0" w:hanging="425"/>
        <w:contextualSpacing w:val="0"/>
        <w:rPr>
          <w:rFonts w:cs="Arial"/>
        </w:rPr>
      </w:pPr>
      <w:r w:rsidRPr="00B008FF">
        <w:rPr>
          <w:rFonts w:cs="Arial"/>
          <w:color w:val="333333"/>
          <w:szCs w:val="20"/>
        </w:rPr>
        <w:t>Prozesshandbuch vollständig ausgefüllt</w:t>
      </w:r>
    </w:p>
    <w:p w14:paraId="0DE82C0E" w14:textId="77777777" w:rsidR="00645016" w:rsidRPr="00B008FF" w:rsidRDefault="00645016" w:rsidP="00645016">
      <w:pPr>
        <w:pStyle w:val="Listenabsatz"/>
        <w:numPr>
          <w:ilvl w:val="0"/>
          <w:numId w:val="1"/>
        </w:numPr>
        <w:suppressAutoHyphens w:val="0"/>
        <w:spacing w:before="0" w:after="90" w:line="240" w:lineRule="auto"/>
        <w:ind w:left="851" w:right="0" w:hanging="425"/>
        <w:contextualSpacing w:val="0"/>
        <w:rPr>
          <w:rFonts w:cs="Arial"/>
        </w:rPr>
      </w:pPr>
      <w:r w:rsidRPr="00B008FF">
        <w:rPr>
          <w:rFonts w:cs="Arial"/>
          <w:color w:val="333333"/>
          <w:szCs w:val="20"/>
        </w:rPr>
        <w:t>Offene Punkte benannt und priorisiert</w:t>
      </w:r>
    </w:p>
    <w:p w14:paraId="1EEECC89" w14:textId="77777777" w:rsidR="00645016" w:rsidRPr="00B008FF" w:rsidRDefault="00645016" w:rsidP="00645016">
      <w:pPr>
        <w:pStyle w:val="Listenabsatz"/>
        <w:numPr>
          <w:ilvl w:val="0"/>
          <w:numId w:val="1"/>
        </w:numPr>
        <w:suppressAutoHyphens w:val="0"/>
        <w:spacing w:before="0" w:after="90" w:line="240" w:lineRule="auto"/>
        <w:ind w:left="851" w:right="0" w:hanging="425"/>
        <w:contextualSpacing w:val="0"/>
        <w:rPr>
          <w:rFonts w:cs="Arial"/>
        </w:rPr>
      </w:pPr>
      <w:r w:rsidRPr="00B008FF">
        <w:rPr>
          <w:rFonts w:cs="Arial"/>
          <w:color w:val="333333"/>
          <w:szCs w:val="20"/>
        </w:rPr>
        <w:t>Zugänge und Ablageorte geprüft und aktuell</w:t>
      </w:r>
    </w:p>
    <w:p w14:paraId="4A296721" w14:textId="77777777" w:rsidR="00645016" w:rsidRPr="00B008FF" w:rsidRDefault="00645016" w:rsidP="00645016">
      <w:pPr>
        <w:pStyle w:val="Listenabsatz"/>
        <w:numPr>
          <w:ilvl w:val="0"/>
          <w:numId w:val="1"/>
        </w:numPr>
        <w:suppressAutoHyphens w:val="0"/>
        <w:spacing w:before="0" w:after="90" w:line="240" w:lineRule="auto"/>
        <w:ind w:left="851" w:right="0" w:hanging="425"/>
        <w:contextualSpacing w:val="0"/>
        <w:rPr>
          <w:rFonts w:cs="Arial"/>
        </w:rPr>
      </w:pPr>
      <w:r w:rsidRPr="00B008FF">
        <w:rPr>
          <w:rFonts w:cs="Arial"/>
          <w:color w:val="333333"/>
          <w:szCs w:val="20"/>
        </w:rPr>
        <w:t>Kontakte außerhalb der Schule auf Aktualität geprüft</w:t>
      </w:r>
    </w:p>
    <w:p w14:paraId="31664225" w14:textId="77777777" w:rsidR="00645016" w:rsidRPr="001301B1" w:rsidRDefault="00645016" w:rsidP="00645016">
      <w:pPr>
        <w:spacing w:before="220" w:after="100"/>
        <w:rPr>
          <w:rFonts w:cs="Arial"/>
          <w:b/>
          <w:bCs/>
          <w:color w:val="5D7DBE"/>
        </w:rPr>
      </w:pPr>
      <w:r w:rsidRPr="001301B1">
        <w:rPr>
          <w:rFonts w:cs="Arial"/>
          <w:b/>
          <w:bCs/>
          <w:color w:val="5D7DBE"/>
        </w:rPr>
        <w:t>Beim Übergabegespräch (gemeinsam)</w:t>
      </w:r>
    </w:p>
    <w:p w14:paraId="3B044129"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Prozesshandbuch gemeinsam durchgegangen</w:t>
      </w:r>
    </w:p>
    <w:p w14:paraId="2D4492D2"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Rückfragen der Nachfolge geklärt</w:t>
      </w:r>
    </w:p>
    <w:p w14:paraId="3AC13C5C"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Wichtigste externe Kontakte persönlich vorgestellt oder Vorstellung vereinbart</w:t>
      </w:r>
    </w:p>
    <w:p w14:paraId="2235667F"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Termin für Rückfragen in den ersten Wochen vereinbart</w:t>
      </w:r>
    </w:p>
    <w:p w14:paraId="75A9DE24" w14:textId="77777777" w:rsidR="00645016" w:rsidRPr="001301B1" w:rsidRDefault="00645016" w:rsidP="00645016">
      <w:pPr>
        <w:spacing w:before="220" w:after="100"/>
        <w:rPr>
          <w:rFonts w:cs="Arial"/>
          <w:color w:val="5D7DBE"/>
        </w:rPr>
      </w:pPr>
      <w:r w:rsidRPr="001301B1">
        <w:rPr>
          <w:rFonts w:cs="Arial"/>
          <w:b/>
          <w:bCs/>
          <w:color w:val="5D7DBE"/>
          <w:sz w:val="21"/>
          <w:szCs w:val="21"/>
        </w:rPr>
        <w:t>Nach der Übergabe (Nachfolge)</w:t>
      </w:r>
    </w:p>
    <w:p w14:paraId="10BBFA46"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Alle Zugänge selbst getestet</w:t>
      </w:r>
    </w:p>
    <w:p w14:paraId="167D1830"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Prozesshandbuch an eigene Arbeitsweise angepasst</w:t>
      </w:r>
    </w:p>
    <w:p w14:paraId="5815AB39"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Offene Punkte in eigene Aufgabenliste übernommen</w:t>
      </w:r>
    </w:p>
    <w:p w14:paraId="525695FA" w14:textId="77777777" w:rsidR="00645016" w:rsidRPr="00645016" w:rsidRDefault="00645016" w:rsidP="00645016">
      <w:pPr>
        <w:pStyle w:val="Listenabsatz"/>
        <w:numPr>
          <w:ilvl w:val="0"/>
          <w:numId w:val="1"/>
        </w:numPr>
        <w:suppressAutoHyphens w:val="0"/>
        <w:spacing w:before="0" w:after="90" w:line="240" w:lineRule="auto"/>
        <w:ind w:left="851" w:right="0" w:hanging="425"/>
        <w:contextualSpacing w:val="0"/>
        <w:rPr>
          <w:rFonts w:cs="Arial"/>
          <w:color w:val="333333"/>
          <w:szCs w:val="20"/>
        </w:rPr>
      </w:pPr>
      <w:r w:rsidRPr="00B008FF">
        <w:rPr>
          <w:rFonts w:cs="Arial"/>
          <w:color w:val="333333"/>
          <w:szCs w:val="20"/>
        </w:rPr>
        <w:t>Schulleitung über Abschluss der Übergabe informiert</w:t>
      </w:r>
    </w:p>
    <w:p w14:paraId="5EC483B7" w14:textId="77777777" w:rsidR="00645016" w:rsidRPr="00B008FF" w:rsidRDefault="00645016" w:rsidP="00645016">
      <w:pPr>
        <w:spacing w:before="300"/>
        <w:rPr>
          <w:rFonts w:cs="Arial"/>
        </w:rPr>
      </w:pPr>
    </w:p>
    <w:tbl>
      <w:tblPr>
        <w:tblW w:w="9638" w:type="dxa"/>
        <w:tblInd w:w="426" w:type="dxa"/>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4819"/>
        <w:gridCol w:w="4819"/>
      </w:tblGrid>
      <w:tr w:rsidR="00645016" w:rsidRPr="00B008FF" w14:paraId="5DF1FCC4" w14:textId="77777777" w:rsidTr="00645016">
        <w:tc>
          <w:tcPr>
            <w:tcW w:w="4819" w:type="dxa"/>
            <w:tcBorders>
              <w:top w:val="single" w:sz="4" w:space="0" w:color="B2B2BF"/>
              <w:left w:val="none" w:sz="0" w:space="0" w:color="FFFFFF"/>
              <w:bottom w:val="none" w:sz="0" w:space="0" w:color="FFFFFF"/>
              <w:right w:val="none" w:sz="0" w:space="0" w:color="FFFFFF"/>
            </w:tcBorders>
            <w:tcMar>
              <w:top w:w="400" w:type="dxa"/>
              <w:right w:w="200" w:type="dxa"/>
            </w:tcMar>
          </w:tcPr>
          <w:p w14:paraId="33FDF2E6" w14:textId="77777777" w:rsidR="00645016" w:rsidRPr="00B008FF" w:rsidRDefault="00645016" w:rsidP="00546120">
            <w:pPr>
              <w:rPr>
                <w:rFonts w:cs="Arial"/>
              </w:rPr>
            </w:pPr>
            <w:r w:rsidRPr="00B008FF">
              <w:rPr>
                <w:rFonts w:cs="Arial"/>
                <w:color w:val="6A6A6A"/>
                <w:sz w:val="17"/>
                <w:szCs w:val="17"/>
              </w:rPr>
              <w:t>Datum, Unterschrift abgebende Person</w:t>
            </w:r>
          </w:p>
        </w:tc>
        <w:tc>
          <w:tcPr>
            <w:tcW w:w="4819" w:type="dxa"/>
            <w:tcBorders>
              <w:top w:val="single" w:sz="4" w:space="0" w:color="B2B2BF"/>
              <w:left w:val="none" w:sz="0" w:space="0" w:color="FFFFFF"/>
              <w:bottom w:val="none" w:sz="0" w:space="0" w:color="FFFFFF"/>
              <w:right w:val="none" w:sz="0" w:space="0" w:color="FFFFFF"/>
            </w:tcBorders>
            <w:tcMar>
              <w:top w:w="400" w:type="dxa"/>
              <w:left w:w="200" w:type="dxa"/>
            </w:tcMar>
          </w:tcPr>
          <w:p w14:paraId="305C3F37" w14:textId="77777777" w:rsidR="00645016" w:rsidRPr="00B008FF" w:rsidRDefault="00645016" w:rsidP="00546120">
            <w:pPr>
              <w:rPr>
                <w:rFonts w:cs="Arial"/>
              </w:rPr>
            </w:pPr>
            <w:r w:rsidRPr="00B008FF">
              <w:rPr>
                <w:rFonts w:cs="Arial"/>
                <w:color w:val="6A6A6A"/>
                <w:sz w:val="17"/>
                <w:szCs w:val="17"/>
              </w:rPr>
              <w:t>Datum, Unterschrift Nachfolge</w:t>
            </w:r>
          </w:p>
        </w:tc>
      </w:tr>
    </w:tbl>
    <w:p w14:paraId="277AD89A" w14:textId="77777777" w:rsidR="00645016" w:rsidRPr="00B008FF" w:rsidRDefault="00645016" w:rsidP="00645016">
      <w:pPr>
        <w:rPr>
          <w:rFonts w:cs="Arial"/>
        </w:rPr>
      </w:pPr>
    </w:p>
    <w:sectPr w:rsidR="00645016" w:rsidRPr="00B008FF" w:rsidSect="00FB3EDB">
      <w:headerReference w:type="default" r:id="rId8"/>
      <w:footerReference w:type="default" r:id="rId9"/>
      <w:headerReference w:type="first" r:id="rId10"/>
      <w:footerReference w:type="first" r:id="rId11"/>
      <w:pgSz w:w="11906" w:h="16838"/>
      <w:pgMar w:top="1236" w:right="425" w:bottom="1403" w:left="284" w:header="522"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6C21018" w14:textId="77777777" w:rsidR="00AF677F" w:rsidRDefault="00AF677F" w:rsidP="00876A33">
      <w:r>
        <w:separator/>
      </w:r>
    </w:p>
  </w:endnote>
  <w:endnote w:type="continuationSeparator" w:id="0">
    <w:p w14:paraId="6F53FD63" w14:textId="77777777" w:rsidR="00AF677F" w:rsidRDefault="00AF677F"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4E64EB"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5374299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44F86CC1"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-4494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6583FBA7"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474345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6827C3DD" w14:textId="77777777" w:rsidR="00B957EC" w:rsidRPr="00215EB3" w:rsidRDefault="00B957EC" w:rsidP="00A2543F">
                          <w:pPr>
                            <w:pStyle w:val="Fuzeile"/>
                          </w:pPr>
                          <w:r w:rsidRPr="00215EB3">
                            <w:t>Bestandteil des Buches</w:t>
                          </w:r>
                        </w:p>
                        <w:p w14:paraId="5891F616" w14:textId="45CAD4DD"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645016">
                            <w:t>1</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645016">
                            <w:rPr>
                              <w:szCs w:val="18"/>
                              <w:lang w:eastAsia="zh-TW"/>
                            </w:rPr>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6827C3DD" w14:textId="77777777" w:rsidR="00B957EC" w:rsidRPr="00215EB3" w:rsidRDefault="00B957EC" w:rsidP="00A2543F">
                    <w:pPr>
                      <w:pStyle w:val="Fuzeile"/>
                    </w:pPr>
                    <w:r w:rsidRPr="00215EB3">
                      <w:t>Bestandteil des Buches</w:t>
                    </w:r>
                  </w:p>
                  <w:p w14:paraId="5891F616" w14:textId="45CAD4DD"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00645016">
                      <w:t>1</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00645016">
                      <w:rPr>
                        <w:szCs w:val="18"/>
                        <w:lang w:eastAsia="zh-TW"/>
                      </w:rPr>
                      <w:t>1.9</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5547360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5547360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5812497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2E21E425" w14:textId="77777777" w:rsidR="00044BF8" w:rsidRDefault="003D1DB2" w:rsidP="00A2543F">
                          <w:pPr>
                            <w:pStyle w:val="Fuzeile"/>
                            <w:rPr>
                              <w:lang w:eastAsia="zh-TW"/>
                            </w:rPr>
                          </w:pPr>
                          <w:r w:rsidRPr="003D1DB2">
                            <w:rPr>
                              <w:lang w:eastAsia="zh-TW"/>
                            </w:rPr>
                            <w:t>CC BY 4.0 · Lina H. Seil</w:t>
                          </w:r>
                        </w:p>
                        <w:p w14:paraId="653A30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046C9F9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2E21E425" w14:textId="77777777" w:rsidR="00044BF8" w:rsidRDefault="003D1DB2" w:rsidP="00A2543F">
                    <w:pPr>
                      <w:pStyle w:val="Fuzeile"/>
                      <w:rPr>
                        <w:lang w:eastAsia="zh-TW"/>
                      </w:rPr>
                    </w:pPr>
                    <w:r w:rsidRPr="003D1DB2">
                      <w:rPr>
                        <w:lang w:eastAsia="zh-TW"/>
                      </w:rPr>
                      <w:t>CC BY 4.0 · Lina H. Seil</w:t>
                    </w:r>
                  </w:p>
                  <w:p w14:paraId="653A30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046C9F9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2274472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6B6CE2E4" w14:textId="77777777" w:rsidR="00B957EC" w:rsidRDefault="00B957EC" w:rsidP="00A2543F">
                          <w:pPr>
                            <w:pStyle w:val="Fuzeile"/>
                          </w:pPr>
                          <w:r>
                            <w:t xml:space="preserve">Kostenfreie Materialien &amp; Diskussion: </w:t>
                          </w:r>
                        </w:p>
                        <w:p w14:paraId="4B49226A"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6B6CE2E4" w14:textId="77777777" w:rsidR="00B957EC" w:rsidRDefault="00B957EC" w:rsidP="00A2543F">
                    <w:pPr>
                      <w:pStyle w:val="Fuzeile"/>
                    </w:pPr>
                    <w:r>
                      <w:t xml:space="preserve">Kostenfreie Materialien &amp; Diskussion: </w:t>
                    </w:r>
                  </w:p>
                  <w:p w14:paraId="4B49226A"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4082171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303A6E8A" w14:textId="77777777" w:rsidR="00B957EC" w:rsidRPr="00215EB3" w:rsidRDefault="00B957EC" w:rsidP="00A2543F">
                          <w:pPr>
                            <w:pStyle w:val="Fuzeile"/>
                          </w:pPr>
                          <w:r>
                            <w:t>Datei-ID</w:t>
                          </w:r>
                        </w:p>
                        <w:p w14:paraId="4CAF80F8" w14:textId="1625EB96" w:rsidR="00B957EC" w:rsidRDefault="00B957EC" w:rsidP="00A2543F">
                          <w:pPr>
                            <w:pStyle w:val="Fuzeile"/>
                          </w:pPr>
                          <w:r>
                            <w:t>LSP-</w:t>
                          </w:r>
                          <w:r w:rsidR="00645016">
                            <w:t>01_09-002</w:t>
                          </w:r>
                        </w:p>
                        <w:p w14:paraId="03F385F6"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303A6E8A" w14:textId="77777777" w:rsidR="00B957EC" w:rsidRPr="00215EB3" w:rsidRDefault="00B957EC" w:rsidP="00A2543F">
                    <w:pPr>
                      <w:pStyle w:val="Fuzeile"/>
                    </w:pPr>
                    <w:r>
                      <w:t>Datei-ID</w:t>
                    </w:r>
                  </w:p>
                  <w:p w14:paraId="4CAF80F8" w14:textId="1625EB96" w:rsidR="00B957EC" w:rsidRDefault="00B957EC" w:rsidP="00A2543F">
                    <w:pPr>
                      <w:pStyle w:val="Fuzeile"/>
                    </w:pPr>
                    <w:r>
                      <w:t>LSP-</w:t>
                    </w:r>
                    <w:r w:rsidR="00645016">
                      <w:t>01_09-002</w:t>
                    </w:r>
                  </w:p>
                  <w:p w14:paraId="03F385F6"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3751792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104563</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1963420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3591128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27E04B39"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1794510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724FABEC"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-5080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18711E5"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590C94" w14:textId="77777777"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5359823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33820D8"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5567045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5567045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473808</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73E97289" w14:textId="77777777" w:rsidR="00E76729" w:rsidRPr="00A2543F" w:rsidRDefault="00E76729" w:rsidP="00A2543F">
                          <w:pPr>
                            <w:pStyle w:val="Fuzeile"/>
                          </w:pPr>
                          <w:r w:rsidRPr="00A2543F">
                            <w:t>Bestandteil des Buches</w:t>
                          </w:r>
                        </w:p>
                        <w:p w14:paraId="5DDBE229" w14:textId="166EAEB2" w:rsidR="00E76729" w:rsidRPr="00A2543F" w:rsidRDefault="00E76729" w:rsidP="00A2543F">
                          <w:pPr>
                            <w:pStyle w:val="Fuzeile"/>
                          </w:pPr>
                          <w:r w:rsidRPr="00A2543F">
                            <w:t>“Das Lina-Seil-Prinzip®</w:t>
                          </w:r>
                          <w:r w:rsidRPr="00A2543F">
                            <w:br/>
                            <w:t xml:space="preserve">Teil </w:t>
                          </w:r>
                          <w:r w:rsidR="00645016">
                            <w:t>1</w:t>
                          </w:r>
                          <w:r w:rsidRPr="00A2543F">
                            <w:t xml:space="preserve"> </w:t>
                          </w:r>
                          <w:r w:rsidRPr="00A2543F">
                            <w:rPr>
                              <w:rFonts w:ascii="Cambria Math" w:hAnsi="Cambria Math" w:cs="Cambria Math"/>
                            </w:rPr>
                            <w:t>⋅</w:t>
                          </w:r>
                          <w:r w:rsidRPr="00A2543F">
                            <w:t xml:space="preserve">Kapitel </w:t>
                          </w:r>
                          <w:r w:rsidR="00645016">
                            <w:t>1.9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73E97289" w14:textId="77777777" w:rsidR="00E76729" w:rsidRPr="00A2543F" w:rsidRDefault="00E76729" w:rsidP="00A2543F">
                    <w:pPr>
                      <w:pStyle w:val="Fuzeile"/>
                    </w:pPr>
                    <w:r w:rsidRPr="00A2543F">
                      <w:t>Bestandteil des Buches</w:t>
                    </w:r>
                  </w:p>
                  <w:p w14:paraId="5DDBE229" w14:textId="166EAEB2" w:rsidR="00E76729" w:rsidRPr="00A2543F" w:rsidRDefault="00E76729" w:rsidP="00A2543F">
                    <w:pPr>
                      <w:pStyle w:val="Fuzeile"/>
                    </w:pPr>
                    <w:r w:rsidRPr="00A2543F">
                      <w:t>“Das Lina-Seil-Prinzip®</w:t>
                    </w:r>
                    <w:r w:rsidRPr="00A2543F">
                      <w:br/>
                      <w:t xml:space="preserve">Teil </w:t>
                    </w:r>
                    <w:r w:rsidR="00645016">
                      <w:t>1</w:t>
                    </w:r>
                    <w:r w:rsidRPr="00A2543F">
                      <w:t xml:space="preserve"> </w:t>
                    </w:r>
                    <w:r w:rsidRPr="00A2543F">
                      <w:rPr>
                        <w:rFonts w:ascii="Cambria Math" w:hAnsi="Cambria Math" w:cs="Cambria Math"/>
                      </w:rPr>
                      <w:t>⋅</w:t>
                    </w:r>
                    <w:r w:rsidRPr="00A2543F">
                      <w:t xml:space="preserve">Kapitel </w:t>
                    </w:r>
                    <w:r w:rsidR="00645016">
                      <w:t>1.9</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2274472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AE81772" w14:textId="77777777" w:rsidR="00E76729" w:rsidRDefault="00E76729" w:rsidP="00A2543F">
                          <w:pPr>
                            <w:pStyle w:val="Fuzeile"/>
                          </w:pPr>
                          <w:r>
                            <w:t xml:space="preserve">Kostenfreie Materialien &amp; Diskussion: </w:t>
                          </w:r>
                        </w:p>
                        <w:p w14:paraId="64D862AE"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AE81772" w14:textId="77777777" w:rsidR="00E76729" w:rsidRDefault="00E76729" w:rsidP="00A2543F">
                    <w:pPr>
                      <w:pStyle w:val="Fuzeile"/>
                    </w:pPr>
                    <w:r>
                      <w:t xml:space="preserve">Kostenfreie Materialien &amp; Diskussion: </w:t>
                    </w:r>
                  </w:p>
                  <w:p w14:paraId="64D862AE"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4082171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BA58F23" w14:textId="77777777" w:rsidR="00E76729" w:rsidRPr="00215EB3" w:rsidRDefault="00E76729" w:rsidP="00A2543F">
                          <w:pPr>
                            <w:pStyle w:val="Fuzeile"/>
                          </w:pPr>
                          <w:r>
                            <w:t>Datei-ID</w:t>
                          </w:r>
                        </w:p>
                        <w:p w14:paraId="297102DD" w14:textId="3BED6469" w:rsidR="00E76729" w:rsidRDefault="00E76729" w:rsidP="00A2543F">
                          <w:pPr>
                            <w:pStyle w:val="Fuzeile"/>
                          </w:pPr>
                          <w:r>
                            <w:t>LSP-</w:t>
                          </w:r>
                          <w:r w:rsidR="00645016">
                            <w:t>01_09-002</w:t>
                          </w:r>
                        </w:p>
                        <w:p w14:paraId="6F87A742"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BA58F23" w14:textId="77777777" w:rsidR="00E76729" w:rsidRPr="00215EB3" w:rsidRDefault="00E76729" w:rsidP="00A2543F">
                    <w:pPr>
                      <w:pStyle w:val="Fuzeile"/>
                    </w:pPr>
                    <w:r>
                      <w:t>Datei-ID</w:t>
                    </w:r>
                  </w:p>
                  <w:p w14:paraId="297102DD" w14:textId="3BED6469" w:rsidR="00E76729" w:rsidRDefault="00E76729" w:rsidP="00A2543F">
                    <w:pPr>
                      <w:pStyle w:val="Fuzeile"/>
                    </w:pPr>
                    <w:r>
                      <w:t>LSP-</w:t>
                    </w:r>
                    <w:r w:rsidR="00645016">
                      <w:t>01_09-002</w:t>
                    </w:r>
                  </w:p>
                  <w:p w14:paraId="6F87A742"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5784362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25DF0DEE" w14:textId="77777777" w:rsidR="00044BF8" w:rsidRDefault="003B34D3" w:rsidP="00A2543F">
                          <w:pPr>
                            <w:pStyle w:val="Fuzeile"/>
                            <w:rPr>
                              <w:lang w:eastAsia="zh-TW"/>
                            </w:rPr>
                          </w:pPr>
                          <w:r w:rsidRPr="00923DED">
                            <w:rPr>
                              <w:lang w:eastAsia="zh-TW"/>
                            </w:rPr>
                            <w:t>CC BY 4.0 · Lina H. Seil</w:t>
                          </w:r>
                        </w:p>
                        <w:p w14:paraId="792628B1"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47F40835"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25DF0DEE" w14:textId="77777777" w:rsidR="00044BF8" w:rsidRDefault="003B34D3" w:rsidP="00A2543F">
                    <w:pPr>
                      <w:pStyle w:val="Fuzeile"/>
                      <w:rPr>
                        <w:lang w:eastAsia="zh-TW"/>
                      </w:rPr>
                    </w:pPr>
                    <w:r w:rsidRPr="00923DED">
                      <w:rPr>
                        <w:lang w:eastAsia="zh-TW"/>
                      </w:rPr>
                      <w:t>CC BY 4.0 · Lina H. Seil</w:t>
                    </w:r>
                  </w:p>
                  <w:p w14:paraId="792628B1"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47F40835"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-10372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919BFAC"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3751792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104563</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1963420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3588578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0250135"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1791583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4D7365FB"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-5080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CA4F685"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7D2B99D" w14:textId="77777777" w:rsidR="00AF677F" w:rsidRDefault="00AF677F" w:rsidP="00876A33">
      <w:r>
        <w:separator/>
      </w:r>
    </w:p>
  </w:footnote>
  <w:footnote w:type="continuationSeparator" w:id="0">
    <w:p w14:paraId="596BBE0A" w14:textId="77777777" w:rsidR="00AF677F" w:rsidRDefault="00AF677F"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2FC4373" w14:textId="20A85808"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-5715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EB3B41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5362331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3B27A99B"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1711765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8EEA327"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-6985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15F717"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00645016">
      <w:t>Funktionsstellen</w:t>
    </w:r>
    <w:r w:rsidRPr="00622065">
      <w:tab/>
    </w:r>
    <w:r w:rsidR="00645016">
      <w:t>Prozesshandbuch: Übergabe Funktionsstelle</w:t>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fldSimple w:instr=" NUMPAGES  \* MERGEFORMAT ">
      <w:r w:rsidRPr="00622065">
        <w:t>3</w:t>
      </w:r>
    </w:fldSimple>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94C6C8"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372082</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5362372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C065F"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1712070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4D7DD28E"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-5715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5E6478A9"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5480989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742CC192" w14:textId="77777777" w:rsidR="00E76729" w:rsidRPr="00EF5532" w:rsidRDefault="00E76729" w:rsidP="00EF5532">
                          <w:pPr>
                            <w:pStyle w:val="Logo"/>
                          </w:pPr>
                          <w:r w:rsidRPr="00EF5532">
                            <w:t xml:space="preserve">Platz für dein </w:t>
                          </w:r>
                          <w:r w:rsidRPr="00EF5532">
                            <w:rPr>
                              <w:rStyle w:val="KopfzeileZchn"/>
                            </w:rPr>
                            <w:t>Schullogo</w:t>
                          </w:r>
                        </w:p>
                        <w:p w14:paraId="740AFCBD" w14:textId="77777777" w:rsidR="00E76729" w:rsidRPr="00EF5532" w:rsidRDefault="00E76729" w:rsidP="00EF5532">
                          <w:pPr>
                            <w:pStyle w:val="Logo"/>
                          </w:pPr>
                          <w:r w:rsidRPr="00EF5532">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648EE4DB" w14:textId="77777777" w:rsidR="00E76729" w:rsidRPr="00EF5532" w:rsidRDefault="00E76729" w:rsidP="00EF5532">
                          <w:pPr>
                            <w:pStyle w:val="Logo"/>
                          </w:pPr>
                          <w:r w:rsidRPr="00EF5532">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742CC192" w14:textId="77777777" w:rsidR="00E76729" w:rsidRPr="00EF5532" w:rsidRDefault="00E76729" w:rsidP="00EF5532">
                    <w:pPr>
                      <w:pStyle w:val="Logo"/>
                    </w:pPr>
                    <w:r w:rsidRPr="00EF5532">
                      <w:t xml:space="preserve">Platz für dein </w:t>
                    </w:r>
                    <w:r w:rsidRPr="00EF5532">
                      <w:rPr>
                        <w:rStyle w:val="KopfzeileZchn"/>
                      </w:rPr>
                      <w:t>Schullogo</w:t>
                    </w:r>
                  </w:p>
                  <w:p w14:paraId="740AFCBD" w14:textId="77777777" w:rsidR="00E76729" w:rsidRPr="00EF5532" w:rsidRDefault="00E76729" w:rsidP="00EF5532">
                    <w:pPr>
                      <w:pStyle w:val="Logo"/>
                    </w:pPr>
                    <w:r w:rsidRPr="00EF5532">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648EE4DB" w14:textId="77777777" w:rsidR="00E76729" w:rsidRPr="00EF5532" w:rsidRDefault="00E76729" w:rsidP="00EF5532">
                    <w:pPr>
                      <w:pStyle w:val="Logo"/>
                    </w:pPr>
                    <w:r w:rsidRPr="00EF5532">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1818005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5271A884"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6D5AB807" w14:textId="348E3BDA" w:rsidR="00E76729" w:rsidRPr="00121910" w:rsidRDefault="00E76729" w:rsidP="00C27BE0">
                          <w:pPr>
                            <w:pStyle w:val="Kapitelnummer"/>
                          </w:pPr>
                          <w:r w:rsidRPr="00121910">
                            <w:t xml:space="preserve">Teil </w:t>
                          </w:r>
                          <w:r w:rsidR="00645016">
                            <w:t>1</w:t>
                          </w:r>
                          <w:r w:rsidR="00F76909" w:rsidRPr="00F76909">
                            <w:rPr>
                              <w:rFonts w:ascii="MS Gothic" w:eastAsia="MS Gothic" w:hAnsi="MS Gothic" w:cs="MS Gothic"/>
                              <w:lang w:eastAsia="zh-TW"/>
                            </w:rPr>
                            <w:t xml:space="preserve"> · </w:t>
                          </w:r>
                          <w:r w:rsidRPr="00121910">
                            <w:t xml:space="preserve">Kapitel </w:t>
                          </w:r>
                          <w:r w:rsidR="00645016">
                            <w:t>1.9</w:t>
                          </w:r>
                        </w:p>
                        <w:p w14:paraId="4C52C9D8" w14:textId="150782DA" w:rsidR="00E76729" w:rsidRPr="00121910" w:rsidRDefault="00645016" w:rsidP="00C27BE0">
                          <w:pPr>
                            <w:pStyle w:val="Kapitelname"/>
                          </w:pPr>
                          <w:r>
                            <w:t>Funktionsstellen</w:t>
                          </w:r>
                        </w:p>
                        <w:p w14:paraId="1F16537D" w14:textId="527B2E6A" w:rsidR="00E76729" w:rsidRPr="005125F5" w:rsidRDefault="00645016" w:rsidP="00C27BE0">
                          <w:pPr>
                            <w:pStyle w:val="Dokumenttitel"/>
                          </w:pPr>
                          <w:r>
                            <w:t>Prozesshandbuch: Übergabe Funktionsstelle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5271A884"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6D5AB807" w14:textId="348E3BDA" w:rsidR="00E76729" w:rsidRPr="00121910" w:rsidRDefault="00E76729" w:rsidP="00C27BE0">
                    <w:pPr>
                      <w:pStyle w:val="Kapitelnummer"/>
                    </w:pPr>
                    <w:r w:rsidRPr="00121910">
                      <w:t xml:space="preserve">Teil </w:t>
                    </w:r>
                    <w:r w:rsidR="00645016">
                      <w:t>1</w:t>
                    </w:r>
                    <w:r w:rsidR="00F76909" w:rsidRPr="00F76909">
                      <w:rPr>
                        <w:rFonts w:ascii="MS Gothic" w:eastAsia="MS Gothic" w:hAnsi="MS Gothic" w:cs="MS Gothic"/>
                        <w:lang w:eastAsia="zh-TW"/>
                      </w:rPr>
                      <w:t xml:space="preserve"> · </w:t>
                    </w:r>
                    <w:r w:rsidRPr="00121910">
                      <w:t xml:space="preserve">Kapitel </w:t>
                    </w:r>
                    <w:r w:rsidR="00645016">
                      <w:t>1.9</w:t>
                    </w:r>
                  </w:p>
                  <w:p w14:paraId="4C52C9D8" w14:textId="150782DA" w:rsidR="00E76729" w:rsidRPr="00121910" w:rsidRDefault="00645016" w:rsidP="00C27BE0">
                    <w:pPr>
                      <w:pStyle w:val="Kapitelname"/>
                    </w:pPr>
                    <w:r>
                      <w:t>Funktionsstellen</w:t>
                    </w:r>
                  </w:p>
                  <w:p w14:paraId="1F16537D" w14:textId="527B2E6A" w:rsidR="00E76729" w:rsidRPr="005125F5" w:rsidRDefault="00645016" w:rsidP="00C27BE0">
                    <w:pPr>
                      <w:pStyle w:val="Dokumenttitel"/>
                    </w:pPr>
                    <w:r>
                      <w:t>Prozesshandbuch: Übergabe Funktionsstelle</w:t>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-6985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EB5F51"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359A97E3" w14:textId="77777777" w:rsidR="00D04654" w:rsidRDefault="00D04654" w:rsidP="00876A33">
    <w:pPr>
      <w:pStyle w:val="Kopfzeile"/>
    </w:pPr>
  </w:p>
  <w:p w14:paraId="06C19FE8" w14:textId="77777777" w:rsidR="00D04654" w:rsidRDefault="00D04654" w:rsidP="00876A33">
    <w:pPr>
      <w:pStyle w:val="Kopfzeile"/>
    </w:pPr>
  </w:p>
  <w:p w14:paraId="4D2042D9" w14:textId="77777777" w:rsidR="00D04654" w:rsidRDefault="00D04654" w:rsidP="00876A33">
    <w:pPr>
      <w:pStyle w:val="Kopfzeile"/>
    </w:pPr>
  </w:p>
  <w:p w14:paraId="69B1682E" w14:textId="77777777" w:rsidR="00D04654" w:rsidRDefault="00D04654" w:rsidP="00876A33">
    <w:pPr>
      <w:pStyle w:val="Kopfzeile"/>
    </w:pPr>
  </w:p>
  <w:p w14:paraId="55F69562" w14:textId="77777777" w:rsidR="00D04654" w:rsidRDefault="00D04654" w:rsidP="00876A33">
    <w:pPr>
      <w:pStyle w:val="Kopfzeile"/>
    </w:pPr>
  </w:p>
  <w:p w14:paraId="6FCDC749" w14:textId="77777777" w:rsidR="00E76729" w:rsidRPr="00E76729" w:rsidRDefault="00E76729" w:rsidP="00876A3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7CF3993"/>
    <w:multiLevelType w:val="hybridMultilevel"/>
    <w:tmpl w:val="02DAB014"/>
    <w:lvl w:ilvl="0" w:tplc="9E3E1646">
      <w:start w:val="1"/>
      <w:numFmt w:val="bullet"/>
      <w:lvlText w:val="☐"/>
      <w:lvlJc w:val="left"/>
      <w:pPr>
        <w:ind w:left="420" w:hanging="300"/>
      </w:pPr>
      <w:rPr>
        <w:color w:val="5D7DBE"/>
        <w:sz w:val="20"/>
        <w:szCs w:val="20"/>
      </w:rPr>
    </w:lvl>
    <w:lvl w:ilvl="1" w:tplc="FD2E7BEA">
      <w:numFmt w:val="decimal"/>
      <w:lvlText w:val=""/>
      <w:lvlJc w:val="left"/>
    </w:lvl>
    <w:lvl w:ilvl="2" w:tplc="53F6892A">
      <w:numFmt w:val="decimal"/>
      <w:lvlText w:val=""/>
      <w:lvlJc w:val="left"/>
    </w:lvl>
    <w:lvl w:ilvl="3" w:tplc="A33E0052">
      <w:numFmt w:val="decimal"/>
      <w:lvlText w:val=""/>
      <w:lvlJc w:val="left"/>
    </w:lvl>
    <w:lvl w:ilvl="4" w:tplc="890885E6">
      <w:numFmt w:val="decimal"/>
      <w:lvlText w:val=""/>
      <w:lvlJc w:val="left"/>
    </w:lvl>
    <w:lvl w:ilvl="5" w:tplc="6F847BDA">
      <w:numFmt w:val="decimal"/>
      <w:lvlText w:val=""/>
      <w:lvlJc w:val="left"/>
    </w:lvl>
    <w:lvl w:ilvl="6" w:tplc="D700CF4A">
      <w:numFmt w:val="decimal"/>
      <w:lvlText w:val=""/>
      <w:lvlJc w:val="left"/>
    </w:lvl>
    <w:lvl w:ilvl="7" w:tplc="E124CD3C">
      <w:numFmt w:val="decimal"/>
      <w:lvlText w:val=""/>
      <w:lvlJc w:val="left"/>
    </w:lvl>
    <w:lvl w:ilvl="8" w:tplc="F9C0DDDE">
      <w:numFmt w:val="decimal"/>
      <w:lvlText w:val=""/>
      <w:lvlJc w:val="left"/>
    </w:lvl>
  </w:abstractNum>
  <w:num w:numId="1" w16cid:durableId="109852661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E07"/>
    <w:rsid w:val="00015197"/>
    <w:rsid w:val="00041E07"/>
    <w:rsid w:val="00044BF8"/>
    <w:rsid w:val="00072F66"/>
    <w:rsid w:val="000C24E4"/>
    <w:rsid w:val="000E27BF"/>
    <w:rsid w:val="000E5D89"/>
    <w:rsid w:val="00111AC7"/>
    <w:rsid w:val="00121910"/>
    <w:rsid w:val="001301B1"/>
    <w:rsid w:val="00130FE3"/>
    <w:rsid w:val="00134A1D"/>
    <w:rsid w:val="00143D51"/>
    <w:rsid w:val="00193456"/>
    <w:rsid w:val="00196564"/>
    <w:rsid w:val="001C7247"/>
    <w:rsid w:val="001E401A"/>
    <w:rsid w:val="001F22CA"/>
    <w:rsid w:val="002330C0"/>
    <w:rsid w:val="00233998"/>
    <w:rsid w:val="00257FEB"/>
    <w:rsid w:val="002647AD"/>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C5B9E"/>
    <w:rsid w:val="004E06E1"/>
    <w:rsid w:val="00505D01"/>
    <w:rsid w:val="005125F5"/>
    <w:rsid w:val="00565EEF"/>
    <w:rsid w:val="005907B0"/>
    <w:rsid w:val="005C101C"/>
    <w:rsid w:val="00601D8C"/>
    <w:rsid w:val="00622065"/>
    <w:rsid w:val="0063433F"/>
    <w:rsid w:val="00645016"/>
    <w:rsid w:val="00687AF4"/>
    <w:rsid w:val="00692224"/>
    <w:rsid w:val="006C1461"/>
    <w:rsid w:val="006F029C"/>
    <w:rsid w:val="006F47B2"/>
    <w:rsid w:val="00770181"/>
    <w:rsid w:val="00795254"/>
    <w:rsid w:val="007C695A"/>
    <w:rsid w:val="007E3BEB"/>
    <w:rsid w:val="00824C77"/>
    <w:rsid w:val="008638FD"/>
    <w:rsid w:val="00863B66"/>
    <w:rsid w:val="00876A33"/>
    <w:rsid w:val="008A4602"/>
    <w:rsid w:val="008D6754"/>
    <w:rsid w:val="008E1DEB"/>
    <w:rsid w:val="00906AA4"/>
    <w:rsid w:val="009208FC"/>
    <w:rsid w:val="00923DED"/>
    <w:rsid w:val="009E13B5"/>
    <w:rsid w:val="009F55EF"/>
    <w:rsid w:val="00A03CAA"/>
    <w:rsid w:val="00A1586B"/>
    <w:rsid w:val="00A2543F"/>
    <w:rsid w:val="00A30205"/>
    <w:rsid w:val="00A5022D"/>
    <w:rsid w:val="00A5726E"/>
    <w:rsid w:val="00AA0A2C"/>
    <w:rsid w:val="00AB6D45"/>
    <w:rsid w:val="00AB7190"/>
    <w:rsid w:val="00AF677F"/>
    <w:rsid w:val="00B869A4"/>
    <w:rsid w:val="00B957EC"/>
    <w:rsid w:val="00BA2563"/>
    <w:rsid w:val="00BB6BB8"/>
    <w:rsid w:val="00C15B9F"/>
    <w:rsid w:val="00C27BE0"/>
    <w:rsid w:val="00C43646"/>
    <w:rsid w:val="00C573E3"/>
    <w:rsid w:val="00C75BA9"/>
    <w:rsid w:val="00CE0168"/>
    <w:rsid w:val="00CF1380"/>
    <w:rsid w:val="00D03A85"/>
    <w:rsid w:val="00D04654"/>
    <w:rsid w:val="00D26792"/>
    <w:rsid w:val="00DE1410"/>
    <w:rsid w:val="00DF2223"/>
    <w:rsid w:val="00E16E7F"/>
    <w:rsid w:val="00E55E78"/>
    <w:rsid w:val="00E76729"/>
    <w:rsid w:val="00EB0E92"/>
    <w:rsid w:val="00ED38DA"/>
    <w:rsid w:val="00ED45BF"/>
    <w:rsid w:val="00EE7134"/>
    <w:rsid w:val="00EF5532"/>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FB23A"/>
  <w15:chartTrackingRefBased/>
  <w15:docId w15:val="{48342A8F-ABD9-BA40-A9AB-F8F9561157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ind w:left="426" w:right="282"/>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right="3119"/>
      <w:outlineLvl w:val="1"/>
    </w:pPr>
    <w:rPr>
      <w:caps/>
      <w:kern w:val="20"/>
    </w:rPr>
  </w:style>
  <w:style w:type="paragraph" w:styleId="berschrift3">
    <w:name w:val="heading 3"/>
    <w:basedOn w:val="Standard"/>
    <w:next w:val="Standard"/>
    <w:link w:val="berschrift3Zchn"/>
    <w:uiPriority w:val="9"/>
    <w:unhideWhenUsed/>
    <w:qFormat/>
    <w:rsid w:val="00A5726E"/>
    <w:pPr>
      <w:keepNext/>
      <w:keepLines/>
      <w:spacing w:before="240" w:after="80"/>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A5726E"/>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5387"/>
        <w:tab w:val="right" w:pos="11057"/>
      </w:tabs>
      <w:ind w:left="284" w:right="0"/>
    </w:pPr>
    <w:rPr>
      <w:noProof/>
      <w:color w:val="000000" w:themeColor="text1"/>
      <w:sz w:val="16"/>
      <w:szCs w:val="16"/>
    </w:rPr>
  </w:style>
  <w:style w:type="paragraph" w:customStyle="1" w:styleId="Logo">
    <w:name w:val="Logo"/>
    <w:basedOn w:val="Standard"/>
    <w:qFormat/>
    <w:rsid w:val="00EF5532"/>
    <w:pPr>
      <w:jc w:val="center"/>
    </w:pPr>
    <w:rPr>
      <w:color w:val="B2B2BF"/>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BREIT-NEU.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LSP-Begleitmaterial-Vorlage-BREIT-NEU.dotx</Template>
  <TotalTime>0</TotalTime>
  <Pages>4</Pages>
  <Words>468</Words>
  <Characters>2953</Characters>
  <Application>Microsoft Office Word</Application>
  <DocSecurity>0</DocSecurity>
  <Lines>24</Lines>
  <Paragraphs>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H. Seil</dc:creator>
  <cp:keywords/>
  <dc:description/>
  <cp:lastModifiedBy>Sien Lie Saleh</cp:lastModifiedBy>
  <cp:revision>3</cp:revision>
  <cp:lastPrinted>2026-08-27T13:23:00Z</cp:lastPrinted>
  <dcterms:created xsi:type="dcterms:W3CDTF">2026-08-27T13:23:00Z</dcterms:created>
  <dcterms:modified xsi:type="dcterms:W3CDTF">2026-08-27T13:23:00Z</dcterms:modified>
</cp:coreProperties>
</file>