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53416C" w14:textId="41E2C36E" w:rsidR="0041721E" w:rsidRPr="00235DE3" w:rsidRDefault="00235DE3" w:rsidP="00876A33">
      <w:pPr>
        <w:pStyle w:val="berschrift2"/>
      </w:pPr>
      <w:r w:rsidRPr="00235DE3">
        <w:t>Unterrichtszeit-Bilanz – Formular mit Entscheidungsteil</w:t>
      </w:r>
    </w:p>
    <w:p w14:paraId="5E01A267" w14:textId="69F0546B" w:rsidR="0041721E" w:rsidRPr="00235DE3" w:rsidRDefault="00235DE3" w:rsidP="00876A33">
      <w:pPr>
        <w:pStyle w:val="berschrift1"/>
      </w:pPr>
      <w:r w:rsidRPr="00235DE3">
        <w:rPr>
          <w:sz w:val="40"/>
        </w:rPr>
        <w:t>Anmeldung Schulveranstaltung</w:t>
      </w:r>
    </w:p>
    <w:p w14:paraId="4959EE01" w14:textId="77777777" w:rsidR="00D9236A" w:rsidRDefault="00D9236A" w:rsidP="00D9236A">
      <w:pPr>
        <w:spacing w:after="140"/>
      </w:pPr>
      <w:r>
        <w:rPr>
          <w:sz w:val="19"/>
          <w:szCs w:val="19"/>
        </w:rPr>
        <w:t>Für Projektwochen, Wettbewerbe, Aufführungen, Vorträge, Generalproben und vergleichbare Veranstaltungen, die Unterricht binden. Bitte vollständig ausfüllen und der Schulleitung vor Terminvergabe vorlegen.</w:t>
      </w:r>
    </w:p>
    <w:p w14:paraId="1A0C6E56" w14:textId="77777777" w:rsidR="00D9236A" w:rsidRDefault="00D9236A" w:rsidP="00D9236A">
      <w:pPr>
        <w:pBdr>
          <w:bottom w:val="single" w:sz="6" w:space="0" w:color="5D7DBE"/>
        </w:pBdr>
        <w:spacing w:before="200" w:after="90"/>
      </w:pPr>
      <w:r>
        <w:rPr>
          <w:b/>
          <w:bCs/>
          <w:color w:val="5D7DBE"/>
          <w:sz w:val="24"/>
          <w:szCs w:val="24"/>
        </w:rPr>
        <w:t>1  Angaben zur Veranstaltung</w:t>
      </w:r>
    </w:p>
    <w:tbl>
      <w:tblPr>
        <w:tblW w:w="1046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7066"/>
      </w:tblGrid>
      <w:tr w:rsidR="00D9236A" w14:paraId="17534554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F1A824" w14:textId="77777777" w:rsidR="00D9236A" w:rsidRDefault="00D9236A" w:rsidP="0009058D">
            <w:r>
              <w:rPr>
                <w:b/>
                <w:bCs/>
                <w:sz w:val="19"/>
                <w:szCs w:val="19"/>
              </w:rPr>
              <w:t>Bezeichnung der Veranstaltung</w:t>
            </w:r>
          </w:p>
        </w:tc>
        <w:tc>
          <w:tcPr>
            <w:tcW w:w="7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C512E" w14:textId="77777777" w:rsidR="00D9236A" w:rsidRDefault="00D9236A" w:rsidP="0009058D"/>
        </w:tc>
      </w:tr>
      <w:tr w:rsidR="00D9236A" w14:paraId="7D4E4F05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7657B" w14:textId="77777777" w:rsidR="00D9236A" w:rsidRDefault="00D9236A" w:rsidP="0009058D">
            <w:r>
              <w:rPr>
                <w:b/>
                <w:bCs/>
                <w:sz w:val="19"/>
                <w:szCs w:val="19"/>
              </w:rPr>
              <w:t>Art der Veranstaltung</w:t>
            </w:r>
          </w:p>
        </w:tc>
        <w:tc>
          <w:tcPr>
            <w:tcW w:w="7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D01D6" w14:textId="77777777" w:rsidR="00D9236A" w:rsidRDefault="00D9236A" w:rsidP="0009058D"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Projektwoche   </w:t>
            </w: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Wettbewerb   </w:t>
            </w: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Aufführung   </w:t>
            </w: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Vortrag   </w:t>
            </w: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Generalprobe</w:t>
            </w:r>
          </w:p>
          <w:p w14:paraId="22DC6D00" w14:textId="77777777" w:rsidR="00D9236A" w:rsidRDefault="00D9236A" w:rsidP="0009058D"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Sonstiges:</w:t>
            </w:r>
          </w:p>
        </w:tc>
      </w:tr>
      <w:tr w:rsidR="00D9236A" w14:paraId="2524B0E1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A7198" w14:textId="77777777" w:rsidR="00D9236A" w:rsidRDefault="00D9236A" w:rsidP="0009058D">
            <w:r>
              <w:rPr>
                <w:b/>
                <w:bCs/>
                <w:sz w:val="19"/>
                <w:szCs w:val="19"/>
              </w:rPr>
              <w:t>Datum / Uhrzeit</w:t>
            </w:r>
          </w:p>
        </w:tc>
        <w:tc>
          <w:tcPr>
            <w:tcW w:w="7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24BAF3" w14:textId="77777777" w:rsidR="00D9236A" w:rsidRDefault="00D9236A" w:rsidP="0009058D">
            <w:r>
              <w:rPr>
                <w:sz w:val="19"/>
                <w:szCs w:val="19"/>
              </w:rPr>
              <w:t>Datum:                              Uhrzeit von:                 bis:                 Uhr</w:t>
            </w:r>
          </w:p>
        </w:tc>
      </w:tr>
      <w:tr w:rsidR="00D9236A" w14:paraId="52BF2569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26ED9" w14:textId="77777777" w:rsidR="00D9236A" w:rsidRDefault="00D9236A" w:rsidP="0009058D">
            <w:r>
              <w:rPr>
                <w:b/>
                <w:bCs/>
                <w:sz w:val="19"/>
                <w:szCs w:val="19"/>
              </w:rPr>
              <w:t>Ort</w:t>
            </w:r>
          </w:p>
        </w:tc>
        <w:tc>
          <w:tcPr>
            <w:tcW w:w="7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833CC4" w14:textId="77777777" w:rsidR="00D9236A" w:rsidRDefault="00D9236A" w:rsidP="0009058D"/>
        </w:tc>
      </w:tr>
      <w:tr w:rsidR="00D9236A" w14:paraId="5AF7AE4D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B10E1" w14:textId="77777777" w:rsidR="00D9236A" w:rsidRDefault="00D9236A" w:rsidP="0009058D">
            <w:r>
              <w:rPr>
                <w:b/>
                <w:bCs/>
                <w:sz w:val="19"/>
                <w:szCs w:val="19"/>
              </w:rPr>
              <w:t>Anmeldende Person / Funktion</w:t>
            </w:r>
          </w:p>
        </w:tc>
        <w:tc>
          <w:tcPr>
            <w:tcW w:w="7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33225" w14:textId="77777777" w:rsidR="00D9236A" w:rsidRDefault="00D9236A" w:rsidP="0009058D"/>
        </w:tc>
      </w:tr>
      <w:tr w:rsidR="00D9236A" w14:paraId="52B4FC07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69949" w14:textId="77777777" w:rsidR="00D9236A" w:rsidRDefault="00D9236A" w:rsidP="0009058D">
            <w:r>
              <w:rPr>
                <w:b/>
                <w:bCs/>
                <w:sz w:val="19"/>
                <w:szCs w:val="19"/>
              </w:rPr>
              <w:t>Datum der Anmeldung</w:t>
            </w:r>
          </w:p>
        </w:tc>
        <w:tc>
          <w:tcPr>
            <w:tcW w:w="7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37324" w14:textId="77777777" w:rsidR="00D9236A" w:rsidRDefault="00D9236A" w:rsidP="0009058D"/>
        </w:tc>
      </w:tr>
    </w:tbl>
    <w:p w14:paraId="04356B1E" w14:textId="77777777" w:rsidR="00D9236A" w:rsidRDefault="00D9236A" w:rsidP="00D9236A">
      <w:pPr>
        <w:pBdr>
          <w:bottom w:val="single" w:sz="6" w:space="0" w:color="C1181C"/>
        </w:pBdr>
        <w:spacing w:before="200" w:after="90"/>
      </w:pPr>
      <w:r>
        <w:rPr>
          <w:b/>
          <w:bCs/>
          <w:color w:val="C1181C"/>
          <w:sz w:val="24"/>
          <w:szCs w:val="24"/>
        </w:rPr>
        <w:t>2  Unterrichtszeit-Bilanz – Pflichtangabe</w:t>
      </w:r>
    </w:p>
    <w:p w14:paraId="105B17D2" w14:textId="77777777" w:rsidR="00D9236A" w:rsidRDefault="00D9236A" w:rsidP="00D9236A">
      <w:pPr>
        <w:spacing w:after="80"/>
      </w:pPr>
      <w:r>
        <w:rPr>
          <w:sz w:val="18"/>
          <w:szCs w:val="18"/>
        </w:rPr>
        <w:t>Welche Jahrgänge sind wie lange gebunden? Die letzte Spalte berechnet sich automatisch (Anzahl Klassen × gebundene Stunden je Klasse); die Summenzeile addiert alle Zeilen.</w:t>
      </w:r>
    </w:p>
    <w:tbl>
      <w:tblPr>
        <w:tblW w:w="1046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922"/>
        <w:gridCol w:w="2200"/>
        <w:gridCol w:w="3344"/>
      </w:tblGrid>
      <w:tr w:rsidR="00D9236A" w14:paraId="640804D5" w14:textId="77777777" w:rsidTr="00D9236A">
        <w:tblPrEx>
          <w:tblCellMar>
            <w:top w:w="0" w:type="dxa"/>
            <w:bottom w:w="0" w:type="dxa"/>
          </w:tblCellMar>
        </w:tblPrEx>
        <w:trPr>
          <w:trHeight w:val="380"/>
          <w:tblHeader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D966E" w14:textId="77777777" w:rsidR="00D9236A" w:rsidRDefault="00D9236A" w:rsidP="0009058D">
            <w:r>
              <w:rPr>
                <w:b/>
                <w:bCs/>
                <w:color w:val="1A1A1A"/>
                <w:sz w:val="18"/>
                <w:szCs w:val="18"/>
              </w:rPr>
              <w:t>Jahrgangsstufe(n) / Klasse(n)</w:t>
            </w:r>
          </w:p>
        </w:tc>
        <w:tc>
          <w:tcPr>
            <w:tcW w:w="19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0A3D8" w14:textId="77777777" w:rsidR="00D9236A" w:rsidRDefault="00D9236A" w:rsidP="0009058D">
            <w:r>
              <w:rPr>
                <w:b/>
                <w:bCs/>
                <w:color w:val="1A1A1A"/>
                <w:sz w:val="18"/>
                <w:szCs w:val="18"/>
              </w:rPr>
              <w:t>Anzahl betroffener Klassen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A83EA" w14:textId="77777777" w:rsidR="00D9236A" w:rsidRDefault="00D9236A" w:rsidP="0009058D">
            <w:r>
              <w:rPr>
                <w:b/>
                <w:bCs/>
                <w:color w:val="1A1A1A"/>
                <w:sz w:val="18"/>
                <w:szCs w:val="18"/>
              </w:rPr>
              <w:t>Gebundene Std. je Klasse</w:t>
            </w:r>
          </w:p>
        </w:tc>
        <w:tc>
          <w:tcPr>
            <w:tcW w:w="33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377CF" w14:textId="77777777" w:rsidR="00D9236A" w:rsidRDefault="00D9236A" w:rsidP="0009058D">
            <w:r>
              <w:rPr>
                <w:b/>
                <w:bCs/>
                <w:color w:val="1A1A1A"/>
                <w:sz w:val="18"/>
                <w:szCs w:val="18"/>
              </w:rPr>
              <w:t>Unterrichtsstunden gesamt</w:t>
            </w:r>
          </w:p>
        </w:tc>
      </w:tr>
      <w:tr w:rsidR="00D9236A" w14:paraId="1FBB71BE" w14:textId="77777777" w:rsidTr="00D9236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E47E8" w14:textId="77777777" w:rsidR="00D9236A" w:rsidRDefault="00D9236A" w:rsidP="0009058D"/>
        </w:tc>
        <w:tc>
          <w:tcPr>
            <w:tcW w:w="19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951AC" w14:textId="77777777" w:rsidR="00D9236A" w:rsidRDefault="00D9236A" w:rsidP="0009058D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8EE469" w14:textId="77777777" w:rsidR="00D9236A" w:rsidRDefault="00D9236A" w:rsidP="0009058D"/>
        </w:tc>
        <w:tc>
          <w:tcPr>
            <w:tcW w:w="33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D816F" w14:textId="77777777" w:rsidR="00D9236A" w:rsidRDefault="00D9236A" w:rsidP="0009058D">
            <w:pPr>
              <w:jc w:val="center"/>
            </w:pPr>
            <w:r>
              <w:fldChar w:fldCharType="begin"/>
            </w:r>
            <w:r>
              <w:instrText>=B2*C2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D9236A" w14:paraId="617AE991" w14:textId="77777777" w:rsidTr="00D9236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74795" w14:textId="77777777" w:rsidR="00D9236A" w:rsidRDefault="00D9236A" w:rsidP="0009058D"/>
        </w:tc>
        <w:tc>
          <w:tcPr>
            <w:tcW w:w="19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521CDC" w14:textId="77777777" w:rsidR="00D9236A" w:rsidRDefault="00D9236A" w:rsidP="0009058D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9F5D1" w14:textId="77777777" w:rsidR="00D9236A" w:rsidRDefault="00D9236A" w:rsidP="0009058D"/>
        </w:tc>
        <w:tc>
          <w:tcPr>
            <w:tcW w:w="33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84139" w14:textId="77777777" w:rsidR="00D9236A" w:rsidRDefault="00D9236A" w:rsidP="0009058D">
            <w:pPr>
              <w:jc w:val="center"/>
            </w:pPr>
            <w:r>
              <w:fldChar w:fldCharType="begin"/>
            </w:r>
            <w:r>
              <w:instrText>=B3*C3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D9236A" w14:paraId="0AB3918E" w14:textId="77777777" w:rsidTr="00D9236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F52EA" w14:textId="77777777" w:rsidR="00D9236A" w:rsidRDefault="00D9236A" w:rsidP="0009058D"/>
        </w:tc>
        <w:tc>
          <w:tcPr>
            <w:tcW w:w="19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FCC2C9" w14:textId="77777777" w:rsidR="00D9236A" w:rsidRDefault="00D9236A" w:rsidP="0009058D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C96274" w14:textId="77777777" w:rsidR="00D9236A" w:rsidRDefault="00D9236A" w:rsidP="0009058D"/>
        </w:tc>
        <w:tc>
          <w:tcPr>
            <w:tcW w:w="33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2AFEC" w14:textId="77777777" w:rsidR="00D9236A" w:rsidRDefault="00D9236A" w:rsidP="0009058D">
            <w:pPr>
              <w:jc w:val="center"/>
            </w:pPr>
            <w:r>
              <w:fldChar w:fldCharType="begin"/>
            </w:r>
            <w:r>
              <w:instrText>=B4*C4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D9236A" w14:paraId="4B6300C1" w14:textId="77777777" w:rsidTr="00D9236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3BD7F" w14:textId="77777777" w:rsidR="00D9236A" w:rsidRDefault="00D9236A" w:rsidP="0009058D"/>
        </w:tc>
        <w:tc>
          <w:tcPr>
            <w:tcW w:w="19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E9717E" w14:textId="77777777" w:rsidR="00D9236A" w:rsidRDefault="00D9236A" w:rsidP="0009058D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3BA7E" w14:textId="77777777" w:rsidR="00D9236A" w:rsidRDefault="00D9236A" w:rsidP="0009058D"/>
        </w:tc>
        <w:tc>
          <w:tcPr>
            <w:tcW w:w="33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62917" w14:textId="77777777" w:rsidR="00D9236A" w:rsidRDefault="00D9236A" w:rsidP="0009058D">
            <w:pPr>
              <w:jc w:val="center"/>
            </w:pPr>
            <w:r>
              <w:fldChar w:fldCharType="begin"/>
            </w:r>
            <w:r>
              <w:instrText>=B5*C5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D9236A" w14:paraId="0DB36962" w14:textId="77777777" w:rsidTr="00D9236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0C072" w14:textId="77777777" w:rsidR="00D9236A" w:rsidRDefault="00D9236A" w:rsidP="0009058D"/>
        </w:tc>
        <w:tc>
          <w:tcPr>
            <w:tcW w:w="19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3ACDA" w14:textId="77777777" w:rsidR="00D9236A" w:rsidRDefault="00D9236A" w:rsidP="0009058D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8B266D" w14:textId="77777777" w:rsidR="00D9236A" w:rsidRDefault="00D9236A" w:rsidP="0009058D"/>
        </w:tc>
        <w:tc>
          <w:tcPr>
            <w:tcW w:w="33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DE767" w14:textId="77777777" w:rsidR="00D9236A" w:rsidRDefault="00D9236A" w:rsidP="0009058D">
            <w:pPr>
              <w:jc w:val="center"/>
            </w:pPr>
            <w:r>
              <w:fldChar w:fldCharType="begin"/>
            </w:r>
            <w:r>
              <w:instrText>=B6*C6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D9236A" w14:paraId="6840F0A6" w14:textId="77777777" w:rsidTr="00D9236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12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E9DF5" w14:textId="77777777" w:rsidR="00D9236A" w:rsidRDefault="00D9236A" w:rsidP="0009058D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Summe Unterrichtsstunden gesamt</w:t>
            </w:r>
          </w:p>
        </w:tc>
        <w:tc>
          <w:tcPr>
            <w:tcW w:w="33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EA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E932D" w14:textId="77777777" w:rsidR="00D9236A" w:rsidRDefault="00D9236A" w:rsidP="0009058D">
            <w:pPr>
              <w:jc w:val="center"/>
            </w:pPr>
            <w:r>
              <w:fldChar w:fldCharType="begin"/>
            </w:r>
            <w:r>
              <w:instrText>=SUM(D2:D6)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</w:tbl>
    <w:p w14:paraId="1E5CFF33" w14:textId="77777777" w:rsidR="00D9236A" w:rsidRDefault="00D9236A" w:rsidP="00D9236A">
      <w:pPr>
        <w:spacing w:before="80" w:after="80"/>
      </w:pPr>
      <w:r>
        <w:rPr>
          <w:i/>
          <w:iCs/>
          <w:color w:val="595959"/>
          <w:sz w:val="17"/>
          <w:szCs w:val="17"/>
        </w:rPr>
        <w:t>Feldfunktionen werden von Word automatisch berechnet (ggf. mit F9 aktualisieren). Beim handschriftlichen Ausfüllen bitte manuell eintragen. Ein durchgerechnetes Beispiel steht auf der Rückseite.</w:t>
      </w:r>
    </w:p>
    <w:p w14:paraId="70B71AC5" w14:textId="77777777" w:rsidR="00D9236A" w:rsidRDefault="00D9236A" w:rsidP="00D9236A">
      <w:pPr>
        <w:pBdr>
          <w:bottom w:val="single" w:sz="6" w:space="0" w:color="C1181C"/>
        </w:pBdr>
        <w:spacing w:before="200" w:after="90"/>
      </w:pPr>
      <w:r>
        <w:rPr>
          <w:b/>
          <w:bCs/>
          <w:color w:val="C1181C"/>
          <w:sz w:val="24"/>
          <w:szCs w:val="24"/>
        </w:rPr>
        <w:lastRenderedPageBreak/>
        <w:t>3  Information der betroffenen Lehrkräfte – Pflichtangabe</w:t>
      </w: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9"/>
        <w:gridCol w:w="6840"/>
      </w:tblGrid>
      <w:tr w:rsidR="00D9236A" w14:paraId="37B955F8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6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AF034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Informationskanal</w:t>
            </w:r>
          </w:p>
        </w:tc>
        <w:tc>
          <w:tcPr>
            <w:tcW w:w="6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2DBF4C" w14:textId="466B28B6" w:rsidR="00D9236A" w:rsidRPr="00D9236A" w:rsidRDefault="00D9236A" w:rsidP="00D9236A">
            <w:pPr>
              <w:ind w:left="0" w:right="0"/>
            </w:pPr>
            <w:r w:rsidRPr="00D9236A">
              <w:rPr>
                <w:rFonts w:ascii="Segoe UI Symbol" w:hAnsi="Segoe UI Symbol" w:cs="Segoe UI Symbol"/>
              </w:rPr>
              <w:t>☐</w:t>
            </w:r>
            <w:r w:rsidRPr="00D9236A">
              <w:t xml:space="preserve"> Aushang   </w:t>
            </w:r>
            <w:r w:rsidRPr="00D9236A">
              <w:rPr>
                <w:rFonts w:ascii="Segoe UI Symbol" w:hAnsi="Segoe UI Symbol" w:cs="Segoe UI Symbol"/>
              </w:rPr>
              <w:t>☐</w:t>
            </w:r>
            <w:r w:rsidRPr="00D9236A">
              <w:t xml:space="preserve"> E-Mail / Rundmail   </w:t>
            </w:r>
            <w:r w:rsidRPr="00D9236A">
              <w:rPr>
                <w:rFonts w:ascii="Segoe UI Symbol" w:hAnsi="Segoe UI Symbol" w:cs="Segoe UI Symbol"/>
              </w:rPr>
              <w:t>☐</w:t>
            </w:r>
            <w:r w:rsidRPr="00D9236A">
              <w:t xml:space="preserve"> Vertretungsplan   </w:t>
            </w:r>
            <w:r>
              <w:br/>
            </w:r>
            <w:r w:rsidRPr="00D9236A">
              <w:rPr>
                <w:rFonts w:ascii="Segoe UI Symbol" w:hAnsi="Segoe UI Symbol" w:cs="Segoe UI Symbol"/>
              </w:rPr>
              <w:t>☐</w:t>
            </w:r>
            <w:r w:rsidRPr="00D9236A">
              <w:t xml:space="preserve"> Dienstbesprechung</w:t>
            </w:r>
          </w:p>
          <w:p w14:paraId="6210C097" w14:textId="77777777" w:rsidR="00D9236A" w:rsidRPr="00D9236A" w:rsidRDefault="00D9236A" w:rsidP="00D9236A">
            <w:pPr>
              <w:ind w:left="0" w:right="0"/>
            </w:pPr>
            <w:r w:rsidRPr="00D9236A">
              <w:rPr>
                <w:rFonts w:ascii="Segoe UI Symbol" w:hAnsi="Segoe UI Symbol" w:cs="Segoe UI Symbol"/>
              </w:rPr>
              <w:t>☐</w:t>
            </w:r>
            <w:r w:rsidRPr="00D9236A">
              <w:t xml:space="preserve"> Sonstiges:</w:t>
            </w:r>
          </w:p>
        </w:tc>
      </w:tr>
      <w:tr w:rsidR="00D9236A" w14:paraId="0BDE7AE3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6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23E143" w14:textId="180EADB4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Information bis (Datum)</w:t>
            </w:r>
          </w:p>
        </w:tc>
        <w:tc>
          <w:tcPr>
            <w:tcW w:w="6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59CD5" w14:textId="77777777" w:rsidR="00D9236A" w:rsidRPr="00D9236A" w:rsidRDefault="00D9236A" w:rsidP="00D9236A">
            <w:pPr>
              <w:ind w:left="0" w:right="0"/>
            </w:pPr>
          </w:p>
        </w:tc>
      </w:tr>
      <w:tr w:rsidR="00D9236A" w14:paraId="74959BD9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6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1D1254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Verantwortlich für die Information</w:t>
            </w:r>
          </w:p>
        </w:tc>
        <w:tc>
          <w:tcPr>
            <w:tcW w:w="6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525BE" w14:textId="77777777" w:rsidR="00D9236A" w:rsidRPr="00D9236A" w:rsidRDefault="00D9236A" w:rsidP="00D9236A">
            <w:pPr>
              <w:ind w:left="0" w:right="0"/>
            </w:pPr>
          </w:p>
        </w:tc>
      </w:tr>
    </w:tbl>
    <w:p w14:paraId="2A88CC05" w14:textId="77777777" w:rsidR="00D9236A" w:rsidRDefault="00D9236A" w:rsidP="00D9236A">
      <w:pPr>
        <w:pBdr>
          <w:bottom w:val="single" w:sz="6" w:space="0" w:color="2BA476"/>
        </w:pBdr>
        <w:spacing w:before="200" w:after="90"/>
      </w:pPr>
      <w:r>
        <w:rPr>
          <w:b/>
          <w:bCs/>
          <w:color w:val="2BA476"/>
          <w:sz w:val="24"/>
          <w:szCs w:val="24"/>
        </w:rPr>
        <w:t>4  Entscheidung der Schulleitung</w:t>
      </w: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9"/>
        <w:gridCol w:w="7510"/>
      </w:tblGrid>
      <w:tr w:rsidR="00D9236A" w14:paraId="2F3074A0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7B3B5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Entscheidung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60312" w14:textId="77777777" w:rsidR="00D9236A" w:rsidRPr="00D9236A" w:rsidRDefault="00D9236A" w:rsidP="00D9236A">
            <w:r w:rsidRPr="00D9236A">
              <w:rPr>
                <w:rFonts w:ascii="Segoe UI Symbol" w:hAnsi="Segoe UI Symbol" w:cs="Segoe UI Symbol"/>
              </w:rPr>
              <w:t>☐</w:t>
            </w:r>
            <w:r w:rsidRPr="00D9236A">
              <w:t xml:space="preserve"> </w:t>
            </w:r>
            <w:proofErr w:type="gramStart"/>
            <w:r w:rsidRPr="00D9236A">
              <w:t>Genehmigt</w:t>
            </w:r>
            <w:proofErr w:type="gramEnd"/>
            <w:r w:rsidRPr="00D9236A">
              <w:t xml:space="preserve">   </w:t>
            </w:r>
            <w:r w:rsidRPr="00D9236A">
              <w:rPr>
                <w:rFonts w:ascii="Segoe UI Symbol" w:hAnsi="Segoe UI Symbol" w:cs="Segoe UI Symbol"/>
              </w:rPr>
              <w:t>☐</w:t>
            </w:r>
            <w:r w:rsidRPr="00D9236A">
              <w:t xml:space="preserve"> </w:t>
            </w:r>
            <w:proofErr w:type="gramStart"/>
            <w:r w:rsidRPr="00D9236A">
              <w:t>Genehmigt</w:t>
            </w:r>
            <w:proofErr w:type="gramEnd"/>
            <w:r w:rsidRPr="00D9236A">
              <w:t xml:space="preserve"> mit Auflagen   </w:t>
            </w:r>
            <w:r w:rsidRPr="00D9236A">
              <w:rPr>
                <w:rFonts w:ascii="Segoe UI Symbol" w:hAnsi="Segoe UI Symbol" w:cs="Segoe UI Symbol"/>
              </w:rPr>
              <w:t>☐</w:t>
            </w:r>
            <w:r w:rsidRPr="00D9236A">
              <w:t xml:space="preserve"> </w:t>
            </w:r>
            <w:proofErr w:type="gramStart"/>
            <w:r w:rsidRPr="00D9236A">
              <w:t>Abgelehnt</w:t>
            </w:r>
            <w:proofErr w:type="gramEnd"/>
          </w:p>
        </w:tc>
      </w:tr>
      <w:tr w:rsidR="00D9236A" w14:paraId="455BA182" w14:textId="77777777" w:rsidTr="00D9236A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6E29B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Auflagen / Anmerkungen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605543" w14:textId="77777777" w:rsidR="00D9236A" w:rsidRPr="00D9236A" w:rsidRDefault="00D9236A" w:rsidP="00D9236A"/>
          <w:p w14:paraId="6CB3B60A" w14:textId="77777777" w:rsidR="00D9236A" w:rsidRPr="00D9236A" w:rsidRDefault="00D9236A" w:rsidP="00D9236A"/>
        </w:tc>
      </w:tr>
      <w:tr w:rsidR="00D9236A" w14:paraId="0543DAB8" w14:textId="77777777" w:rsidTr="00D9236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FC613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Datum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EBC89" w14:textId="77777777" w:rsidR="00D9236A" w:rsidRPr="00D9236A" w:rsidRDefault="00D9236A" w:rsidP="00D9236A"/>
        </w:tc>
      </w:tr>
      <w:tr w:rsidR="00D9236A" w14:paraId="6770839A" w14:textId="77777777" w:rsidTr="00D9236A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A7D91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Name, Unterschrift Schulleitung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1FEA68" w14:textId="77777777" w:rsidR="00D9236A" w:rsidRPr="00D9236A" w:rsidRDefault="00D9236A" w:rsidP="00D9236A"/>
        </w:tc>
      </w:tr>
    </w:tbl>
    <w:p w14:paraId="62759365" w14:textId="77777777" w:rsidR="00D9236A" w:rsidRDefault="00D9236A" w:rsidP="00D9236A">
      <w:pPr>
        <w:pBdr>
          <w:bottom w:val="single" w:sz="4" w:space="0" w:color="CCCCCC"/>
        </w:pBdr>
        <w:spacing w:before="40" w:after="40"/>
      </w:pPr>
    </w:p>
    <w:p w14:paraId="53A46B79" w14:textId="77777777" w:rsidR="00D9236A" w:rsidRDefault="00D9236A" w:rsidP="00D9236A">
      <w:pPr>
        <w:spacing w:before="80" w:after="80"/>
      </w:pPr>
      <w:r>
        <w:rPr>
          <w:i/>
          <w:iCs/>
          <w:color w:val="595959"/>
          <w:sz w:val="17"/>
          <w:szCs w:val="17"/>
        </w:rPr>
        <w:t>Abgrenzung: Dieses Formular ersetzt nicht die Kollisionsprüfung im Terminkalender und ist kein eigenständiger Genehmigungsantrag, sondern dessen inhaltliche Ergänzung um die Unterrichtszeit-Bilanz.</w:t>
      </w:r>
    </w:p>
    <w:p w14:paraId="65BBDC5E" w14:textId="77777777" w:rsidR="00D9236A" w:rsidRDefault="00D9236A" w:rsidP="00D9236A">
      <w:r>
        <w:br w:type="page"/>
      </w:r>
    </w:p>
    <w:p w14:paraId="7301F310" w14:textId="77777777" w:rsidR="00D9236A" w:rsidRDefault="00D9236A" w:rsidP="00D9236A">
      <w:pPr>
        <w:spacing w:after="40"/>
      </w:pPr>
      <w:r>
        <w:rPr>
          <w:b/>
          <w:bCs/>
          <w:color w:val="5D7DBE"/>
          <w:sz w:val="40"/>
          <w:szCs w:val="40"/>
        </w:rPr>
        <w:lastRenderedPageBreak/>
        <w:t>Rückseite: Durchgerechnetes Beispiel</w:t>
      </w:r>
    </w:p>
    <w:p w14:paraId="2CD6A2C0" w14:textId="77777777" w:rsidR="00D9236A" w:rsidRPr="00C11EC6" w:rsidRDefault="00D9236A" w:rsidP="00C11EC6">
      <w:pPr>
        <w:spacing w:after="0"/>
        <w:rPr>
          <w:sz w:val="16"/>
          <w:szCs w:val="16"/>
        </w:rPr>
      </w:pPr>
      <w:r w:rsidRPr="00C11EC6">
        <w:rPr>
          <w:i/>
          <w:iCs/>
          <w:color w:val="595959"/>
          <w:sz w:val="16"/>
          <w:szCs w:val="16"/>
        </w:rPr>
        <w:t>So kann das Formular ausgefüllt aussehen – am Beispiel der Generalprobe in der Aula.</w:t>
      </w:r>
    </w:p>
    <w:p w14:paraId="412E75D8" w14:textId="77777777" w:rsidR="00D9236A" w:rsidRDefault="00D9236A" w:rsidP="00D9236A">
      <w:pPr>
        <w:pBdr>
          <w:bottom w:val="single" w:sz="6" w:space="0" w:color="5D7DBE"/>
        </w:pBdr>
        <w:spacing w:before="200" w:after="90"/>
      </w:pPr>
      <w:r>
        <w:rPr>
          <w:b/>
          <w:bCs/>
          <w:color w:val="5D7DBE"/>
          <w:sz w:val="24"/>
          <w:szCs w:val="24"/>
        </w:rPr>
        <w:t>1  Angaben zur Veranstaltung</w:t>
      </w: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9"/>
        <w:gridCol w:w="7510"/>
      </w:tblGrid>
      <w:tr w:rsidR="00D9236A" w14:paraId="11A0E96A" w14:textId="77777777" w:rsidTr="00633D41">
        <w:tblPrEx>
          <w:tblCellMar>
            <w:top w:w="0" w:type="dxa"/>
            <w:bottom w:w="0" w:type="dxa"/>
          </w:tblCellMar>
        </w:tblPrEx>
        <w:trPr>
          <w:trHeight w:val="677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BADFF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Bezeichnung der Veranstaltung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FED0E5" w14:textId="77777777" w:rsidR="00D9236A" w:rsidRPr="00633D41" w:rsidRDefault="00D9236A" w:rsidP="00633D41">
            <w:pPr>
              <w:ind w:left="37" w:right="48"/>
            </w:pPr>
            <w:r w:rsidRPr="00633D41">
              <w:t>Generalprobe Abschlussaufführung (Theater-AG)</w:t>
            </w:r>
          </w:p>
        </w:tc>
      </w:tr>
      <w:tr w:rsidR="00D9236A" w14:paraId="418D1045" w14:textId="77777777" w:rsidTr="00633D41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74386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Art der Veranstaltung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56587A" w14:textId="77777777" w:rsidR="00D9236A" w:rsidRPr="00633D41" w:rsidRDefault="00D9236A" w:rsidP="00633D41">
            <w:pPr>
              <w:ind w:left="37" w:right="48"/>
            </w:pPr>
            <w:r w:rsidRPr="00633D41">
              <w:rPr>
                <w:rFonts w:ascii="Segoe UI Symbol" w:hAnsi="Segoe UI Symbol" w:cs="Segoe UI Symbol"/>
              </w:rPr>
              <w:t>☐</w:t>
            </w:r>
            <w:r w:rsidRPr="00633D41">
              <w:t xml:space="preserve"> Projektwoche   </w:t>
            </w:r>
            <w:r w:rsidRPr="00633D41">
              <w:rPr>
                <w:rFonts w:ascii="Segoe UI Symbol" w:hAnsi="Segoe UI Symbol" w:cs="Segoe UI Symbol"/>
              </w:rPr>
              <w:t>☐</w:t>
            </w:r>
            <w:r w:rsidRPr="00633D41">
              <w:t xml:space="preserve"> Wettbewerb   </w:t>
            </w:r>
            <w:r w:rsidRPr="00633D41">
              <w:rPr>
                <w:rFonts w:ascii="Segoe UI Symbol" w:hAnsi="Segoe UI Symbol" w:cs="Segoe UI Symbol"/>
              </w:rPr>
              <w:t>☐</w:t>
            </w:r>
            <w:r w:rsidRPr="00633D41">
              <w:t xml:space="preserve"> Aufführung   </w:t>
            </w:r>
            <w:r w:rsidRPr="00633D41">
              <w:rPr>
                <w:rFonts w:ascii="Segoe UI Symbol" w:hAnsi="Segoe UI Symbol" w:cs="Segoe UI Symbol"/>
              </w:rPr>
              <w:t>☐</w:t>
            </w:r>
            <w:r w:rsidRPr="00633D41">
              <w:t xml:space="preserve"> Vortrag   </w:t>
            </w:r>
            <w:r w:rsidRPr="00633D41">
              <w:rPr>
                <w:rFonts w:ascii="Apple Color Emoji" w:hAnsi="Apple Color Emoji" w:cs="Apple Color Emoji"/>
              </w:rPr>
              <w:t>☑</w:t>
            </w:r>
            <w:r w:rsidRPr="00633D41">
              <w:t xml:space="preserve"> Generalprobe</w:t>
            </w:r>
          </w:p>
        </w:tc>
      </w:tr>
      <w:tr w:rsidR="00D9236A" w14:paraId="22D06BA3" w14:textId="77777777" w:rsidTr="00633D41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5F9A3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Datum / Uhrzeit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36C27F" w14:textId="77777777" w:rsidR="00D9236A" w:rsidRPr="00633D41" w:rsidRDefault="00D9236A" w:rsidP="00633D41">
            <w:pPr>
              <w:ind w:left="37" w:right="48"/>
            </w:pPr>
            <w:r w:rsidRPr="00633D41">
              <w:t>Datum: 12.03.  –  Uhrzeit von: 08:00 bis: 12:00 Uhr</w:t>
            </w:r>
          </w:p>
        </w:tc>
      </w:tr>
      <w:tr w:rsidR="00D9236A" w14:paraId="0475D1DD" w14:textId="77777777" w:rsidTr="00023F74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E1C77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Ort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56C951" w14:textId="77777777" w:rsidR="00D9236A" w:rsidRPr="00633D41" w:rsidRDefault="00D9236A" w:rsidP="00633D41">
            <w:pPr>
              <w:ind w:left="37" w:right="48"/>
            </w:pPr>
            <w:r w:rsidRPr="00633D41">
              <w:t>Aula</w:t>
            </w:r>
          </w:p>
        </w:tc>
      </w:tr>
      <w:tr w:rsidR="00D9236A" w14:paraId="59BA03F1" w14:textId="77777777" w:rsidTr="00633D41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0CFEC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Anmeldende Person / Funktion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552E6" w14:textId="77777777" w:rsidR="00D9236A" w:rsidRPr="00633D41" w:rsidRDefault="00D9236A" w:rsidP="00633D41">
            <w:pPr>
              <w:ind w:left="37" w:right="48"/>
            </w:pPr>
            <w:r w:rsidRPr="00633D41">
              <w:t>Leitung Theater-AG</w:t>
            </w:r>
          </w:p>
        </w:tc>
      </w:tr>
      <w:tr w:rsidR="00D9236A" w14:paraId="44279D1B" w14:textId="77777777" w:rsidTr="00023F74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60BD7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Datum der Anmeldung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12866" w14:textId="77777777" w:rsidR="00D9236A" w:rsidRPr="00633D41" w:rsidRDefault="00D9236A" w:rsidP="00633D41">
            <w:pPr>
              <w:ind w:left="37" w:right="48"/>
            </w:pPr>
            <w:r w:rsidRPr="00633D41">
              <w:t>4 Wochen vor der Generalprobe</w:t>
            </w:r>
          </w:p>
        </w:tc>
      </w:tr>
    </w:tbl>
    <w:p w14:paraId="3EC2FCA9" w14:textId="77777777" w:rsidR="00D9236A" w:rsidRDefault="00D9236A" w:rsidP="00D9236A">
      <w:pPr>
        <w:pBdr>
          <w:bottom w:val="single" w:sz="6" w:space="0" w:color="C1181C"/>
        </w:pBdr>
        <w:spacing w:before="200" w:after="90"/>
      </w:pPr>
      <w:r>
        <w:rPr>
          <w:b/>
          <w:bCs/>
          <w:color w:val="C1181C"/>
          <w:sz w:val="24"/>
          <w:szCs w:val="24"/>
        </w:rPr>
        <w:t>2  Unterrichtszeit-Bilanz – Pflichtangabe</w:t>
      </w: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9"/>
        <w:gridCol w:w="1922"/>
        <w:gridCol w:w="2200"/>
        <w:gridCol w:w="3788"/>
      </w:tblGrid>
      <w:tr w:rsidR="00D9236A" w14:paraId="5C9BAC30" w14:textId="77777777" w:rsidTr="00633D41">
        <w:tblPrEx>
          <w:tblCellMar>
            <w:top w:w="0" w:type="dxa"/>
            <w:bottom w:w="0" w:type="dxa"/>
          </w:tblCellMar>
        </w:tblPrEx>
        <w:trPr>
          <w:trHeight w:val="461"/>
          <w:tblHeader/>
        </w:trPr>
        <w:tc>
          <w:tcPr>
            <w:tcW w:w="25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3AFCB" w14:textId="77777777" w:rsidR="00D9236A" w:rsidRDefault="00D9236A" w:rsidP="00633D41">
            <w:pPr>
              <w:ind w:left="0" w:right="0"/>
              <w:jc w:val="center"/>
            </w:pPr>
            <w:r>
              <w:rPr>
                <w:b/>
                <w:bCs/>
                <w:color w:val="1A1A1A"/>
                <w:sz w:val="18"/>
                <w:szCs w:val="18"/>
              </w:rPr>
              <w:t>Jahrgangsstufe(n) / Klasse(n)</w:t>
            </w:r>
          </w:p>
        </w:tc>
        <w:tc>
          <w:tcPr>
            <w:tcW w:w="19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BD4C3" w14:textId="77777777" w:rsidR="00D9236A" w:rsidRDefault="00D9236A" w:rsidP="00633D41">
            <w:pPr>
              <w:ind w:left="0" w:right="0"/>
              <w:jc w:val="center"/>
            </w:pPr>
            <w:r>
              <w:rPr>
                <w:b/>
                <w:bCs/>
                <w:color w:val="1A1A1A"/>
                <w:sz w:val="18"/>
                <w:szCs w:val="18"/>
              </w:rPr>
              <w:t>Anzahl betroffener Klassen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E2AC3" w14:textId="77777777" w:rsidR="00D9236A" w:rsidRDefault="00D9236A" w:rsidP="00633D41">
            <w:pPr>
              <w:ind w:left="0" w:right="0"/>
              <w:jc w:val="center"/>
            </w:pPr>
            <w:r>
              <w:rPr>
                <w:b/>
                <w:bCs/>
                <w:color w:val="1A1A1A"/>
                <w:sz w:val="18"/>
                <w:szCs w:val="18"/>
              </w:rPr>
              <w:t>Gebundene Std. je Klasse</w:t>
            </w:r>
          </w:p>
        </w:tc>
        <w:tc>
          <w:tcPr>
            <w:tcW w:w="37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BB4039" w14:textId="77777777" w:rsidR="00D9236A" w:rsidRDefault="00D9236A" w:rsidP="00633D41">
            <w:pPr>
              <w:ind w:left="0" w:right="0"/>
              <w:jc w:val="center"/>
            </w:pPr>
            <w:r>
              <w:rPr>
                <w:b/>
                <w:bCs/>
                <w:color w:val="1A1A1A"/>
                <w:sz w:val="18"/>
                <w:szCs w:val="18"/>
              </w:rPr>
              <w:t>Unterrichtsstunden gesamt</w:t>
            </w:r>
          </w:p>
        </w:tc>
      </w:tr>
      <w:tr w:rsidR="00D9236A" w14:paraId="2230C313" w14:textId="77777777" w:rsidTr="00633D4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99357" w14:textId="77777777" w:rsidR="00D9236A" w:rsidRDefault="00D9236A" w:rsidP="00633D41">
            <w:pPr>
              <w:ind w:left="0" w:right="73"/>
              <w:jc w:val="center"/>
            </w:pPr>
            <w:r>
              <w:rPr>
                <w:sz w:val="19"/>
                <w:szCs w:val="19"/>
              </w:rPr>
              <w:t>Jahrgangsstufe 9</w:t>
            </w:r>
          </w:p>
        </w:tc>
        <w:tc>
          <w:tcPr>
            <w:tcW w:w="19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64BA4" w14:textId="77777777" w:rsidR="00D9236A" w:rsidRDefault="00D9236A" w:rsidP="0009058D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0C704" w14:textId="77777777" w:rsidR="00D9236A" w:rsidRDefault="00D9236A" w:rsidP="0009058D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7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FC8A1" w14:textId="77777777" w:rsidR="00D9236A" w:rsidRDefault="00D9236A" w:rsidP="0009058D">
            <w:pPr>
              <w:jc w:val="center"/>
            </w:pPr>
            <w:r>
              <w:rPr>
                <w:sz w:val="19"/>
                <w:szCs w:val="19"/>
              </w:rPr>
              <w:t>32</w:t>
            </w:r>
          </w:p>
        </w:tc>
      </w:tr>
      <w:tr w:rsidR="00D9236A" w14:paraId="5C72EFD9" w14:textId="77777777" w:rsidTr="00633D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6701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869AC" w14:textId="77777777" w:rsidR="00D9236A" w:rsidRDefault="00D9236A" w:rsidP="0009058D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Summe Unterrichtsstunden gesamt</w:t>
            </w:r>
          </w:p>
        </w:tc>
        <w:tc>
          <w:tcPr>
            <w:tcW w:w="37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EA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AC70D" w14:textId="77777777" w:rsidR="00D9236A" w:rsidRDefault="00D9236A" w:rsidP="0009058D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32</w:t>
            </w:r>
          </w:p>
        </w:tc>
      </w:tr>
    </w:tbl>
    <w:p w14:paraId="40684587" w14:textId="77777777" w:rsidR="00D9236A" w:rsidRDefault="00D9236A" w:rsidP="00C11EC6">
      <w:pPr>
        <w:spacing w:before="0" w:after="120"/>
      </w:pPr>
      <w:r>
        <w:rPr>
          <w:sz w:val="19"/>
          <w:szCs w:val="19"/>
        </w:rPr>
        <w:t>Acht Klassen, für einen Vormittag mit vier Stunden gebunden, ergeben 32 Unterrichtsstunden – ohne dieses Formular eine Zahl, die niemand erhebt und die deshalb auch niemand in die Terminplanung einbezieht.</w:t>
      </w:r>
    </w:p>
    <w:p w14:paraId="7B4022E2" w14:textId="77777777" w:rsidR="00D9236A" w:rsidRDefault="00D9236A" w:rsidP="00D9236A">
      <w:pPr>
        <w:pBdr>
          <w:bottom w:val="single" w:sz="6" w:space="0" w:color="C1181C"/>
        </w:pBdr>
        <w:spacing w:before="200" w:after="90"/>
      </w:pPr>
      <w:r>
        <w:rPr>
          <w:b/>
          <w:bCs/>
          <w:color w:val="C1181C"/>
          <w:sz w:val="24"/>
          <w:szCs w:val="24"/>
        </w:rPr>
        <w:t>3  Information der betroffenen Lehrkräfte – Pflichtangabe</w:t>
      </w: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7796"/>
      </w:tblGrid>
      <w:tr w:rsidR="00D9236A" w14:paraId="296000E8" w14:textId="77777777" w:rsidTr="00633D4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9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8725F2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Informationskanal</w:t>
            </w:r>
          </w:p>
        </w:tc>
        <w:tc>
          <w:tcPr>
            <w:tcW w:w="77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799B1" w14:textId="77777777" w:rsidR="00D9236A" w:rsidRDefault="00D9236A" w:rsidP="00633D41">
            <w:pPr>
              <w:ind w:left="37" w:right="48"/>
            </w:pP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Aushang   </w:t>
            </w:r>
            <w:r>
              <w:rPr>
                <w:rFonts w:ascii="Apple Color Emoji" w:hAnsi="Apple Color Emoji" w:cs="Apple Color Emoji"/>
                <w:b/>
                <w:bCs/>
                <w:sz w:val="19"/>
                <w:szCs w:val="19"/>
              </w:rPr>
              <w:t>☑</w:t>
            </w:r>
            <w:r>
              <w:rPr>
                <w:b/>
                <w:bCs/>
                <w:sz w:val="19"/>
                <w:szCs w:val="19"/>
              </w:rPr>
              <w:t xml:space="preserve"> E-Mail / Rundmail</w:t>
            </w:r>
            <w:r>
              <w:rPr>
                <w:sz w:val="19"/>
                <w:szCs w:val="19"/>
              </w:rPr>
              <w:t xml:space="preserve">   </w:t>
            </w:r>
            <w:r>
              <w:rPr>
                <w:rFonts w:ascii="Apple Color Emoji" w:hAnsi="Apple Color Emoji" w:cs="Apple Color Emoji"/>
                <w:b/>
                <w:bCs/>
                <w:sz w:val="19"/>
                <w:szCs w:val="19"/>
              </w:rPr>
              <w:t>☑</w:t>
            </w:r>
            <w:r>
              <w:rPr>
                <w:b/>
                <w:bCs/>
                <w:sz w:val="19"/>
                <w:szCs w:val="19"/>
              </w:rPr>
              <w:t xml:space="preserve"> Vertretungsplan</w:t>
            </w:r>
            <w:r>
              <w:rPr>
                <w:sz w:val="19"/>
                <w:szCs w:val="19"/>
              </w:rPr>
              <w:t xml:space="preserve">   </w:t>
            </w: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Dienstbesprechung</w:t>
            </w:r>
          </w:p>
        </w:tc>
      </w:tr>
      <w:tr w:rsidR="00D9236A" w14:paraId="5F0A5523" w14:textId="77777777" w:rsidTr="00633D4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9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F8372" w14:textId="06AF8F0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Information bis (Datum)</w:t>
            </w:r>
          </w:p>
        </w:tc>
        <w:tc>
          <w:tcPr>
            <w:tcW w:w="77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28AF9" w14:textId="77777777" w:rsidR="00D9236A" w:rsidRDefault="00D9236A" w:rsidP="00633D41">
            <w:pPr>
              <w:ind w:left="37" w:right="48"/>
            </w:pPr>
            <w:r>
              <w:rPr>
                <w:sz w:val="19"/>
                <w:szCs w:val="19"/>
              </w:rPr>
              <w:t>Spätestens 5 Werktage vor der Generalprobe</w:t>
            </w:r>
          </w:p>
        </w:tc>
      </w:tr>
      <w:tr w:rsidR="00D9236A" w14:paraId="34CD1103" w14:textId="77777777" w:rsidTr="00633D4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9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10206" w14:textId="2D07C20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Verantwortlich</w:t>
            </w:r>
          </w:p>
        </w:tc>
        <w:tc>
          <w:tcPr>
            <w:tcW w:w="77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75FA5" w14:textId="77777777" w:rsidR="00D9236A" w:rsidRDefault="00D9236A" w:rsidP="00633D41">
            <w:pPr>
              <w:ind w:left="37" w:right="48"/>
            </w:pPr>
            <w:r>
              <w:rPr>
                <w:sz w:val="19"/>
                <w:szCs w:val="19"/>
              </w:rPr>
              <w:t>Leitung Theater-AG</w:t>
            </w:r>
          </w:p>
        </w:tc>
      </w:tr>
    </w:tbl>
    <w:p w14:paraId="3A127249" w14:textId="77777777" w:rsidR="00D9236A" w:rsidRDefault="00D9236A" w:rsidP="00D9236A">
      <w:pPr>
        <w:pBdr>
          <w:bottom w:val="single" w:sz="6" w:space="0" w:color="2BA476"/>
        </w:pBdr>
        <w:spacing w:before="200" w:after="90"/>
      </w:pPr>
      <w:r>
        <w:rPr>
          <w:b/>
          <w:bCs/>
          <w:color w:val="2BA476"/>
          <w:sz w:val="24"/>
          <w:szCs w:val="24"/>
        </w:rPr>
        <w:t>4  Entscheidung der Schulleitung</w:t>
      </w:r>
    </w:p>
    <w:tbl>
      <w:tblPr>
        <w:tblW w:w="1034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510"/>
      </w:tblGrid>
      <w:tr w:rsidR="00D9236A" w14:paraId="3E8D98A4" w14:textId="77777777" w:rsidTr="00633D4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73E52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Entscheidung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ECDE5" w14:textId="77777777" w:rsidR="00D9236A" w:rsidRDefault="00D9236A" w:rsidP="00633D41">
            <w:pPr>
              <w:ind w:left="37" w:right="48"/>
            </w:pP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</w:t>
            </w:r>
            <w:proofErr w:type="gramStart"/>
            <w:r>
              <w:rPr>
                <w:sz w:val="19"/>
                <w:szCs w:val="19"/>
              </w:rPr>
              <w:t>Genehmigt</w:t>
            </w:r>
            <w:proofErr w:type="gramEnd"/>
            <w:r>
              <w:rPr>
                <w:sz w:val="19"/>
                <w:szCs w:val="19"/>
              </w:rPr>
              <w:t xml:space="preserve">   </w:t>
            </w:r>
            <w:r>
              <w:rPr>
                <w:rFonts w:ascii="Apple Color Emoji" w:hAnsi="Apple Color Emoji" w:cs="Apple Color Emoji"/>
                <w:b/>
                <w:bCs/>
                <w:sz w:val="19"/>
                <w:szCs w:val="19"/>
              </w:rPr>
              <w:t>☑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gramStart"/>
            <w:r>
              <w:rPr>
                <w:b/>
                <w:bCs/>
                <w:sz w:val="19"/>
                <w:szCs w:val="19"/>
              </w:rPr>
              <w:t>Genehmigt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 mit Auflagen</w:t>
            </w:r>
            <w:r>
              <w:rPr>
                <w:sz w:val="19"/>
                <w:szCs w:val="19"/>
              </w:rPr>
              <w:t xml:space="preserve">   </w:t>
            </w: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</w:t>
            </w:r>
            <w:proofErr w:type="gramStart"/>
            <w:r>
              <w:rPr>
                <w:sz w:val="19"/>
                <w:szCs w:val="19"/>
              </w:rPr>
              <w:t>Abgelehnt</w:t>
            </w:r>
            <w:proofErr w:type="gramEnd"/>
          </w:p>
        </w:tc>
      </w:tr>
      <w:tr w:rsidR="00D9236A" w14:paraId="546010EF" w14:textId="77777777" w:rsidTr="00633D41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8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5AC3C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Auflagen / Anmerkungen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D5FC7" w14:textId="7BDF84EB" w:rsidR="00D9236A" w:rsidRDefault="00D9236A" w:rsidP="00633D41">
            <w:pPr>
              <w:ind w:left="37" w:right="48"/>
            </w:pPr>
            <w:r>
              <w:rPr>
                <w:sz w:val="19"/>
                <w:szCs w:val="19"/>
              </w:rPr>
              <w:t>Information der betroffenen Lehrkräfte muss bis zur genannten Frist erfolgt sein.</w:t>
            </w:r>
          </w:p>
        </w:tc>
      </w:tr>
      <w:tr w:rsidR="00D9236A" w14:paraId="60C4758C" w14:textId="77777777" w:rsidTr="00633D4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769125" w14:textId="77777777" w:rsidR="00D9236A" w:rsidRPr="00D9236A" w:rsidRDefault="00D9236A" w:rsidP="00D9236A">
            <w:pPr>
              <w:ind w:left="0" w:right="35"/>
              <w:rPr>
                <w:b/>
                <w:bCs/>
              </w:rPr>
            </w:pPr>
            <w:r w:rsidRPr="00D9236A">
              <w:rPr>
                <w:b/>
                <w:bCs/>
              </w:rPr>
              <w:t>Datum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AF6A2" w14:textId="77777777" w:rsidR="00D9236A" w:rsidRDefault="00D9236A" w:rsidP="00633D41">
            <w:pPr>
              <w:ind w:left="37" w:right="48"/>
            </w:pPr>
            <w:r>
              <w:rPr>
                <w:sz w:val="19"/>
                <w:szCs w:val="19"/>
              </w:rPr>
              <w:t>16.02.</w:t>
            </w:r>
          </w:p>
        </w:tc>
      </w:tr>
      <w:tr w:rsidR="00D9236A" w14:paraId="6282C465" w14:textId="77777777" w:rsidTr="00633D41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8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E6DBF" w14:textId="77777777" w:rsidR="00D9236A" w:rsidRDefault="00D9236A" w:rsidP="00D9236A">
            <w:pPr>
              <w:ind w:left="0" w:right="35"/>
            </w:pPr>
            <w:r>
              <w:rPr>
                <w:b/>
                <w:bCs/>
                <w:sz w:val="19"/>
                <w:szCs w:val="19"/>
              </w:rPr>
              <w:t>Name, Unterschrift Schulleitung</w:t>
            </w:r>
          </w:p>
        </w:tc>
        <w:tc>
          <w:tcPr>
            <w:tcW w:w="7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53C2F" w14:textId="77777777" w:rsidR="00D9236A" w:rsidRDefault="00D9236A" w:rsidP="0009058D"/>
        </w:tc>
      </w:tr>
    </w:tbl>
    <w:p w14:paraId="471026D5" w14:textId="6A0B6AC7" w:rsidR="00E76729" w:rsidRPr="00C11EC6" w:rsidRDefault="00E76729" w:rsidP="00C11EC6">
      <w:pPr>
        <w:spacing w:before="0" w:after="0" w:line="240" w:lineRule="auto"/>
        <w:rPr>
          <w:sz w:val="6"/>
          <w:szCs w:val="6"/>
        </w:rPr>
      </w:pPr>
    </w:p>
    <w:sectPr w:rsidR="00E76729" w:rsidRPr="00C11EC6" w:rsidSect="00C11E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291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F0A2EF" w14:textId="77777777" w:rsidR="005D0181" w:rsidRDefault="005D0181" w:rsidP="00876A33">
      <w:r>
        <w:separator/>
      </w:r>
    </w:p>
  </w:endnote>
  <w:endnote w:type="continuationSeparator" w:id="0">
    <w:p w14:paraId="71499C99" w14:textId="77777777" w:rsidR="005D0181" w:rsidRDefault="005D0181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A9DE6D" w14:textId="77777777" w:rsidR="00D20471" w:rsidRDefault="00D2047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5C0F4" w14:textId="77777777" w:rsidR="00E16E7F" w:rsidRPr="00B957EC" w:rsidRDefault="00D03A85" w:rsidP="001455DD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C65CE8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C4A30B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C38259" w14:textId="77777777" w:rsidR="00B957EC" w:rsidRPr="00215EB3" w:rsidRDefault="00B957EC" w:rsidP="001455DD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776C8345" w14:textId="15093606" w:rsidR="00B957EC" w:rsidRPr="00215EB3" w:rsidRDefault="00B957EC" w:rsidP="001455DD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="001455DD">
                            <w:t>1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="001455DD">
                            <w:rPr>
                              <w:szCs w:val="18"/>
                              <w:lang w:eastAsia="zh-TW"/>
                            </w:rPr>
                            <w:t>1.8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50C38259" w14:textId="77777777" w:rsidR="00B957EC" w:rsidRPr="00215EB3" w:rsidRDefault="00B957EC" w:rsidP="001455DD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776C8345" w14:textId="15093606" w:rsidR="00B957EC" w:rsidRPr="00215EB3" w:rsidRDefault="00B957EC" w:rsidP="001455DD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="001455DD">
                      <w:t>1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="001455DD">
                      <w:rPr>
                        <w:szCs w:val="18"/>
                        <w:lang w:eastAsia="zh-TW"/>
                      </w:rPr>
                      <w:t>1.8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4EF6DF" w14:textId="77777777" w:rsidR="00044BF8" w:rsidRDefault="003D1DB2" w:rsidP="001455DD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1618242" w14:textId="77777777" w:rsidR="003D1DB2" w:rsidRPr="003D1DB2" w:rsidRDefault="003D1DB2" w:rsidP="001455DD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54CEEF1F" w14:textId="77777777" w:rsidR="00B957EC" w:rsidRPr="00215EB3" w:rsidRDefault="003D1DB2" w:rsidP="001455DD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054EF6DF" w14:textId="77777777" w:rsidR="00044BF8" w:rsidRDefault="003D1DB2" w:rsidP="001455DD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1618242" w14:textId="77777777" w:rsidR="003D1DB2" w:rsidRPr="003D1DB2" w:rsidRDefault="003D1DB2" w:rsidP="001455DD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54CEEF1F" w14:textId="77777777" w:rsidR="00B957EC" w:rsidRPr="00215EB3" w:rsidRDefault="003D1DB2" w:rsidP="001455DD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5171A8" w14:textId="77777777" w:rsidR="00B957EC" w:rsidRDefault="00B957EC" w:rsidP="001455DD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E820329" w14:textId="77777777" w:rsidR="00B957EC" w:rsidRPr="00215EB3" w:rsidRDefault="00B957EC" w:rsidP="001455DD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B5171A8" w14:textId="77777777" w:rsidR="00B957EC" w:rsidRDefault="00B957EC" w:rsidP="001455DD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E820329" w14:textId="77777777" w:rsidR="00B957EC" w:rsidRPr="00215EB3" w:rsidRDefault="00B957EC" w:rsidP="001455DD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AC8C59" w14:textId="77777777" w:rsidR="00B957EC" w:rsidRPr="00215EB3" w:rsidRDefault="00B957EC" w:rsidP="001455DD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2390F9BE" w14:textId="43A0935F" w:rsidR="00B957EC" w:rsidRDefault="00B957EC" w:rsidP="001455DD">
                          <w:pPr>
                            <w:pStyle w:val="Fuzeile"/>
                          </w:pPr>
                          <w:r>
                            <w:t>LSP-</w:t>
                          </w:r>
                          <w:r w:rsidR="001455DD">
                            <w:t>01_08-002</w:t>
                          </w:r>
                        </w:p>
                        <w:p w14:paraId="0BC9A579" w14:textId="77777777" w:rsidR="00B957EC" w:rsidRPr="00215EB3" w:rsidRDefault="00B957EC" w:rsidP="001455DD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11AC8C59" w14:textId="77777777" w:rsidR="00B957EC" w:rsidRPr="00215EB3" w:rsidRDefault="00B957EC" w:rsidP="001455DD">
                    <w:pPr>
                      <w:pStyle w:val="Fuzeile"/>
                    </w:pPr>
                    <w:r>
                      <w:t>Datei-ID</w:t>
                    </w:r>
                  </w:p>
                  <w:p w14:paraId="2390F9BE" w14:textId="43A0935F" w:rsidR="00B957EC" w:rsidRDefault="00B957EC" w:rsidP="001455DD">
                    <w:pPr>
                      <w:pStyle w:val="Fuzeile"/>
                    </w:pPr>
                    <w:r>
                      <w:t>LSP-</w:t>
                    </w:r>
                    <w:r w:rsidR="001455DD">
                      <w:t>01_08-002</w:t>
                    </w:r>
                  </w:p>
                  <w:p w14:paraId="0BC9A579" w14:textId="77777777" w:rsidR="00B957EC" w:rsidRPr="00215EB3" w:rsidRDefault="00B957EC" w:rsidP="001455DD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967D4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F1FE06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8152C1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87E52E" w14:textId="77777777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920061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62C0AB" w14:textId="77777777" w:rsidR="00E76729" w:rsidRPr="001455DD" w:rsidRDefault="00E76729" w:rsidP="001455DD">
                          <w:pPr>
                            <w:pStyle w:val="Fuzeile"/>
                          </w:pPr>
                          <w:r w:rsidRPr="001455DD">
                            <w:t>Bestandteil des Buches</w:t>
                          </w:r>
                        </w:p>
                        <w:p w14:paraId="088625A9" w14:textId="2E69F5DB" w:rsidR="00E76729" w:rsidRPr="001455DD" w:rsidRDefault="00E76729" w:rsidP="001455DD">
                          <w:pPr>
                            <w:pStyle w:val="Fuzeile"/>
                          </w:pPr>
                          <w:r w:rsidRPr="001455DD">
                            <w:t>“Das Lina-Seil-Prinzip®</w:t>
                          </w:r>
                          <w:r w:rsidRPr="001455DD">
                            <w:br/>
                            <w:t xml:space="preserve">Teil </w:t>
                          </w:r>
                          <w:r w:rsidR="001455DD">
                            <w:t>1</w:t>
                          </w:r>
                          <w:r w:rsidRPr="001455DD">
                            <w:t xml:space="preserve"> </w:t>
                          </w:r>
                          <w:r w:rsidRPr="001455DD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1455DD">
                            <w:t xml:space="preserve">Kapitel </w:t>
                          </w:r>
                          <w:r w:rsidR="001455DD">
                            <w:t>1.8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1562C0AB" w14:textId="77777777" w:rsidR="00E76729" w:rsidRPr="001455DD" w:rsidRDefault="00E76729" w:rsidP="001455DD">
                    <w:pPr>
                      <w:pStyle w:val="Fuzeile"/>
                    </w:pPr>
                    <w:r w:rsidRPr="001455DD">
                      <w:t>Bestandteil des Buches</w:t>
                    </w:r>
                  </w:p>
                  <w:p w14:paraId="088625A9" w14:textId="2E69F5DB" w:rsidR="00E76729" w:rsidRPr="001455DD" w:rsidRDefault="00E76729" w:rsidP="001455DD">
                    <w:pPr>
                      <w:pStyle w:val="Fuzeile"/>
                    </w:pPr>
                    <w:r w:rsidRPr="001455DD">
                      <w:t>“Das Lina-Seil-Prinzip®</w:t>
                    </w:r>
                    <w:r w:rsidRPr="001455DD">
                      <w:br/>
                      <w:t xml:space="preserve">Teil </w:t>
                    </w:r>
                    <w:r w:rsidR="001455DD">
                      <w:t>1</w:t>
                    </w:r>
                    <w:r w:rsidRPr="001455DD">
                      <w:t xml:space="preserve"> </w:t>
                    </w:r>
                    <w:r w:rsidRPr="001455DD">
                      <w:rPr>
                        <w:rFonts w:ascii="Cambria Math" w:hAnsi="Cambria Math" w:cs="Cambria Math"/>
                      </w:rPr>
                      <w:t>⋅</w:t>
                    </w:r>
                    <w:r w:rsidRPr="001455DD">
                      <w:t xml:space="preserve">Kapitel </w:t>
                    </w:r>
                    <w:r w:rsidR="001455DD">
                      <w:t>1.8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0294A6" w14:textId="77777777" w:rsidR="00E76729" w:rsidRDefault="00E76729" w:rsidP="001455DD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2E0DA675" w14:textId="77777777" w:rsidR="00E76729" w:rsidRPr="00215EB3" w:rsidRDefault="00E76729" w:rsidP="001455DD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700294A6" w14:textId="77777777" w:rsidR="00E76729" w:rsidRDefault="00E76729" w:rsidP="001455DD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2E0DA675" w14:textId="77777777" w:rsidR="00E76729" w:rsidRPr="00215EB3" w:rsidRDefault="00E76729" w:rsidP="001455DD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2651FA" w14:textId="77777777" w:rsidR="00E76729" w:rsidRPr="00215EB3" w:rsidRDefault="00E76729" w:rsidP="001455DD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823914D" w14:textId="152D10D5" w:rsidR="00E76729" w:rsidRDefault="00E76729" w:rsidP="001455DD">
                          <w:pPr>
                            <w:pStyle w:val="Fuzeile"/>
                          </w:pPr>
                          <w:r>
                            <w:t>LSP-</w:t>
                          </w:r>
                          <w:r w:rsidR="001455DD">
                            <w:t>01_08-002</w:t>
                          </w:r>
                        </w:p>
                        <w:p w14:paraId="678A1AA0" w14:textId="77777777" w:rsidR="00E76729" w:rsidRPr="00215EB3" w:rsidRDefault="00E76729" w:rsidP="001455DD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0B2651FA" w14:textId="77777777" w:rsidR="00E76729" w:rsidRPr="00215EB3" w:rsidRDefault="00E76729" w:rsidP="001455DD">
                    <w:pPr>
                      <w:pStyle w:val="Fuzeile"/>
                    </w:pPr>
                    <w:r>
                      <w:t>Datei-ID</w:t>
                    </w:r>
                  </w:p>
                  <w:p w14:paraId="5823914D" w14:textId="152D10D5" w:rsidR="00E76729" w:rsidRDefault="00E76729" w:rsidP="001455DD">
                    <w:pPr>
                      <w:pStyle w:val="Fuzeile"/>
                    </w:pPr>
                    <w:r>
                      <w:t>LSP-</w:t>
                    </w:r>
                    <w:r w:rsidR="001455DD">
                      <w:t>01_08-002</w:t>
                    </w:r>
                  </w:p>
                  <w:p w14:paraId="678A1AA0" w14:textId="77777777" w:rsidR="00E76729" w:rsidRPr="00215EB3" w:rsidRDefault="00E76729" w:rsidP="001455DD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DD7FDE" w14:textId="77777777" w:rsidR="00044BF8" w:rsidRDefault="003B34D3" w:rsidP="001455DD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047F1A3B" w14:textId="77777777" w:rsidR="003B34D3" w:rsidRDefault="00923DED" w:rsidP="001455DD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B1DEDDA" w14:textId="77777777" w:rsidR="00E76729" w:rsidRPr="00215EB3" w:rsidRDefault="00923DED" w:rsidP="001455DD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8DD7FDE" w14:textId="77777777" w:rsidR="00044BF8" w:rsidRDefault="003B34D3" w:rsidP="001455DD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047F1A3B" w14:textId="77777777" w:rsidR="003B34D3" w:rsidRDefault="00923DED" w:rsidP="001455DD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B1DEDDA" w14:textId="77777777" w:rsidR="00E76729" w:rsidRPr="00215EB3" w:rsidRDefault="00923DED" w:rsidP="001455DD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767C709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BE7FCC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B33073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6997D89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A43EFC" w14:textId="77777777" w:rsidR="005D0181" w:rsidRDefault="005D0181" w:rsidP="00876A33">
      <w:r>
        <w:separator/>
      </w:r>
    </w:p>
  </w:footnote>
  <w:footnote w:type="continuationSeparator" w:id="0">
    <w:p w14:paraId="2E788838" w14:textId="77777777" w:rsidR="005D0181" w:rsidRDefault="005D0181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D6992" w14:textId="77777777" w:rsidR="00D20471" w:rsidRDefault="00D2047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A7C301" w14:textId="6961E2D2" w:rsidR="00770181" w:rsidRPr="001455DD" w:rsidRDefault="00AB6D45" w:rsidP="001455DD">
    <w:pPr>
      <w:pStyle w:val="Kopfzeile"/>
      <w:rPr>
        <w:rStyle w:val="FuzeileZchn"/>
        <w:color w:val="000000" w:themeColor="text1"/>
      </w:rPr>
    </w:pPr>
    <w:r w:rsidRPr="001455DD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2A66DE17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4A556C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Pr="001455DD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BBC2DD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Pr="001455DD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7B75EC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1455DD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2622DE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1455DD" w:rsidRPr="001455DD">
      <w:rPr>
        <w:rStyle w:val="FuzeileZchn"/>
        <w:color w:val="000000" w:themeColor="text1"/>
      </w:rPr>
      <w:t>Die Schule als Organisation</w:t>
    </w:r>
    <w:r w:rsidR="006C1461" w:rsidRPr="001455DD">
      <w:rPr>
        <w:rStyle w:val="FuzeileZchn"/>
        <w:color w:val="000000" w:themeColor="text1"/>
      </w:rPr>
      <w:tab/>
    </w:r>
    <w:r w:rsidR="001455DD">
      <w:rPr>
        <w:rStyle w:val="FuzeileZchn"/>
        <w:color w:val="000000" w:themeColor="text1"/>
      </w:rPr>
      <w:t>Anmeld</w:t>
    </w:r>
    <w:r w:rsidR="00753DDF">
      <w:rPr>
        <w:rStyle w:val="FuzeileZchn"/>
        <w:color w:val="000000" w:themeColor="text1"/>
      </w:rPr>
      <w:t>ung</w:t>
    </w:r>
    <w:r w:rsidR="001455DD">
      <w:rPr>
        <w:rStyle w:val="FuzeileZchn"/>
        <w:color w:val="000000" w:themeColor="text1"/>
      </w:rPr>
      <w:t xml:space="preserve"> </w:t>
    </w:r>
    <w:r w:rsidR="00753DDF">
      <w:rPr>
        <w:rStyle w:val="FuzeileZchn"/>
        <w:color w:val="000000" w:themeColor="text1"/>
      </w:rPr>
      <w:t>Schulv</w:t>
    </w:r>
    <w:r w:rsidR="001455DD">
      <w:rPr>
        <w:rStyle w:val="FuzeileZchn"/>
        <w:color w:val="000000" w:themeColor="text1"/>
      </w:rPr>
      <w:t>eranstaltung</w:t>
    </w:r>
    <w:r w:rsidR="006C1461" w:rsidRPr="001455DD">
      <w:rPr>
        <w:rStyle w:val="FuzeileZchn"/>
        <w:color w:val="000000" w:themeColor="text1"/>
      </w:rPr>
      <w:tab/>
    </w:r>
    <w:r w:rsidR="00923DED" w:rsidRPr="001455DD">
      <w:rPr>
        <w:rStyle w:val="FuzeileZchn"/>
        <w:color w:val="000000" w:themeColor="text1"/>
      </w:rPr>
      <w:t xml:space="preserve">Seite </w:t>
    </w:r>
    <w:r w:rsidR="00923DED" w:rsidRPr="001455DD">
      <w:rPr>
        <w:rStyle w:val="FuzeileZchn"/>
        <w:color w:val="000000" w:themeColor="text1"/>
      </w:rPr>
      <w:fldChar w:fldCharType="begin"/>
    </w:r>
    <w:r w:rsidR="00923DED" w:rsidRPr="001455DD">
      <w:rPr>
        <w:rStyle w:val="FuzeileZchn"/>
        <w:color w:val="000000" w:themeColor="text1"/>
      </w:rPr>
      <w:instrText xml:space="preserve"> PAGE  \* MERGEFORMAT </w:instrText>
    </w:r>
    <w:r w:rsidR="00923DED" w:rsidRPr="001455DD">
      <w:rPr>
        <w:rStyle w:val="FuzeileZchn"/>
        <w:color w:val="000000" w:themeColor="text1"/>
      </w:rPr>
      <w:fldChar w:fldCharType="separate"/>
    </w:r>
    <w:r w:rsidR="00923DED" w:rsidRPr="001455DD">
      <w:rPr>
        <w:rStyle w:val="FuzeileZchn"/>
        <w:color w:val="000000" w:themeColor="text1"/>
      </w:rPr>
      <w:t>1</w:t>
    </w:r>
    <w:r w:rsidR="00923DED" w:rsidRPr="001455DD">
      <w:rPr>
        <w:rStyle w:val="FuzeileZchn"/>
        <w:color w:val="000000" w:themeColor="text1"/>
      </w:rPr>
      <w:fldChar w:fldCharType="end"/>
    </w:r>
    <w:r w:rsidR="00923DED" w:rsidRPr="001455DD">
      <w:t xml:space="preserve"> </w:t>
    </w:r>
    <w:r w:rsidR="00923DED" w:rsidRPr="001455DD">
      <w:rPr>
        <w:rStyle w:val="FuzeileZchn"/>
        <w:color w:val="000000" w:themeColor="text1"/>
      </w:rPr>
      <w:t xml:space="preserve">von </w:t>
    </w:r>
    <w:r w:rsidR="00923DED" w:rsidRPr="001455DD">
      <w:rPr>
        <w:rStyle w:val="FuzeileZchn"/>
        <w:color w:val="000000" w:themeColor="text1"/>
      </w:rPr>
      <w:fldChar w:fldCharType="begin"/>
    </w:r>
    <w:r w:rsidR="00923DED" w:rsidRPr="001455DD">
      <w:rPr>
        <w:rStyle w:val="FuzeileZchn"/>
        <w:color w:val="000000" w:themeColor="text1"/>
      </w:rPr>
      <w:instrText xml:space="preserve"> NUMPAGES  \* MERGEFORMAT </w:instrText>
    </w:r>
    <w:r w:rsidR="00923DED" w:rsidRPr="001455DD">
      <w:rPr>
        <w:rStyle w:val="FuzeileZchn"/>
        <w:color w:val="000000" w:themeColor="text1"/>
      </w:rPr>
      <w:fldChar w:fldCharType="separate"/>
    </w:r>
    <w:r w:rsidR="00923DED" w:rsidRPr="001455DD">
      <w:rPr>
        <w:rStyle w:val="FuzeileZchn"/>
        <w:color w:val="000000" w:themeColor="text1"/>
      </w:rPr>
      <w:t>2</w:t>
    </w:r>
    <w:r w:rsidR="00923DED" w:rsidRPr="001455DD">
      <w:rPr>
        <w:rStyle w:val="FuzeileZchn"/>
        <w:color w:val="000000" w:themeColor="text1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2CCD05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3C0B01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78E3E6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F2669AF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73C694" w14:textId="77777777" w:rsidR="00E76729" w:rsidRPr="001455DD" w:rsidRDefault="00E76729" w:rsidP="00D20471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</w:rPr>
                          </w:pPr>
                          <w:r w:rsidRPr="001455DD">
                            <w:rPr>
                              <w:color w:val="B2B2BF"/>
                              <w:sz w:val="16"/>
                              <w:szCs w:val="16"/>
                            </w:rPr>
                            <w:t xml:space="preserve">Platz für dein </w:t>
                          </w:r>
                          <w:r w:rsidRPr="001455DD">
                            <w:rPr>
                              <w:rStyle w:val="KopfzeileZchn"/>
                              <w:color w:val="B2B2BF"/>
                            </w:rPr>
                            <w:t>Schullogo</w:t>
                          </w:r>
                        </w:p>
                        <w:p w14:paraId="6295FDD8" w14:textId="77777777" w:rsidR="00E76729" w:rsidRPr="001455DD" w:rsidRDefault="00E76729" w:rsidP="00D20471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</w:rPr>
                          </w:pPr>
                          <w:r w:rsidRPr="001455DD">
                            <w:rPr>
                              <w:noProof/>
                              <w:color w:val="B2B2BF"/>
                              <w:sz w:val="16"/>
                              <w:szCs w:val="16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F383EC2" w14:textId="77777777" w:rsidR="00E76729" w:rsidRPr="001455DD" w:rsidRDefault="00E76729" w:rsidP="00D20471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</w:rPr>
                          </w:pPr>
                          <w:r w:rsidRPr="001455DD">
                            <w:rPr>
                              <w:color w:val="B2B2BF"/>
                              <w:sz w:val="16"/>
                              <w:szCs w:val="16"/>
                            </w:rPr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673C694" w14:textId="77777777" w:rsidR="00E76729" w:rsidRPr="001455DD" w:rsidRDefault="00E76729" w:rsidP="00D20471">
                    <w:pPr>
                      <w:jc w:val="center"/>
                      <w:rPr>
                        <w:color w:val="B2B2BF"/>
                        <w:sz w:val="16"/>
                        <w:szCs w:val="16"/>
                      </w:rPr>
                    </w:pPr>
                    <w:r w:rsidRPr="001455DD">
                      <w:rPr>
                        <w:color w:val="B2B2BF"/>
                        <w:sz w:val="16"/>
                        <w:szCs w:val="16"/>
                      </w:rPr>
                      <w:t xml:space="preserve">Platz für dein </w:t>
                    </w:r>
                    <w:r w:rsidRPr="001455DD">
                      <w:rPr>
                        <w:rStyle w:val="KopfzeileZchn"/>
                        <w:color w:val="B2B2BF"/>
                      </w:rPr>
                      <w:t>Schullogo</w:t>
                    </w:r>
                  </w:p>
                  <w:p w14:paraId="6295FDD8" w14:textId="77777777" w:rsidR="00E76729" w:rsidRPr="001455DD" w:rsidRDefault="00E76729" w:rsidP="00D20471">
                    <w:pPr>
                      <w:jc w:val="center"/>
                      <w:rPr>
                        <w:color w:val="B2B2BF"/>
                        <w:sz w:val="16"/>
                        <w:szCs w:val="16"/>
                      </w:rPr>
                    </w:pPr>
                    <w:r w:rsidRPr="001455DD">
                      <w:rPr>
                        <w:noProof/>
                        <w:color w:val="B2B2BF"/>
                        <w:sz w:val="16"/>
                        <w:szCs w:val="16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F383EC2" w14:textId="77777777" w:rsidR="00E76729" w:rsidRPr="001455DD" w:rsidRDefault="00E76729" w:rsidP="00D20471">
                    <w:pPr>
                      <w:jc w:val="center"/>
                      <w:rPr>
                        <w:color w:val="B2B2BF"/>
                        <w:sz w:val="16"/>
                        <w:szCs w:val="16"/>
                      </w:rPr>
                    </w:pPr>
                    <w:r w:rsidRPr="001455DD">
                      <w:rPr>
                        <w:color w:val="B2B2BF"/>
                        <w:sz w:val="16"/>
                        <w:szCs w:val="16"/>
                      </w:rPr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8795EF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235DE3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548FB9D4" w14:textId="6CDB60F4" w:rsidR="00E76729" w:rsidRPr="001455DD" w:rsidRDefault="00E76729" w:rsidP="001455DD">
                          <w:pPr>
                            <w:numPr>
                              <w:ilvl w:val="1"/>
                              <w:numId w:val="0"/>
                            </w:num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</w:pPr>
                          <w:r w:rsidRPr="001455DD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Teil</w:t>
                          </w:r>
                          <w:r w:rsidRPr="001455DD">
                            <w:t xml:space="preserve"> </w:t>
                          </w:r>
                          <w:r w:rsidR="001455DD" w:rsidRPr="001455DD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</w:t>
                          </w:r>
                          <w:r w:rsidR="00F76909" w:rsidRPr="001455DD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 · </w:t>
                          </w:r>
                          <w:r w:rsidRPr="001455DD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Kapitel </w:t>
                          </w:r>
                          <w:r w:rsidR="001455DD" w:rsidRPr="001455DD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1.8</w:t>
                          </w:r>
                        </w:p>
                        <w:p w14:paraId="28D8E936" w14:textId="0F54CC16" w:rsidR="00E76729" w:rsidRPr="00121910" w:rsidRDefault="00753DDF" w:rsidP="001455DD">
                          <w:pPr>
                            <w:pStyle w:val="Kapitelname"/>
                          </w:pPr>
                          <w:r>
                            <w:t>Die Schule als Organisation</w:t>
                          </w:r>
                        </w:p>
                        <w:p w14:paraId="24778560" w14:textId="292F5EBC" w:rsidR="00E76729" w:rsidRPr="005125F5" w:rsidRDefault="00753DDF" w:rsidP="001455DD">
                          <w:pPr>
                            <w:pStyle w:val="Dokumenttitel"/>
                          </w:pPr>
                          <w:r>
                            <w:t>Anmeldung Schulveranstaltung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088795EF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235DE3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548FB9D4" w14:textId="6CDB60F4" w:rsidR="00E76729" w:rsidRPr="001455DD" w:rsidRDefault="00E76729" w:rsidP="001455DD">
                    <w:pPr>
                      <w:numPr>
                        <w:ilvl w:val="1"/>
                        <w:numId w:val="0"/>
                      </w:num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</w:pPr>
                    <w:r w:rsidRPr="001455DD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Teil</w:t>
                    </w:r>
                    <w:r w:rsidRPr="001455DD">
                      <w:t xml:space="preserve"> </w:t>
                    </w:r>
                    <w:r w:rsidR="001455DD" w:rsidRPr="001455DD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</w:t>
                    </w:r>
                    <w:r w:rsidR="00F76909" w:rsidRPr="001455DD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 · </w:t>
                    </w:r>
                    <w:r w:rsidRPr="001455DD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Kapitel </w:t>
                    </w:r>
                    <w:r w:rsidR="001455DD" w:rsidRPr="001455DD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1.8</w:t>
                    </w:r>
                  </w:p>
                  <w:p w14:paraId="28D8E936" w14:textId="0F54CC16" w:rsidR="00E76729" w:rsidRPr="00121910" w:rsidRDefault="00753DDF" w:rsidP="001455DD">
                    <w:pPr>
                      <w:pStyle w:val="Kapitelname"/>
                    </w:pPr>
                    <w:r>
                      <w:t>Die Schule als Organisation</w:t>
                    </w:r>
                  </w:p>
                  <w:p w14:paraId="24778560" w14:textId="292F5EBC" w:rsidR="00E76729" w:rsidRPr="005125F5" w:rsidRDefault="00753DDF" w:rsidP="001455DD">
                    <w:pPr>
                      <w:pStyle w:val="Dokumenttitel"/>
                    </w:pPr>
                    <w:r>
                      <w:t>Anmeldung Schulveranstaltung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A9811E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5CC1F668" w14:textId="77777777" w:rsidR="00D04654" w:rsidRDefault="00D04654" w:rsidP="001E105B">
    <w:pPr>
      <w:pStyle w:val="Kopfzeile"/>
    </w:pPr>
  </w:p>
  <w:p w14:paraId="1816D976" w14:textId="77777777" w:rsidR="00D04654" w:rsidRDefault="00D04654" w:rsidP="001E105B">
    <w:pPr>
      <w:pStyle w:val="Kopfzeile"/>
    </w:pPr>
  </w:p>
  <w:p w14:paraId="3FA14A00" w14:textId="77777777" w:rsidR="00D04654" w:rsidRDefault="00D04654" w:rsidP="001E105B">
    <w:pPr>
      <w:pStyle w:val="Kopfzeile"/>
    </w:pPr>
  </w:p>
  <w:p w14:paraId="29A0BC71" w14:textId="77777777" w:rsidR="00D04654" w:rsidRDefault="00D04654" w:rsidP="001E105B">
    <w:pPr>
      <w:pStyle w:val="Kopfzeile"/>
    </w:pPr>
  </w:p>
  <w:p w14:paraId="1669F7BF" w14:textId="77777777" w:rsidR="00D04654" w:rsidRDefault="00D04654" w:rsidP="001E105B">
    <w:pPr>
      <w:pStyle w:val="Kopfzeile"/>
    </w:pPr>
  </w:p>
  <w:p w14:paraId="7A5212CE" w14:textId="77777777" w:rsidR="00E76729" w:rsidRPr="00E76729" w:rsidRDefault="00E76729" w:rsidP="001E105B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E1"/>
    <w:rsid w:val="00015197"/>
    <w:rsid w:val="00023F74"/>
    <w:rsid w:val="00044BF8"/>
    <w:rsid w:val="00072F66"/>
    <w:rsid w:val="000C24E4"/>
    <w:rsid w:val="000E5D89"/>
    <w:rsid w:val="00121910"/>
    <w:rsid w:val="00130FE3"/>
    <w:rsid w:val="00134A1D"/>
    <w:rsid w:val="00143D51"/>
    <w:rsid w:val="001455DD"/>
    <w:rsid w:val="00193456"/>
    <w:rsid w:val="00196564"/>
    <w:rsid w:val="001C7247"/>
    <w:rsid w:val="001E105B"/>
    <w:rsid w:val="001E401A"/>
    <w:rsid w:val="001F22CA"/>
    <w:rsid w:val="00233998"/>
    <w:rsid w:val="00235DE3"/>
    <w:rsid w:val="00257FEB"/>
    <w:rsid w:val="002647AD"/>
    <w:rsid w:val="00284BFB"/>
    <w:rsid w:val="002A033B"/>
    <w:rsid w:val="002D148B"/>
    <w:rsid w:val="002E5DDE"/>
    <w:rsid w:val="002F3831"/>
    <w:rsid w:val="002F7859"/>
    <w:rsid w:val="00375C36"/>
    <w:rsid w:val="003B34D3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5D0181"/>
    <w:rsid w:val="005F780E"/>
    <w:rsid w:val="00601D8C"/>
    <w:rsid w:val="00633D41"/>
    <w:rsid w:val="0063433F"/>
    <w:rsid w:val="00692224"/>
    <w:rsid w:val="006C1461"/>
    <w:rsid w:val="006F029C"/>
    <w:rsid w:val="006F47B2"/>
    <w:rsid w:val="00753DDF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30205"/>
    <w:rsid w:val="00A5022D"/>
    <w:rsid w:val="00AA0A2C"/>
    <w:rsid w:val="00AB6D45"/>
    <w:rsid w:val="00AB7190"/>
    <w:rsid w:val="00B869A4"/>
    <w:rsid w:val="00B957EC"/>
    <w:rsid w:val="00BA2563"/>
    <w:rsid w:val="00C11EC6"/>
    <w:rsid w:val="00C15B9F"/>
    <w:rsid w:val="00C43646"/>
    <w:rsid w:val="00C51C0E"/>
    <w:rsid w:val="00CE0168"/>
    <w:rsid w:val="00CF1380"/>
    <w:rsid w:val="00D03A85"/>
    <w:rsid w:val="00D04654"/>
    <w:rsid w:val="00D17FE1"/>
    <w:rsid w:val="00D20471"/>
    <w:rsid w:val="00D26792"/>
    <w:rsid w:val="00D9236A"/>
    <w:rsid w:val="00DE1410"/>
    <w:rsid w:val="00E16E7F"/>
    <w:rsid w:val="00E55E78"/>
    <w:rsid w:val="00E76729"/>
    <w:rsid w:val="00E84110"/>
    <w:rsid w:val="00EB0E92"/>
    <w:rsid w:val="00ED38DA"/>
    <w:rsid w:val="00ED45BF"/>
    <w:rsid w:val="00EE7134"/>
    <w:rsid w:val="00F76909"/>
    <w:rsid w:val="00F77627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86ED5"/>
  <w15:chartTrackingRefBased/>
  <w15:docId w15:val="{FFA46662-4138-174C-A7D8-CB9962F4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  <w:ind w:left="426" w:right="282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right="3119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55DD"/>
    <w:pPr>
      <w:numPr>
        <w:ilvl w:val="1"/>
      </w:numPr>
      <w:spacing w:after="160"/>
      <w:ind w:left="426"/>
      <w:jc w:val="center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55DD"/>
    <w:rPr>
      <w:rFonts w:eastAsiaTheme="majorEastAsia" w:cstheme="majorBidi"/>
      <w:color w:val="595959" w:themeColor="text1" w:themeTint="A6"/>
      <w:spacing w:val="15"/>
      <w:kern w:val="1"/>
      <w:sz w:val="28"/>
      <w:szCs w:val="28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455DD"/>
    <w:pPr>
      <w:tabs>
        <w:tab w:val="center" w:pos="5245"/>
        <w:tab w:val="right" w:pos="10915"/>
      </w:tabs>
      <w:ind w:left="142"/>
    </w:pPr>
    <w:rPr>
      <w:noProof/>
      <w:color w:val="000000" w:themeColor="text1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55DD"/>
    <w:rPr>
      <w:rFonts w:ascii="Arial" w:eastAsia="Calibri" w:hAnsi="Arial" w:cs="font498"/>
      <w:noProof/>
      <w:color w:val="000000" w:themeColor="text1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455DD"/>
    <w:pPr>
      <w:spacing w:before="0" w:after="0" w:line="240" w:lineRule="auto"/>
      <w:ind w:left="0" w:right="25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1455DD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Kopfzeile"/>
    <w:qFormat/>
    <w:rsid w:val="001E105B"/>
    <w:pPr>
      <w:ind w:left="0"/>
    </w:pPr>
  </w:style>
  <w:style w:type="paragraph" w:customStyle="1" w:styleId="Logo">
    <w:name w:val="Logo"/>
    <w:basedOn w:val="Standard"/>
    <w:qFormat/>
    <w:rsid w:val="00145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3</Pages>
  <Words>451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2026-08-26T18:55:00Z</cp:lastPrinted>
  <dcterms:created xsi:type="dcterms:W3CDTF">2026-08-26T18:55:00Z</dcterms:created>
  <dcterms:modified xsi:type="dcterms:W3CDTF">2026-08-26T19:07:00Z</dcterms:modified>
</cp:coreProperties>
</file>