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58AC1" w14:textId="48FD80A9" w:rsidR="0041721E" w:rsidRPr="0041721E" w:rsidRDefault="0050644C" w:rsidP="0050644C">
      <w:pPr>
        <w:pStyle w:val="berschrift2"/>
        <w:ind w:right="-2"/>
      </w:pPr>
      <w:r w:rsidRPr="0050644C">
        <w:rPr>
          <w:lang w:val="pt-BR"/>
        </w:rPr>
        <w:t>dreifach einsetzbar: als Aushang, als Signaturbaustein und beim Elternabend.</w:t>
      </w:r>
    </w:p>
    <w:p w14:paraId="40C8D9F1" w14:textId="680DFB0D" w:rsidR="0041721E" w:rsidRPr="009E5C18" w:rsidRDefault="009E5C18" w:rsidP="0041721E">
      <w:pPr>
        <w:pStyle w:val="berschrift1"/>
      </w:pPr>
      <w:proofErr w:type="spellStart"/>
      <w:r w:rsidRPr="009E5C18">
        <w:rPr>
          <w:lang w:val="pt-BR"/>
        </w:rPr>
        <w:t>Sprechzeiten</w:t>
      </w:r>
      <w:proofErr w:type="spellEnd"/>
      <w:r w:rsidRPr="009E5C18">
        <w:rPr>
          <w:lang w:val="pt-BR"/>
        </w:rPr>
        <w:t xml:space="preserve">- </w:t>
      </w:r>
      <w:proofErr w:type="spellStart"/>
      <w:r w:rsidRPr="009E5C18">
        <w:rPr>
          <w:lang w:val="pt-BR"/>
        </w:rPr>
        <w:t>und</w:t>
      </w:r>
      <w:proofErr w:type="spellEnd"/>
      <w:r w:rsidRPr="009E5C18">
        <w:rPr>
          <w:lang w:val="pt-BR"/>
        </w:rPr>
        <w:t xml:space="preserve"> </w:t>
      </w:r>
      <w:proofErr w:type="spellStart"/>
      <w:r w:rsidRPr="009E5C18">
        <w:rPr>
          <w:lang w:val="pt-BR"/>
        </w:rPr>
        <w:t>Erreichbarkeitsblatt</w:t>
      </w:r>
      <w:proofErr w:type="spellEnd"/>
    </w:p>
    <w:tbl>
      <w:tblPr>
        <w:tblStyle w:val="Tabellenraster"/>
        <w:tblW w:w="0" w:type="auto"/>
        <w:tblInd w:w="426" w:type="dxa"/>
        <w:tblBorders>
          <w:top w:val="single" w:sz="4" w:space="0" w:color="B2B2BF"/>
          <w:left w:val="single" w:sz="4" w:space="0" w:color="B2B2BF"/>
          <w:bottom w:val="single" w:sz="4" w:space="0" w:color="B2B2BF"/>
          <w:right w:val="single" w:sz="4" w:space="0" w:color="B2B2BF"/>
          <w:insideH w:val="single" w:sz="4" w:space="0" w:color="B2B2BF"/>
          <w:insideV w:val="single" w:sz="4" w:space="0" w:color="B2B2BF"/>
        </w:tblBorders>
        <w:tblLook w:val="04A0" w:firstRow="1" w:lastRow="0" w:firstColumn="1" w:lastColumn="0" w:noHBand="0" w:noVBand="1"/>
      </w:tblPr>
      <w:tblGrid>
        <w:gridCol w:w="5380"/>
        <w:gridCol w:w="5104"/>
      </w:tblGrid>
      <w:tr w:rsidR="009E5C18" w14:paraId="16A36639" w14:textId="77777777" w:rsidTr="009E5C18">
        <w:tc>
          <w:tcPr>
            <w:tcW w:w="5380" w:type="dxa"/>
            <w:shd w:val="clear" w:color="auto" w:fill="5D7DBE"/>
            <w:vAlign w:val="center"/>
          </w:tcPr>
          <w:p w14:paraId="54CA2246" w14:textId="589CB379" w:rsidR="009E5C18" w:rsidRPr="009E5C18" w:rsidRDefault="009E5C18" w:rsidP="009E5C18">
            <w:pPr>
              <w:pStyle w:val="Haupttext"/>
              <w:ind w:left="0"/>
              <w:rPr>
                <w:color w:val="FFFFFF" w:themeColor="background1"/>
              </w:rPr>
            </w:pPr>
            <w:r w:rsidRPr="009E5C18">
              <w:rPr>
                <w:color w:val="FFFFFF" w:themeColor="background1"/>
              </w:rPr>
              <w:t>Angabe</w:t>
            </w:r>
          </w:p>
        </w:tc>
        <w:tc>
          <w:tcPr>
            <w:tcW w:w="5104" w:type="dxa"/>
            <w:shd w:val="clear" w:color="auto" w:fill="5D7DBE"/>
            <w:vAlign w:val="center"/>
          </w:tcPr>
          <w:p w14:paraId="6991BA42" w14:textId="0E9E03A0" w:rsidR="009E5C18" w:rsidRPr="009E5C18" w:rsidRDefault="009E5C18" w:rsidP="009E5C18">
            <w:pPr>
              <w:pStyle w:val="Haupttext"/>
              <w:ind w:left="0"/>
              <w:rPr>
                <w:color w:val="FFFFFF" w:themeColor="background1"/>
              </w:rPr>
            </w:pPr>
            <w:r w:rsidRPr="009E5C18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Dein Eintrag</w:t>
            </w:r>
          </w:p>
        </w:tc>
      </w:tr>
      <w:tr w:rsidR="009E5C18" w14:paraId="6B22694A" w14:textId="77777777" w:rsidTr="009E5C18">
        <w:tc>
          <w:tcPr>
            <w:tcW w:w="5380" w:type="dxa"/>
            <w:vAlign w:val="center"/>
          </w:tcPr>
          <w:p w14:paraId="68B337DF" w14:textId="301E2A20" w:rsidR="009E5C18" w:rsidRDefault="009E5C18" w:rsidP="009E5C18">
            <w:pPr>
              <w:pStyle w:val="Haupttext"/>
              <w:ind w:left="0"/>
            </w:pPr>
            <w:r w:rsidRPr="009E5C18">
              <w:t>Name, Fach / Funktion</w:t>
            </w:r>
          </w:p>
        </w:tc>
        <w:tc>
          <w:tcPr>
            <w:tcW w:w="5104" w:type="dxa"/>
          </w:tcPr>
          <w:p w14:paraId="3E735F79" w14:textId="77777777" w:rsidR="009E5C18" w:rsidRDefault="009E5C18" w:rsidP="009E5C18">
            <w:pPr>
              <w:pStyle w:val="Haupttext"/>
              <w:ind w:left="0"/>
            </w:pPr>
          </w:p>
        </w:tc>
      </w:tr>
      <w:tr w:rsidR="009E5C18" w14:paraId="41B9C6A6" w14:textId="77777777" w:rsidTr="009E5C18">
        <w:tc>
          <w:tcPr>
            <w:tcW w:w="5380" w:type="dxa"/>
            <w:vAlign w:val="center"/>
          </w:tcPr>
          <w:p w14:paraId="24537FDF" w14:textId="1042DE67" w:rsidR="009E5C18" w:rsidRDefault="009E5C18" w:rsidP="009E5C18">
            <w:pPr>
              <w:pStyle w:val="Haupttext"/>
              <w:ind w:left="0"/>
            </w:pPr>
            <w:r w:rsidRPr="009E5C18">
              <w:t>Sprechzeiten (Tag(e), Uhrzeit, Ort)</w:t>
            </w:r>
          </w:p>
        </w:tc>
        <w:tc>
          <w:tcPr>
            <w:tcW w:w="5104" w:type="dxa"/>
          </w:tcPr>
          <w:p w14:paraId="325D5605" w14:textId="77777777" w:rsidR="009E5C18" w:rsidRDefault="009E5C18" w:rsidP="009E5C18">
            <w:pPr>
              <w:pStyle w:val="Haupttext"/>
              <w:ind w:left="0"/>
            </w:pPr>
          </w:p>
        </w:tc>
      </w:tr>
      <w:tr w:rsidR="009E5C18" w14:paraId="3A4AA7C7" w14:textId="77777777" w:rsidTr="009E5C18">
        <w:tc>
          <w:tcPr>
            <w:tcW w:w="5380" w:type="dxa"/>
            <w:vAlign w:val="center"/>
          </w:tcPr>
          <w:p w14:paraId="021693DC" w14:textId="705AC18C" w:rsidR="009E5C18" w:rsidRDefault="009E5C18" w:rsidP="009E5C18">
            <w:pPr>
              <w:pStyle w:val="Haupttext"/>
              <w:ind w:left="0"/>
            </w:pPr>
            <w:r w:rsidRPr="009E5C18">
              <w:t>Bevorzugter Kommunikationsweg</w:t>
            </w:r>
          </w:p>
        </w:tc>
        <w:tc>
          <w:tcPr>
            <w:tcW w:w="5104" w:type="dxa"/>
          </w:tcPr>
          <w:p w14:paraId="3732FE18" w14:textId="77777777" w:rsidR="009E5C18" w:rsidRDefault="009E5C18" w:rsidP="009E5C18">
            <w:pPr>
              <w:pStyle w:val="Haupttext"/>
              <w:ind w:left="0"/>
            </w:pPr>
          </w:p>
        </w:tc>
      </w:tr>
      <w:tr w:rsidR="009E5C18" w14:paraId="0DAB90A2" w14:textId="77777777" w:rsidTr="009E5C18">
        <w:tc>
          <w:tcPr>
            <w:tcW w:w="5380" w:type="dxa"/>
            <w:vAlign w:val="center"/>
          </w:tcPr>
          <w:p w14:paraId="075A5D69" w14:textId="64C01789" w:rsidR="009E5C18" w:rsidRDefault="009E5C18" w:rsidP="009E5C18">
            <w:pPr>
              <w:pStyle w:val="Haupttext"/>
              <w:ind w:left="0"/>
            </w:pPr>
            <w:r w:rsidRPr="009E5C18">
              <w:t>Übliche Reaktionszeit</w:t>
            </w:r>
          </w:p>
        </w:tc>
        <w:tc>
          <w:tcPr>
            <w:tcW w:w="5104" w:type="dxa"/>
          </w:tcPr>
          <w:p w14:paraId="30BE400A" w14:textId="77777777" w:rsidR="009E5C18" w:rsidRDefault="009E5C18" w:rsidP="009E5C18">
            <w:pPr>
              <w:pStyle w:val="Haupttext"/>
              <w:ind w:left="0"/>
            </w:pPr>
          </w:p>
        </w:tc>
      </w:tr>
      <w:tr w:rsidR="009E5C18" w14:paraId="34090F11" w14:textId="77777777" w:rsidTr="009E5C18">
        <w:tc>
          <w:tcPr>
            <w:tcW w:w="5380" w:type="dxa"/>
            <w:vAlign w:val="center"/>
          </w:tcPr>
          <w:p w14:paraId="4FFBCB09" w14:textId="3853D064" w:rsidR="009E5C18" w:rsidRDefault="009E5C18" w:rsidP="009E5C18">
            <w:pPr>
              <w:pStyle w:val="Haupttext"/>
              <w:ind w:left="0"/>
            </w:pPr>
            <w:r w:rsidRPr="009E5C18">
              <w:t xml:space="preserve">Regelung bei </w:t>
            </w:r>
            <w:proofErr w:type="gramStart"/>
            <w:r w:rsidRPr="009E5C18">
              <w:t>wirklich dringenden</w:t>
            </w:r>
            <w:proofErr w:type="gramEnd"/>
            <w:r w:rsidRPr="009E5C18">
              <w:t xml:space="preserve"> Anliegen</w:t>
            </w:r>
          </w:p>
        </w:tc>
        <w:tc>
          <w:tcPr>
            <w:tcW w:w="5104" w:type="dxa"/>
          </w:tcPr>
          <w:p w14:paraId="09A903F2" w14:textId="77777777" w:rsidR="009E5C18" w:rsidRDefault="009E5C18" w:rsidP="009E5C18">
            <w:pPr>
              <w:pStyle w:val="Haupttext"/>
              <w:ind w:left="0"/>
            </w:pPr>
          </w:p>
        </w:tc>
      </w:tr>
    </w:tbl>
    <w:p w14:paraId="686BF81F" w14:textId="77777777" w:rsidR="009E5C18" w:rsidRPr="009E5C18" w:rsidRDefault="009E5C18" w:rsidP="009E5C18">
      <w:pPr>
        <w:pStyle w:val="Haupttext"/>
      </w:pPr>
    </w:p>
    <w:tbl>
      <w:tblPr>
        <w:tblW w:w="4688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9"/>
      </w:tblGrid>
      <w:tr w:rsidR="009E5C18" w14:paraId="1AD7195F" w14:textId="77777777" w:rsidTr="009E5C18">
        <w:tc>
          <w:tcPr>
            <w:tcW w:w="5000" w:type="pct"/>
            <w:tcBorders>
              <w:top w:val="single" w:sz="16" w:space="0" w:color="5D7DBE"/>
              <w:left w:val="single" w:sz="4" w:space="0" w:color="D9D9DE"/>
              <w:bottom w:val="single" w:sz="4" w:space="0" w:color="D9D9DE"/>
              <w:right w:val="single" w:sz="4" w:space="0" w:color="D9D9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D1A714" w14:textId="77777777" w:rsidR="009E5C18" w:rsidRDefault="009E5C18" w:rsidP="009E5C18">
            <w:pPr>
              <w:spacing w:after="40"/>
            </w:pPr>
            <w:r>
              <w:rPr>
                <w:rFonts w:ascii="Calibri" w:hAnsi="Calibri" w:cs="Calibri"/>
                <w:b/>
                <w:bCs/>
                <w:caps/>
                <w:color w:val="5D7DBE"/>
                <w:sz w:val="19"/>
                <w:szCs w:val="19"/>
              </w:rPr>
              <w:t>Aushang — für Tür oder Arbeitsplatz</w:t>
            </w:r>
          </w:p>
          <w:p w14:paraId="65038B4C" w14:textId="77777777" w:rsidR="009E5C18" w:rsidRDefault="009E5C18" w:rsidP="009E5C18">
            <w:pPr>
              <w:pStyle w:val="Haupttext"/>
              <w:ind w:left="0"/>
            </w:pPr>
            <w:r w:rsidRPr="009E5C18">
              <w:t>Sprechzeiten von [Name] — [Fach / Funktion]</w:t>
            </w:r>
          </w:p>
          <w:p w14:paraId="5403C524" w14:textId="77777777" w:rsidR="009E5C18" w:rsidRDefault="009E5C18" w:rsidP="009E5C18">
            <w:pPr>
              <w:pStyle w:val="Haupttext"/>
              <w:ind w:left="0"/>
            </w:pPr>
            <w:r w:rsidRPr="009E5C18">
              <w:t>[Wochentag(e)], [Uhrzeit] Uhr, [Ort / Raum]</w:t>
            </w:r>
          </w:p>
          <w:p w14:paraId="2FAECA73" w14:textId="77777777" w:rsidR="009E5C18" w:rsidRDefault="009E5C18" w:rsidP="009E5C18">
            <w:pPr>
              <w:pStyle w:val="Haupttext"/>
              <w:ind w:left="0"/>
            </w:pPr>
            <w:r w:rsidRPr="009E5C18">
              <w:t>Außerhalb dieser Zeiten bin ich nicht ansprechbar. Nachrichten über [Kanal] beantworte ich innerhalb von [Reaktionszeit].</w:t>
            </w:r>
          </w:p>
          <w:p w14:paraId="5F99657B" w14:textId="77777777" w:rsidR="009E5C18" w:rsidRDefault="009E5C18" w:rsidP="009E5C18">
            <w:pPr>
              <w:pStyle w:val="Haupttext"/>
              <w:ind w:left="0"/>
            </w:pPr>
            <w:r w:rsidRPr="009E5C18">
              <w:t>Wirklich dringend? [Regelung, z. B. Sekretariat, Raum / Telefon]</w:t>
            </w:r>
          </w:p>
        </w:tc>
      </w:tr>
    </w:tbl>
    <w:p w14:paraId="48F50463" w14:textId="77777777" w:rsidR="009E5C18" w:rsidRDefault="009E5C18" w:rsidP="009E5C18">
      <w:pPr>
        <w:spacing w:after="120"/>
        <w:ind w:left="426"/>
      </w:pPr>
    </w:p>
    <w:tbl>
      <w:tblPr>
        <w:tblW w:w="4688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9"/>
      </w:tblGrid>
      <w:tr w:rsidR="009E5C18" w14:paraId="23E5B1DE" w14:textId="77777777" w:rsidTr="009E5C18">
        <w:tc>
          <w:tcPr>
            <w:tcW w:w="5000" w:type="pct"/>
            <w:tcBorders>
              <w:top w:val="single" w:sz="16" w:space="0" w:color="2BA476"/>
              <w:left w:val="single" w:sz="4" w:space="0" w:color="D9D9DE"/>
              <w:bottom w:val="single" w:sz="4" w:space="0" w:color="D9D9DE"/>
              <w:right w:val="single" w:sz="4" w:space="0" w:color="D9D9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B6309D" w14:textId="77777777" w:rsidR="009E5C18" w:rsidRDefault="009E5C18" w:rsidP="009E5C18">
            <w:pPr>
              <w:spacing w:after="40"/>
            </w:pPr>
            <w:r>
              <w:rPr>
                <w:rFonts w:ascii="Calibri" w:hAnsi="Calibri" w:cs="Calibri"/>
                <w:b/>
                <w:bCs/>
                <w:caps/>
                <w:color w:val="2BA476"/>
                <w:sz w:val="19"/>
                <w:szCs w:val="19"/>
              </w:rPr>
              <w:t>Signatur — Baustein für dienstliche Mails</w:t>
            </w:r>
          </w:p>
          <w:p w14:paraId="3A73F165" w14:textId="77777777" w:rsidR="009E5C18" w:rsidRDefault="009E5C18" w:rsidP="009E5C18">
            <w:pPr>
              <w:pStyle w:val="Haupttext"/>
              <w:ind w:left="0"/>
            </w:pPr>
            <w:r w:rsidRPr="009E5C18">
              <w:t>Sprechzeiten: [Wochentag(e)], [Uhrzeit] Uhr, [Ort]</w:t>
            </w:r>
          </w:p>
          <w:p w14:paraId="0D007AFF" w14:textId="77777777" w:rsidR="009E5C18" w:rsidRDefault="009E5C18" w:rsidP="009E5C18">
            <w:pPr>
              <w:pStyle w:val="Haupttext"/>
              <w:ind w:left="0"/>
            </w:pPr>
            <w:r w:rsidRPr="009E5C18">
              <w:t>Antwortzeit: in der Regel innerhalb von [Reaktionszeit]</w:t>
            </w:r>
          </w:p>
          <w:p w14:paraId="667B512A" w14:textId="77777777" w:rsidR="009E5C18" w:rsidRDefault="009E5C18" w:rsidP="009E5C18">
            <w:pPr>
              <w:pStyle w:val="Haupttext"/>
              <w:ind w:left="0"/>
            </w:pPr>
            <w:r w:rsidRPr="009E5C18">
              <w:t>Dringend: [Regelung, z. B. Sekretariat, Telefon]</w:t>
            </w:r>
          </w:p>
        </w:tc>
      </w:tr>
    </w:tbl>
    <w:p w14:paraId="3DE563EC" w14:textId="77777777" w:rsidR="009E5C18" w:rsidRDefault="009E5C18" w:rsidP="009E5C18">
      <w:pPr>
        <w:spacing w:after="120"/>
        <w:ind w:left="426"/>
      </w:pPr>
    </w:p>
    <w:tbl>
      <w:tblPr>
        <w:tblW w:w="4688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9"/>
      </w:tblGrid>
      <w:tr w:rsidR="009E5C18" w14:paraId="6E8D588F" w14:textId="77777777" w:rsidTr="009E5C18">
        <w:tc>
          <w:tcPr>
            <w:tcW w:w="5000" w:type="pct"/>
            <w:tcBorders>
              <w:top w:val="single" w:sz="16" w:space="0" w:color="5D7DBE"/>
              <w:left w:val="single" w:sz="4" w:space="0" w:color="D9D9DE"/>
              <w:bottom w:val="single" w:sz="4" w:space="0" w:color="D9D9DE"/>
              <w:right w:val="single" w:sz="4" w:space="0" w:color="D9D9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371925" w14:textId="77777777" w:rsidR="009E5C18" w:rsidRDefault="009E5C18" w:rsidP="009E5C18">
            <w:pPr>
              <w:spacing w:after="40"/>
              <w:ind w:left="-3"/>
            </w:pPr>
            <w:r>
              <w:rPr>
                <w:rFonts w:ascii="Calibri" w:hAnsi="Calibri" w:cs="Calibri"/>
                <w:b/>
                <w:bCs/>
                <w:caps/>
                <w:color w:val="5D7DBE"/>
                <w:sz w:val="19"/>
                <w:szCs w:val="19"/>
              </w:rPr>
              <w:t>Elternabend-Absatz — zum Vorlesen oder Austeilen</w:t>
            </w:r>
          </w:p>
          <w:p w14:paraId="70CC740F" w14:textId="77777777" w:rsidR="009E5C18" w:rsidRDefault="009E5C18" w:rsidP="009E5C18">
            <w:pPr>
              <w:pStyle w:val="Haupttext"/>
              <w:ind w:left="0"/>
            </w:pPr>
            <w:r>
              <w:t xml:space="preserve">Für Rückfragen bin ich [Wochentag(e)] von [Uhrzeit] Uhr erreichbar, [Ort / Kanal]. Nachrichten außerhalb dieser Zeit beantworte ich innerhalb von [Reaktionszeit]. Bei </w:t>
            </w:r>
            <w:proofErr w:type="gramStart"/>
            <w:r>
              <w:t xml:space="preserve">wirklich </w:t>
            </w:r>
            <w:r>
              <w:rPr>
                <w:b/>
                <w:bCs/>
              </w:rPr>
              <w:t>dringenden</w:t>
            </w:r>
            <w:proofErr w:type="gramEnd"/>
            <w:r>
              <w:t xml:space="preserve"> Anliegen wenden Sie sich bitte an [Regelung, z. B. Sekretariat, Telefon]. So kann ich mich in den übrigen Zeiten auf die Vorbereitung und Nachbereitung des Unterrichts konzentrieren — wovon auch Ihr Kind profitiert.</w:t>
            </w:r>
          </w:p>
        </w:tc>
      </w:tr>
    </w:tbl>
    <w:p w14:paraId="3F8B628E" w14:textId="77777777" w:rsidR="009E5C18" w:rsidRPr="009E5C18" w:rsidRDefault="009E5C18" w:rsidP="009E5C18">
      <w:pPr>
        <w:pStyle w:val="Haupttext"/>
        <w:rPr>
          <w:i/>
          <w:iCs/>
          <w:sz w:val="16"/>
          <w:szCs w:val="16"/>
        </w:rPr>
      </w:pPr>
    </w:p>
    <w:p w14:paraId="6150BE1F" w14:textId="77777777" w:rsidR="009E5C18" w:rsidRPr="009E5C18" w:rsidRDefault="009E5C18" w:rsidP="009E5C18">
      <w:pPr>
        <w:pStyle w:val="Haupttext"/>
        <w:rPr>
          <w:i/>
          <w:iCs/>
          <w:sz w:val="16"/>
          <w:szCs w:val="16"/>
        </w:rPr>
      </w:pPr>
      <w:r w:rsidRPr="009E5C18">
        <w:rPr>
          <w:i/>
          <w:iCs/>
          <w:sz w:val="16"/>
          <w:szCs w:val="16"/>
        </w:rPr>
        <w:t>Hintergrund: Unterbrechungen kosten im Schnitt rund 23 Minuten Wiederanlaufzeit (Mark, 2008); feste, proaktiv kommunizierte Sprechzeiten schaffen Planbarkeit für alle Seiten. Für Antwortfristen bei E-Mails gilt die gesondert geregelte 48-Stunden-Regel — dieses Blatt betrifft ausschließlich die Zeitfenster persönlicher Ansprechbarkeit.</w:t>
      </w:r>
    </w:p>
    <w:p w14:paraId="00E72F6A" w14:textId="0C696B8A" w:rsidR="00E76729" w:rsidRPr="009E5C18" w:rsidRDefault="00E76729" w:rsidP="009E5C18">
      <w:pPr>
        <w:pStyle w:val="Haupttext"/>
        <w:rPr>
          <w:i/>
          <w:iCs/>
          <w:sz w:val="16"/>
          <w:szCs w:val="16"/>
        </w:rPr>
      </w:pPr>
    </w:p>
    <w:sectPr w:rsidR="00E76729" w:rsidRPr="009E5C18" w:rsidSect="00E767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134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D2898A" w14:textId="77777777" w:rsidR="00557577" w:rsidRDefault="00557577" w:rsidP="00770181">
      <w:pPr>
        <w:spacing w:before="0" w:after="0" w:line="240" w:lineRule="auto"/>
      </w:pPr>
      <w:r>
        <w:separator/>
      </w:r>
    </w:p>
  </w:endnote>
  <w:endnote w:type="continuationSeparator" w:id="0">
    <w:p w14:paraId="7BDF1B77" w14:textId="77777777" w:rsidR="00557577" w:rsidRDefault="00557577" w:rsidP="007701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8CD9DA" w14:textId="77777777" w:rsidR="00E16E7F" w:rsidRPr="00B957EC" w:rsidRDefault="00D03A85" w:rsidP="002D148B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3A616A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E14AE5C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A09F33" w14:textId="77777777" w:rsidR="00B957EC" w:rsidRPr="00215EB3" w:rsidRDefault="00B957EC" w:rsidP="002D148B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5086F4C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>
                              <w:highlight w:val="yellow"/>
                            </w:rPr>
                            <w:t>X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highlight w:val="yellow"/>
                              <w:lang w:eastAsia="zh-TW"/>
                            </w:rPr>
                            <w:t>X.Y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78A09F33" w14:textId="77777777" w:rsidR="00B957EC" w:rsidRPr="00215EB3" w:rsidRDefault="00B957EC" w:rsidP="002D148B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5086F4C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>
                        <w:highlight w:val="yellow"/>
                      </w:rPr>
                      <w:t>X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highlight w:val="yellow"/>
                        <w:lang w:eastAsia="zh-TW"/>
                      </w:rPr>
                      <w:t>X.Y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4FD4A8" w14:textId="77777777" w:rsidR="00044BF8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509DFEBB" w14:textId="77777777" w:rsidR="003D1DB2" w:rsidRPr="003D1DB2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584233A2" w14:textId="77777777" w:rsidR="00B957EC" w:rsidRPr="00215EB3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4B4FD4A8" w14:textId="77777777" w:rsidR="00044BF8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509DFEBB" w14:textId="77777777" w:rsidR="003D1DB2" w:rsidRPr="003D1DB2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584233A2" w14:textId="77777777" w:rsidR="00B957EC" w:rsidRPr="00215EB3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43E91C" w14:textId="77777777" w:rsidR="00B957EC" w:rsidRDefault="00B957EC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09529DFC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543E91C" w14:textId="77777777" w:rsidR="00B957EC" w:rsidRDefault="00B957EC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09529DFC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D0AF00" w14:textId="77777777" w:rsidR="00B957EC" w:rsidRPr="00215EB3" w:rsidRDefault="00B957EC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62D67527" w14:textId="77777777" w:rsidR="00B957EC" w:rsidRDefault="00B957EC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>
                              <w:highlight w:val="yellow"/>
                            </w:rPr>
                            <w:t>01_02-001</w:t>
                          </w:r>
                        </w:p>
                        <w:p w14:paraId="5859576C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AD0AF00" w14:textId="77777777" w:rsidR="00B957EC" w:rsidRPr="00215EB3" w:rsidRDefault="00B957EC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62D67527" w14:textId="77777777" w:rsidR="00B957EC" w:rsidRDefault="00B957EC" w:rsidP="002D148B">
                    <w:pPr>
                      <w:pStyle w:val="Fuzeile"/>
                    </w:pPr>
                    <w:r>
                      <w:t>LSP-</w:t>
                    </w:r>
                    <w:r w:rsidRPr="00B957EC">
                      <w:rPr>
                        <w:highlight w:val="yellow"/>
                      </w:rPr>
                      <w:t>01_02-001</w:t>
                    </w:r>
                  </w:p>
                  <w:p w14:paraId="5859576C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249821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004200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B92AE9F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03922" w14:textId="77777777" w:rsidR="00E76729" w:rsidRPr="00E76729" w:rsidRDefault="009E13B5" w:rsidP="00E76729">
    <w:pPr>
      <w:tabs>
        <w:tab w:val="center" w:pos="4536"/>
        <w:tab w:val="right" w:pos="9072"/>
      </w:tabs>
      <w:spacing w:before="0" w:after="0" w:line="240" w:lineRule="auto"/>
      <w:ind w:left="709"/>
      <w:rPr>
        <w:sz w:val="16"/>
        <w:szCs w:val="16"/>
      </w:rPr>
    </w:pPr>
    <w:r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743E41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sz w:val="16"/>
        <w:szCs w:val="16"/>
        <w:lang w:val="de-DE" w:eastAsia="zh-TW"/>
        <w14:ligatures w14:val="standardContextual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7F57CA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Bestandteil des Buches</w:t>
                          </w:r>
                        </w:p>
                        <w:p w14:paraId="5557DAD1" w14:textId="5CC8B1F9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“Das Lina-Seil-Prinzip®</w:t>
                          </w:r>
                          <w:r w:rsidRPr="002D148B">
                            <w:br/>
                            <w:t xml:space="preserve">Teil </w:t>
                          </w:r>
                          <w:r w:rsidR="009E5C18">
                            <w:t>1</w:t>
                          </w:r>
                          <w:r w:rsidRPr="002D148B">
                            <w:t xml:space="preserve"> </w:t>
                          </w:r>
                          <w:r w:rsidRPr="002D148B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2D148B">
                            <w:t xml:space="preserve">Kapitel </w:t>
                          </w:r>
                          <w:r w:rsidR="009E5C18">
                            <w:t>1.7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697F57CA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Bestandteil des Buches</w:t>
                    </w:r>
                  </w:p>
                  <w:p w14:paraId="5557DAD1" w14:textId="5CC8B1F9" w:rsidR="00E76729" w:rsidRPr="002D148B" w:rsidRDefault="00E76729" w:rsidP="002D148B">
                    <w:pPr>
                      <w:pStyle w:val="Fuzeile"/>
                    </w:pPr>
                    <w:r w:rsidRPr="002D148B">
                      <w:t>“Das Lina-Seil-Prinzip®</w:t>
                    </w:r>
                    <w:r w:rsidRPr="002D148B">
                      <w:br/>
                      <w:t xml:space="preserve">Teil </w:t>
                    </w:r>
                    <w:r w:rsidR="009E5C18">
                      <w:t>1</w:t>
                    </w:r>
                    <w:r w:rsidRPr="002D148B">
                      <w:t xml:space="preserve"> </w:t>
                    </w:r>
                    <w:r w:rsidRPr="002D148B">
                      <w:rPr>
                        <w:rFonts w:ascii="Cambria Math" w:hAnsi="Cambria Math" w:cs="Cambria Math"/>
                      </w:rPr>
                      <w:t>⋅</w:t>
                    </w:r>
                    <w:r w:rsidRPr="002D148B">
                      <w:t xml:space="preserve">Kapitel </w:t>
                    </w:r>
                    <w:r w:rsidR="009E5C18">
                      <w:t>1.7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5EC712" w14:textId="77777777" w:rsidR="00E76729" w:rsidRDefault="00E76729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4E07AEEB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0B5EC712" w14:textId="77777777" w:rsidR="00E76729" w:rsidRDefault="00E76729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4E07AEEB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D6E813" w14:textId="77777777" w:rsidR="00E76729" w:rsidRPr="00215EB3" w:rsidRDefault="00E76729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18920B01" w14:textId="792ED679" w:rsidR="00E76729" w:rsidRDefault="00E76729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9E5C18">
                            <w:t>01_07-002</w:t>
                          </w:r>
                        </w:p>
                        <w:p w14:paraId="35BCE0A2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5DD6E813" w14:textId="77777777" w:rsidR="00E76729" w:rsidRPr="00215EB3" w:rsidRDefault="00E76729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18920B01" w14:textId="792ED679" w:rsidR="00E76729" w:rsidRDefault="00E76729" w:rsidP="002D148B">
                    <w:pPr>
                      <w:pStyle w:val="Fuzeile"/>
                    </w:pPr>
                    <w:r>
                      <w:t>LSP-</w:t>
                    </w:r>
                    <w:r w:rsidR="009E5C18">
                      <w:t>01_07-002</w:t>
                    </w:r>
                  </w:p>
                  <w:p w14:paraId="35BCE0A2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358D50" w14:textId="77777777" w:rsidR="00044BF8" w:rsidRDefault="003B34D3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107B04E4" w14:textId="77777777" w:rsidR="003B34D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5A775599" w14:textId="77777777" w:rsidR="00E76729" w:rsidRPr="00215EB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3B358D50" w14:textId="77777777" w:rsidR="00044BF8" w:rsidRDefault="003B34D3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107B04E4" w14:textId="77777777" w:rsidR="003B34D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5A775599" w14:textId="77777777" w:rsidR="00E76729" w:rsidRPr="00215EB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DC67F69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sz w:val="16"/>
        <w:szCs w:val="16"/>
        <w:vertAlign w:val="superscript"/>
        <w:lang w:val="de-DE"/>
        <w14:ligatures w14:val="standardContextual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BB2871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4EEA1B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A9E192B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B1B97D" w14:textId="77777777" w:rsidR="00557577" w:rsidRDefault="00557577" w:rsidP="00770181">
      <w:pPr>
        <w:spacing w:before="0" w:after="0" w:line="240" w:lineRule="auto"/>
      </w:pPr>
      <w:r>
        <w:separator/>
      </w:r>
    </w:p>
  </w:footnote>
  <w:footnote w:type="continuationSeparator" w:id="0">
    <w:p w14:paraId="3FBBE2B8" w14:textId="77777777" w:rsidR="00557577" w:rsidRDefault="00557577" w:rsidP="007701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A2E92B" w14:textId="77777777" w:rsidR="00770181" w:rsidRPr="00375C36" w:rsidRDefault="00AB6D45" w:rsidP="00375C36">
    <w:pPr>
      <w:pStyle w:val="Kopfzeile"/>
      <w:tabs>
        <w:tab w:val="left" w:pos="426"/>
        <w:tab w:val="center" w:pos="5387"/>
        <w:tab w:val="right" w:pos="11057"/>
      </w:tabs>
      <w:ind w:firstLine="426"/>
      <w:jc w:val="left"/>
      <w:rPr>
        <w:rStyle w:val="FuzeileZchn"/>
      </w:rPr>
    </w:pP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2A66DE17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1FEDED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31E1F1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940281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55601F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6C1461" w:rsidRPr="00375C36">
      <w:rPr>
        <w:rStyle w:val="FuzeileZchn"/>
      </w:rPr>
      <w:t>[</w:t>
    </w:r>
    <w:r w:rsidR="006C1461" w:rsidRPr="00375C36">
      <w:rPr>
        <w:rStyle w:val="FuzeileZchn"/>
        <w:highlight w:val="yellow"/>
      </w:rPr>
      <w:t>THEMA</w:t>
    </w:r>
    <w:r w:rsidR="0063433F" w:rsidRPr="00375C36">
      <w:rPr>
        <w:rStyle w:val="FuzeileZchn"/>
        <w:highlight w:val="yellow"/>
      </w:rPr>
      <w:t xml:space="preserve"> im Forum</w:t>
    </w:r>
    <w:r w:rsidR="006C1461" w:rsidRPr="00375C36">
      <w:rPr>
        <w:rStyle w:val="FuzeileZchn"/>
      </w:rPr>
      <w:t>]</w:t>
    </w:r>
    <w:r w:rsidR="006C1461" w:rsidRPr="00375C36">
      <w:rPr>
        <w:rStyle w:val="FuzeileZchn"/>
      </w:rPr>
      <w:tab/>
      <w:t>[</w:t>
    </w:r>
    <w:r w:rsidR="006C1461" w:rsidRPr="00375C36">
      <w:rPr>
        <w:rStyle w:val="FuzeileZchn"/>
        <w:highlight w:val="yellow"/>
      </w:rPr>
      <w:t>TITEL DES DOKUMENTES</w:t>
    </w:r>
    <w:r w:rsidR="006C1461" w:rsidRPr="00375C36">
      <w:rPr>
        <w:rStyle w:val="FuzeileZchn"/>
      </w:rPr>
      <w:t>]</w:t>
    </w:r>
    <w:r w:rsidR="006C1461" w:rsidRPr="00375C36">
      <w:rPr>
        <w:rStyle w:val="FuzeileZchn"/>
      </w:rPr>
      <w:tab/>
    </w:r>
    <w:r w:rsidR="00923DED" w:rsidRPr="00375C36">
      <w:rPr>
        <w:rStyle w:val="FuzeileZchn"/>
      </w:rPr>
      <w:t xml:space="preserve">Seite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PAGE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1</w:t>
    </w:r>
    <w:r w:rsidR="00923DED" w:rsidRPr="00375C36">
      <w:rPr>
        <w:rStyle w:val="FuzeileZchn"/>
      </w:rPr>
      <w:fldChar w:fldCharType="end"/>
    </w:r>
    <w:r w:rsidR="00923DED" w:rsidRPr="00923DED">
      <w:t xml:space="preserve"> </w:t>
    </w:r>
    <w:r w:rsidR="00923DED" w:rsidRPr="00375C36">
      <w:rPr>
        <w:rStyle w:val="FuzeileZchn"/>
      </w:rPr>
      <w:t xml:space="preserve">von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NUMPAGES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2</w:t>
    </w:r>
    <w:r w:rsidR="00923DED" w:rsidRPr="00375C36">
      <w:rPr>
        <w:rStyle w:val="FuzeileZch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13001F" w14:textId="77777777" w:rsidR="00E76729" w:rsidRPr="00E76729" w:rsidRDefault="001C7247" w:rsidP="00130FE3">
    <w:pPr>
      <w:tabs>
        <w:tab w:val="center" w:pos="5387"/>
        <w:tab w:val="right" w:pos="11199"/>
      </w:tabs>
      <w:spacing w:before="0" w:after="0" w:line="240" w:lineRule="auto"/>
      <w:ind w:left="426"/>
    </w:pPr>
    <w:r>
      <w:rPr>
        <w:noProof/>
        <w:sz w:val="24"/>
        <w:szCs w:val="28"/>
        <w:lang w:val="de-DE"/>
        <w14:ligatures w14:val="standardContextual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A58DD6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C90690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7C9D56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B11A50" w14:textId="77777777" w:rsidR="00E76729" w:rsidRPr="005125F5" w:rsidRDefault="00E76729" w:rsidP="00E76729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  <w:lang w:val="de-DE"/>
                            </w:rPr>
                            <w:t>Schullogo</w:t>
                          </w:r>
                        </w:p>
                        <w:p w14:paraId="254B0D43" w14:textId="77777777" w:rsidR="00E76729" w:rsidRPr="005125F5" w:rsidRDefault="00E76729" w:rsidP="00E76729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noProof/>
                              <w:sz w:val="16"/>
                              <w:szCs w:val="16"/>
                              <w:lang w:val="de-DE"/>
                              <w14:ligatures w14:val="standardContextual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B487E89" w14:textId="77777777" w:rsidR="00E76729" w:rsidRPr="005125F5" w:rsidRDefault="00E76729" w:rsidP="00375C36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00B11A50" w14:textId="77777777" w:rsidR="00E76729" w:rsidRPr="005125F5" w:rsidRDefault="00E76729" w:rsidP="00E76729">
                    <w:pPr>
                      <w:jc w:val="center"/>
                      <w:rPr>
                        <w:color w:val="B2B2BF"/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color w:val="B2B2BF"/>
                        <w:sz w:val="16"/>
                        <w:szCs w:val="16"/>
                        <w:lang w:val="de-DE"/>
                      </w:rPr>
                      <w:t xml:space="preserve">Platz für dein </w:t>
                    </w:r>
                    <w:r w:rsidRPr="00375C36">
                      <w:rPr>
                        <w:rStyle w:val="KopfzeileZchn"/>
                        <w:lang w:val="de-DE"/>
                      </w:rPr>
                      <w:t>Schullogo</w:t>
                    </w:r>
                  </w:p>
                  <w:p w14:paraId="254B0D43" w14:textId="77777777" w:rsidR="00E76729" w:rsidRPr="005125F5" w:rsidRDefault="00E76729" w:rsidP="00E76729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noProof/>
                        <w:sz w:val="16"/>
                        <w:szCs w:val="16"/>
                        <w:lang w:val="de-DE"/>
                        <w14:ligatures w14:val="standardContextual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B487E89" w14:textId="77777777" w:rsidR="00E76729" w:rsidRPr="005125F5" w:rsidRDefault="00E76729" w:rsidP="00375C36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6EFAE6" w14:textId="77777777" w:rsidR="00E76729" w:rsidRPr="002D148B" w:rsidRDefault="00E76729" w:rsidP="00E76729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Lina-Seil-Prinzip®</w:t>
                          </w:r>
                        </w:p>
                        <w:p w14:paraId="189C08B9" w14:textId="183219EE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</w:pP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Teil </w:t>
                          </w:r>
                          <w:r w:rsidR="009E5C18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Kapitel </w:t>
                          </w:r>
                          <w:r w:rsidR="009E5C18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1.7</w:t>
                          </w:r>
                        </w:p>
                        <w:p w14:paraId="35075967" w14:textId="122F821E" w:rsidR="00E76729" w:rsidRPr="00121910" w:rsidRDefault="009E5C18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>Kommunikation (intern / extern)</w:t>
                          </w:r>
                        </w:p>
                        <w:p w14:paraId="75FDA718" w14:textId="78AA2CEB" w:rsidR="00E76729" w:rsidRPr="005125F5" w:rsidRDefault="009E5C18" w:rsidP="00E76729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  <w:lang w:val="de-DE"/>
                            </w:rPr>
                          </w:pP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>Sprechzeiten- und Erreichbarkeit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0C6EFAE6" w14:textId="77777777" w:rsidR="00E76729" w:rsidRPr="002D148B" w:rsidRDefault="00E76729" w:rsidP="00E76729">
                    <w:pPr>
                      <w:jc w:val="center"/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Lina-Seil-Prinzip®</w:t>
                    </w:r>
                  </w:p>
                  <w:p w14:paraId="189C08B9" w14:textId="183219EE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</w:pP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Teil </w:t>
                    </w:r>
                    <w:r w:rsidR="009E5C18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eastAsia="zh-TW"/>
                      </w:rPr>
                      <w:t xml:space="preserve"> · </w:t>
                    </w: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Kapitel </w:t>
                    </w:r>
                    <w:r w:rsidR="009E5C18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1.7</w:t>
                    </w:r>
                  </w:p>
                  <w:p w14:paraId="35075967" w14:textId="122F821E" w:rsidR="00E76729" w:rsidRPr="00121910" w:rsidRDefault="009E5C18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lang w:val="de-DE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  <w:lang w:val="de-DE"/>
                      </w:rPr>
                      <w:t>Kommunikation (intern / extern)</w:t>
                    </w:r>
                  </w:p>
                  <w:p w14:paraId="75FDA718" w14:textId="78AA2CEB" w:rsidR="00E76729" w:rsidRPr="005125F5" w:rsidRDefault="009E5C18" w:rsidP="00E76729">
                    <w:pPr>
                      <w:spacing w:after="0"/>
                      <w:jc w:val="center"/>
                      <w:rPr>
                        <w:sz w:val="24"/>
                        <w:szCs w:val="28"/>
                        <w:lang w:val="de-DE"/>
                      </w:rPr>
                    </w:pPr>
                    <w:r>
                      <w:rPr>
                        <w:sz w:val="24"/>
                        <w:szCs w:val="28"/>
                        <w:lang w:val="de-DE"/>
                      </w:rPr>
                      <w:t>Sprechzeiten- und Erreichbarkeit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32EA4E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CF860AE" w14:textId="77777777" w:rsidR="00D04654" w:rsidRDefault="00D04654" w:rsidP="00CE0168">
    <w:pPr>
      <w:pStyle w:val="Kopfzeile"/>
      <w:jc w:val="left"/>
    </w:pPr>
  </w:p>
  <w:p w14:paraId="6FA1CE9F" w14:textId="77777777" w:rsidR="00D04654" w:rsidRDefault="00D04654" w:rsidP="00CE0168">
    <w:pPr>
      <w:pStyle w:val="Kopfzeile"/>
      <w:jc w:val="left"/>
    </w:pPr>
  </w:p>
  <w:p w14:paraId="2D809AAE" w14:textId="77777777" w:rsidR="00D04654" w:rsidRDefault="00D04654" w:rsidP="00CE0168">
    <w:pPr>
      <w:pStyle w:val="Kopfzeile"/>
      <w:jc w:val="left"/>
    </w:pPr>
  </w:p>
  <w:p w14:paraId="39BAD4DC" w14:textId="77777777" w:rsidR="00D04654" w:rsidRDefault="00D04654" w:rsidP="00CE0168">
    <w:pPr>
      <w:pStyle w:val="Kopfzeile"/>
      <w:jc w:val="left"/>
    </w:pPr>
  </w:p>
  <w:p w14:paraId="4F84D8FB" w14:textId="77777777" w:rsidR="00D04654" w:rsidRDefault="00D04654" w:rsidP="00CE0168">
    <w:pPr>
      <w:pStyle w:val="Kopfzeile"/>
      <w:jc w:val="left"/>
    </w:pPr>
  </w:p>
  <w:p w14:paraId="368505F4" w14:textId="77777777" w:rsidR="00E76729" w:rsidRPr="00E76729" w:rsidRDefault="00E76729" w:rsidP="00CE0168">
    <w:pPr>
      <w:pStyle w:val="Kopfzeile"/>
      <w:jc w:val="lef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40"/>
    <w:rsid w:val="00015197"/>
    <w:rsid w:val="00044BF8"/>
    <w:rsid w:val="00072F66"/>
    <w:rsid w:val="000C24E4"/>
    <w:rsid w:val="000E5D89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998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D1DB2"/>
    <w:rsid w:val="0041721E"/>
    <w:rsid w:val="0043247F"/>
    <w:rsid w:val="0044507B"/>
    <w:rsid w:val="004474CD"/>
    <w:rsid w:val="00466298"/>
    <w:rsid w:val="00483302"/>
    <w:rsid w:val="004E06E1"/>
    <w:rsid w:val="0050644C"/>
    <w:rsid w:val="005125F5"/>
    <w:rsid w:val="00557577"/>
    <w:rsid w:val="00565EEF"/>
    <w:rsid w:val="005907B0"/>
    <w:rsid w:val="005C101C"/>
    <w:rsid w:val="00601D8C"/>
    <w:rsid w:val="0063433F"/>
    <w:rsid w:val="00692224"/>
    <w:rsid w:val="006C1461"/>
    <w:rsid w:val="006E5BE0"/>
    <w:rsid w:val="006F029C"/>
    <w:rsid w:val="006F47B2"/>
    <w:rsid w:val="00727BD8"/>
    <w:rsid w:val="00770181"/>
    <w:rsid w:val="00795254"/>
    <w:rsid w:val="007C695A"/>
    <w:rsid w:val="007E3BEB"/>
    <w:rsid w:val="00824C77"/>
    <w:rsid w:val="00863B66"/>
    <w:rsid w:val="008D6754"/>
    <w:rsid w:val="008E1DEB"/>
    <w:rsid w:val="00906AA4"/>
    <w:rsid w:val="009208FC"/>
    <w:rsid w:val="00923DED"/>
    <w:rsid w:val="009E13B5"/>
    <w:rsid w:val="009E5C18"/>
    <w:rsid w:val="009F55EF"/>
    <w:rsid w:val="00A00540"/>
    <w:rsid w:val="00A03CAA"/>
    <w:rsid w:val="00A054CB"/>
    <w:rsid w:val="00A1586B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43646"/>
    <w:rsid w:val="00CE0168"/>
    <w:rsid w:val="00CF1380"/>
    <w:rsid w:val="00D03A85"/>
    <w:rsid w:val="00D04654"/>
    <w:rsid w:val="00D26792"/>
    <w:rsid w:val="00DE1410"/>
    <w:rsid w:val="00E16E7F"/>
    <w:rsid w:val="00E55E78"/>
    <w:rsid w:val="00E76729"/>
    <w:rsid w:val="00EB0E92"/>
    <w:rsid w:val="00EC7377"/>
    <w:rsid w:val="00ED38DA"/>
    <w:rsid w:val="00ED45BF"/>
    <w:rsid w:val="00EE7134"/>
    <w:rsid w:val="00F76909"/>
    <w:rsid w:val="00F77627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0E69D"/>
  <w15:chartTrackingRefBased/>
  <w15:docId w15:val="{0D0A4E3D-ABC4-B54C-9859-C32E4DB5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DB2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:lang w:val="pt-BR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426"/>
      <w:outlineLvl w:val="0"/>
    </w:pPr>
    <w:rPr>
      <w:rFonts w:eastAsiaTheme="majorEastAsia" w:cstheme="majorBidi"/>
      <w:color w:val="5D7DBE"/>
      <w:sz w:val="32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426" w:right="3119"/>
      <w:outlineLvl w:val="1"/>
    </w:pPr>
    <w:rPr>
      <w:caps/>
      <w:kern w:val="20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426"/>
      <w:outlineLvl w:val="2"/>
    </w:pPr>
    <w:rPr>
      <w:rFonts w:eastAsiaTheme="majorEastAsia" w:cstheme="majorBidi"/>
      <w:b/>
      <w:bCs/>
      <w:color w:val="auto"/>
      <w:sz w:val="24"/>
      <w:szCs w:val="32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0E5D89"/>
    <w:pPr>
      <w:ind w:left="426" w:right="-2"/>
    </w:pPr>
    <w:rPr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D148B"/>
    <w:pPr>
      <w:spacing w:before="0" w:after="0" w:line="240" w:lineRule="auto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D148B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  <w:lang w:val="de-DE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  <w:lang w:val="de-DE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1</Pages>
  <Words>219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2026-08-27T14:01:00Z</cp:lastPrinted>
  <dcterms:created xsi:type="dcterms:W3CDTF">2026-08-27T14:01:00Z</dcterms:created>
  <dcterms:modified xsi:type="dcterms:W3CDTF">2026-08-27T14:01:00Z</dcterms:modified>
</cp:coreProperties>
</file>