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BEB9927" w14:textId="77777777" w:rsidR="0041721E" w:rsidRPr="0041721E" w:rsidRDefault="00375C36" w:rsidP="0041721E">
      <w:pPr>
        <w:pStyle w:val="berschrift2"/>
      </w:pPr>
      <w:r>
        <w:t>Überschrift 2</w:t>
      </w:r>
    </w:p>
    <w:p w14:paraId="085F3268" w14:textId="597FFA3E" w:rsidR="0041721E" w:rsidRDefault="00041655" w:rsidP="0041721E">
      <w:pPr>
        <w:pStyle w:val="berschrift1"/>
        <w:rPr>
          <w:lang w:val="pt-BR"/>
        </w:rPr>
      </w:pPr>
      <w:proofErr w:type="spellStart"/>
      <w:r w:rsidRPr="00041655">
        <w:rPr>
          <w:lang w:val="pt-BR"/>
        </w:rPr>
        <w:t>Verortungsblatt</w:t>
      </w:r>
      <w:proofErr w:type="spellEnd"/>
      <w:r w:rsidRPr="00041655">
        <w:rPr>
          <w:lang w:val="pt-BR"/>
        </w:rPr>
        <w:t xml:space="preserve"> </w:t>
      </w:r>
      <w:proofErr w:type="spellStart"/>
      <w:r w:rsidRPr="00041655">
        <w:rPr>
          <w:lang w:val="pt-BR"/>
        </w:rPr>
        <w:t>für</w:t>
      </w:r>
      <w:proofErr w:type="spellEnd"/>
      <w:r w:rsidRPr="00041655">
        <w:rPr>
          <w:lang w:val="pt-BR"/>
        </w:rPr>
        <w:t xml:space="preserve"> </w:t>
      </w:r>
      <w:proofErr w:type="spellStart"/>
      <w:r w:rsidRPr="00041655">
        <w:rPr>
          <w:lang w:val="pt-BR"/>
        </w:rPr>
        <w:t>Unterrichtsbesuche</w:t>
      </w:r>
      <w:proofErr w:type="spellEnd"/>
      <w:r w:rsidRPr="00041655">
        <w:rPr>
          <w:lang w:val="pt-BR"/>
        </w:rPr>
        <w:t xml:space="preserve"> </w:t>
      </w:r>
      <w:proofErr w:type="spellStart"/>
      <w:r w:rsidRPr="00041655">
        <w:rPr>
          <w:lang w:val="pt-BR"/>
        </w:rPr>
        <w:t>und</w:t>
      </w:r>
      <w:proofErr w:type="spellEnd"/>
      <w:r w:rsidRPr="00041655">
        <w:rPr>
          <w:lang w:val="pt-BR"/>
        </w:rPr>
        <w:t xml:space="preserve"> </w:t>
      </w:r>
      <w:proofErr w:type="spellStart"/>
      <w:r w:rsidRPr="00041655">
        <w:rPr>
          <w:lang w:val="pt-BR"/>
        </w:rPr>
        <w:t>Hospitationen</w:t>
      </w:r>
      <w:proofErr w:type="spellEnd"/>
    </w:p>
    <w:tbl>
      <w:tblPr>
        <w:tblW w:w="10040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4"/>
        <w:gridCol w:w="1761"/>
        <w:gridCol w:w="2389"/>
        <w:gridCol w:w="3966"/>
      </w:tblGrid>
      <w:tr w:rsidR="00041655" w:rsidRPr="00041655" w14:paraId="3F597E65" w14:textId="77777777" w:rsidTr="00041655">
        <w:trPr>
          <w:trHeight w:val="760"/>
        </w:trPr>
        <w:tc>
          <w:tcPr>
            <w:tcW w:w="1924" w:type="dxa"/>
            <w:tcBorders>
              <w:top w:val="none" w:sz="0" w:space="0" w:color="FFFFFF"/>
              <w:left w:val="none" w:sz="0" w:space="0" w:color="FFFFFF"/>
              <w:bottom w:val="single" w:sz="6" w:space="0" w:color="B2B2BF"/>
              <w:right w:val="single" w:sz="4" w:space="0" w:color="FFFFFF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200" w:type="dxa"/>
              <w:right w:w="150" w:type="dxa"/>
            </w:tcMar>
          </w:tcPr>
          <w:p w14:paraId="6993A51D" w14:textId="77777777" w:rsidR="00041655" w:rsidRPr="00041655" w:rsidRDefault="00041655" w:rsidP="00041655">
            <w:pPr>
              <w:pStyle w:val="Haupttext"/>
              <w:ind w:left="48"/>
              <w:jc w:val="center"/>
            </w:pPr>
            <w:r w:rsidRPr="00041655">
              <w:rPr>
                <w:b/>
                <w:bCs/>
              </w:rPr>
              <w:t>Lehrkraft</w:t>
            </w:r>
          </w:p>
        </w:tc>
        <w:tc>
          <w:tcPr>
            <w:tcW w:w="1761" w:type="dxa"/>
            <w:tcBorders>
              <w:top w:val="none" w:sz="0" w:space="0" w:color="FFFFFF"/>
              <w:left w:val="none" w:sz="0" w:space="0" w:color="FFFFFF"/>
              <w:bottom w:val="single" w:sz="6" w:space="0" w:color="B2B2BF"/>
              <w:right w:val="single" w:sz="4" w:space="0" w:color="FFFFFF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200" w:type="dxa"/>
              <w:right w:w="150" w:type="dxa"/>
            </w:tcMar>
          </w:tcPr>
          <w:p w14:paraId="603241A5" w14:textId="77777777" w:rsidR="00041655" w:rsidRPr="00041655" w:rsidRDefault="00041655" w:rsidP="00041655">
            <w:pPr>
              <w:pStyle w:val="Haupttext"/>
              <w:ind w:left="109" w:hanging="109"/>
              <w:jc w:val="center"/>
            </w:pPr>
            <w:r w:rsidRPr="00041655">
              <w:rPr>
                <w:b/>
                <w:bCs/>
              </w:rPr>
              <w:t>Fach / Klasse</w:t>
            </w:r>
          </w:p>
        </w:tc>
        <w:tc>
          <w:tcPr>
            <w:tcW w:w="2389" w:type="dxa"/>
            <w:tcBorders>
              <w:top w:val="none" w:sz="0" w:space="0" w:color="FFFFFF"/>
              <w:left w:val="none" w:sz="0" w:space="0" w:color="FFFFFF"/>
              <w:bottom w:val="single" w:sz="6" w:space="0" w:color="B2B2BF"/>
              <w:right w:val="single" w:sz="4" w:space="0" w:color="FFFFFF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200" w:type="dxa"/>
              <w:right w:w="150" w:type="dxa"/>
            </w:tcMar>
          </w:tcPr>
          <w:p w14:paraId="030D374E" w14:textId="77777777" w:rsidR="00041655" w:rsidRPr="00041655" w:rsidRDefault="00041655" w:rsidP="00041655">
            <w:pPr>
              <w:pStyle w:val="Haupttext"/>
              <w:ind w:left="51"/>
              <w:jc w:val="center"/>
            </w:pPr>
            <w:r w:rsidRPr="00041655">
              <w:rPr>
                <w:b/>
                <w:bCs/>
              </w:rPr>
              <w:t>Datum</w:t>
            </w:r>
          </w:p>
        </w:tc>
        <w:tc>
          <w:tcPr>
            <w:tcW w:w="3966" w:type="dxa"/>
            <w:tcBorders>
              <w:top w:val="none" w:sz="0" w:space="0" w:color="FFFFFF"/>
              <w:left w:val="none" w:sz="0" w:space="0" w:color="FFFFFF"/>
              <w:bottom w:val="single" w:sz="6" w:space="0" w:color="B2B2BF"/>
              <w:right w:val="none" w:sz="0" w:space="0" w:color="FFFFFF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200" w:type="dxa"/>
              <w:right w:w="150" w:type="dxa"/>
            </w:tcMar>
          </w:tcPr>
          <w:p w14:paraId="2D0F4F14" w14:textId="77777777" w:rsidR="00041655" w:rsidRPr="00041655" w:rsidRDefault="00041655" w:rsidP="00041655">
            <w:pPr>
              <w:pStyle w:val="Haupttext"/>
              <w:ind w:left="67"/>
              <w:jc w:val="center"/>
            </w:pPr>
            <w:r w:rsidRPr="00041655">
              <w:rPr>
                <w:b/>
                <w:bCs/>
              </w:rPr>
              <w:t>Thema der besuchten Stunde</w:t>
            </w:r>
          </w:p>
        </w:tc>
      </w:tr>
    </w:tbl>
    <w:p w14:paraId="560DC6E2" w14:textId="77777777" w:rsidR="00041655" w:rsidRDefault="00041655" w:rsidP="00041655">
      <w:pPr>
        <w:pStyle w:val="Haupttext"/>
      </w:pPr>
    </w:p>
    <w:tbl>
      <w:tblPr>
        <w:tblW w:w="1004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2"/>
        <w:gridCol w:w="5233"/>
      </w:tblGrid>
      <w:tr w:rsidR="00041655" w:rsidRPr="00041655" w14:paraId="2EB01B34" w14:textId="77777777" w:rsidTr="00041655">
        <w:trPr>
          <w:trHeight w:val="2500"/>
        </w:trPr>
        <w:tc>
          <w:tcPr>
            <w:tcW w:w="4812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95067A1" w14:textId="77777777" w:rsidR="00041655" w:rsidRPr="00041655" w:rsidRDefault="00041655" w:rsidP="00A12878">
            <w:pPr>
              <w:pStyle w:val="Haupttext"/>
              <w:ind w:left="0" w:hanging="3"/>
            </w:pPr>
            <w:r w:rsidRPr="00041655">
              <w:rPr>
                <w:b/>
                <w:bCs/>
              </w:rPr>
              <w:t>1  Kompetenzziel der Reihe</w:t>
            </w:r>
          </w:p>
          <w:p w14:paraId="1CA484BA" w14:textId="77777777" w:rsidR="00041655" w:rsidRPr="00A12878" w:rsidRDefault="00041655" w:rsidP="00A12878">
            <w:pPr>
              <w:pStyle w:val="Haupttext"/>
              <w:ind w:left="0" w:hanging="3"/>
              <w:rPr>
                <w:sz w:val="16"/>
                <w:szCs w:val="16"/>
              </w:rPr>
            </w:pPr>
            <w:r w:rsidRPr="00A12878">
              <w:rPr>
                <w:i/>
                <w:iCs/>
                <w:color w:val="B2B2BF"/>
                <w:sz w:val="16"/>
                <w:szCs w:val="16"/>
              </w:rPr>
              <w:t>Was sollen die Lernenden am Ende dieser Reihe eigenständig können?</w:t>
            </w:r>
          </w:p>
        </w:tc>
        <w:tc>
          <w:tcPr>
            <w:tcW w:w="5233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8482FF" w14:textId="77777777" w:rsidR="00041655" w:rsidRPr="00041655" w:rsidRDefault="00041655" w:rsidP="00A12878">
            <w:pPr>
              <w:pStyle w:val="Haupttext"/>
              <w:ind w:left="0"/>
            </w:pPr>
            <w:r w:rsidRPr="00041655">
              <w:rPr>
                <w:b/>
                <w:bCs/>
              </w:rPr>
              <w:t>2  Nachweisform</w:t>
            </w:r>
          </w:p>
          <w:p w14:paraId="6CA27003" w14:textId="77777777" w:rsidR="00041655" w:rsidRPr="00A12878" w:rsidRDefault="00041655" w:rsidP="00A12878">
            <w:pPr>
              <w:pStyle w:val="Haupttext"/>
              <w:ind w:left="0"/>
              <w:rPr>
                <w:sz w:val="16"/>
                <w:szCs w:val="16"/>
              </w:rPr>
            </w:pPr>
            <w:r w:rsidRPr="00A12878">
              <w:rPr>
                <w:i/>
                <w:iCs/>
                <w:color w:val="B2B2BF"/>
                <w:sz w:val="16"/>
                <w:szCs w:val="16"/>
              </w:rPr>
              <w:t>Woran wird das sichtbar – welche Arbeit, welches Produkt, welcher Leistungsnachweis bildet das Ziel ab?</w:t>
            </w:r>
          </w:p>
        </w:tc>
      </w:tr>
      <w:tr w:rsidR="00041655" w:rsidRPr="00041655" w14:paraId="73CE52E9" w14:textId="77777777" w:rsidTr="00041655">
        <w:trPr>
          <w:trHeight w:val="2500"/>
        </w:trPr>
        <w:tc>
          <w:tcPr>
            <w:tcW w:w="4812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51053F6" w14:textId="77777777" w:rsidR="00041655" w:rsidRPr="00041655" w:rsidRDefault="00041655" w:rsidP="00A12878">
            <w:pPr>
              <w:pStyle w:val="Haupttext"/>
              <w:ind w:left="0" w:hanging="3"/>
            </w:pPr>
            <w:r w:rsidRPr="00041655">
              <w:rPr>
                <w:b/>
                <w:bCs/>
              </w:rPr>
              <w:t>3  Stand der Klasse</w:t>
            </w:r>
          </w:p>
          <w:p w14:paraId="4E71D570" w14:textId="77777777" w:rsidR="00041655" w:rsidRPr="00041655" w:rsidRDefault="00041655" w:rsidP="00A12878">
            <w:pPr>
              <w:pStyle w:val="Haupttext"/>
              <w:ind w:left="0" w:hanging="3"/>
            </w:pPr>
            <w:r w:rsidRPr="00A12878">
              <w:rPr>
                <w:i/>
                <w:iCs/>
                <w:color w:val="B2B2BF"/>
                <w:sz w:val="16"/>
                <w:szCs w:val="16"/>
              </w:rPr>
              <w:t>Wo steht die Lerngruppe aktuell – fachlich und im Lernprozess?</w:t>
            </w:r>
          </w:p>
        </w:tc>
        <w:tc>
          <w:tcPr>
            <w:tcW w:w="5233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0161810" w14:textId="77777777" w:rsidR="00041655" w:rsidRPr="00041655" w:rsidRDefault="00041655" w:rsidP="00A12878">
            <w:pPr>
              <w:pStyle w:val="Haupttext"/>
              <w:ind w:left="0"/>
            </w:pPr>
            <w:r w:rsidRPr="00041655">
              <w:rPr>
                <w:b/>
                <w:bCs/>
              </w:rPr>
              <w:t>4  Bisherige Stunden</w:t>
            </w:r>
          </w:p>
          <w:p w14:paraId="6AA5C047" w14:textId="77777777" w:rsidR="00041655" w:rsidRPr="00041655" w:rsidRDefault="00041655" w:rsidP="00A12878">
            <w:pPr>
              <w:pStyle w:val="Haupttext"/>
              <w:ind w:left="0" w:hanging="3"/>
            </w:pPr>
            <w:r w:rsidRPr="00A12878">
              <w:rPr>
                <w:i/>
                <w:iCs/>
                <w:color w:val="B2B2BF"/>
                <w:sz w:val="16"/>
                <w:szCs w:val="16"/>
              </w:rPr>
              <w:t>Was wurde in den Stunden vor dem Besuch bereits erarbeitet?</w:t>
            </w:r>
          </w:p>
        </w:tc>
      </w:tr>
      <w:tr w:rsidR="00041655" w:rsidRPr="00041655" w14:paraId="16755292" w14:textId="77777777" w:rsidTr="00041655">
        <w:trPr>
          <w:trHeight w:val="2500"/>
        </w:trPr>
        <w:tc>
          <w:tcPr>
            <w:tcW w:w="4812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D4FAA6E" w14:textId="77777777" w:rsidR="00041655" w:rsidRPr="00041655" w:rsidRDefault="00041655" w:rsidP="00A12878">
            <w:pPr>
              <w:pStyle w:val="Haupttext"/>
              <w:ind w:left="0" w:hanging="3"/>
            </w:pPr>
            <w:r w:rsidRPr="00041655">
              <w:rPr>
                <w:b/>
                <w:bCs/>
              </w:rPr>
              <w:t>5  Rolle der besuchten Stunde</w:t>
            </w:r>
          </w:p>
          <w:p w14:paraId="044A2C7C" w14:textId="77777777" w:rsidR="00041655" w:rsidRPr="00041655" w:rsidRDefault="00041655" w:rsidP="00A12878">
            <w:pPr>
              <w:pStyle w:val="Haupttext"/>
              <w:ind w:left="0" w:hanging="3"/>
            </w:pPr>
            <w:r w:rsidRPr="00A12878">
              <w:rPr>
                <w:i/>
                <w:iCs/>
                <w:color w:val="B2B2BF"/>
                <w:sz w:val="16"/>
                <w:szCs w:val="16"/>
              </w:rPr>
              <w:t>Welche Funktion erfüllt genau diese Stunde in der Reihe – worauf baut sie auf, worauf bereitet sie vor?</w:t>
            </w:r>
          </w:p>
        </w:tc>
        <w:tc>
          <w:tcPr>
            <w:tcW w:w="5233" w:type="dxa"/>
            <w:tcBorders>
              <w:top w:val="single" w:sz="4" w:space="0" w:color="B2B2BF"/>
              <w:left w:val="single" w:sz="4" w:space="0" w:color="B2B2BF"/>
              <w:bottom w:val="single" w:sz="4" w:space="0" w:color="B2B2BF"/>
              <w:right w:val="single" w:sz="4" w:space="0" w:color="B2B2BF"/>
            </w:tcBorders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C994174" w14:textId="77777777" w:rsidR="00041655" w:rsidRPr="00041655" w:rsidRDefault="00041655" w:rsidP="00A12878">
            <w:pPr>
              <w:pStyle w:val="Haupttext"/>
              <w:ind w:left="0"/>
            </w:pPr>
            <w:r w:rsidRPr="00041655">
              <w:rPr>
                <w:b/>
                <w:bCs/>
              </w:rPr>
              <w:t>6  Ausblick</w:t>
            </w:r>
          </w:p>
          <w:p w14:paraId="0E70BFA8" w14:textId="77777777" w:rsidR="00041655" w:rsidRPr="00041655" w:rsidRDefault="00041655" w:rsidP="00A12878">
            <w:pPr>
              <w:pStyle w:val="Haupttext"/>
              <w:ind w:left="0" w:hanging="3"/>
            </w:pPr>
            <w:r w:rsidRPr="00A12878">
              <w:rPr>
                <w:i/>
                <w:iCs/>
                <w:color w:val="B2B2BF"/>
                <w:sz w:val="16"/>
                <w:szCs w:val="16"/>
              </w:rPr>
              <w:t>Wie geht es nach dieser Stunde weiter, worauf führt sie hin?</w:t>
            </w:r>
          </w:p>
        </w:tc>
      </w:tr>
    </w:tbl>
    <w:p w14:paraId="2DED69E8" w14:textId="77777777" w:rsidR="00041655" w:rsidRPr="00041655" w:rsidRDefault="00041655" w:rsidP="00041655">
      <w:pPr>
        <w:pStyle w:val="Haupttext"/>
      </w:pPr>
    </w:p>
    <w:tbl>
      <w:tblPr>
        <w:tblW w:w="10060" w:type="dxa"/>
        <w:tblInd w:w="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0"/>
      </w:tblGrid>
      <w:tr w:rsidR="00041655" w:rsidRPr="00041655" w14:paraId="39C2D300" w14:textId="77777777" w:rsidTr="00041655">
        <w:tc>
          <w:tcPr>
            <w:tcW w:w="10060" w:type="dxa"/>
            <w:tcBorders>
              <w:top w:val="single" w:sz="4" w:space="0" w:color="B2B2BF"/>
              <w:left w:val="single" w:sz="16" w:space="0" w:color="C1181C"/>
              <w:bottom w:val="single" w:sz="4" w:space="0" w:color="B2B2BF"/>
              <w:right w:val="single" w:sz="4" w:space="0" w:color="B2B2BF"/>
            </w:tcBorders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0804ABF9" w14:textId="77777777" w:rsidR="00041655" w:rsidRPr="00041655" w:rsidRDefault="00041655" w:rsidP="00041655">
            <w:pPr>
              <w:pStyle w:val="Haupttext"/>
            </w:pPr>
            <w:r w:rsidRPr="00041655">
              <w:rPr>
                <w:b/>
                <w:bCs/>
              </w:rPr>
              <w:t>Wichtiger Hinweis</w:t>
            </w:r>
          </w:p>
          <w:p w14:paraId="364615E5" w14:textId="77777777" w:rsidR="00041655" w:rsidRPr="00041655" w:rsidRDefault="00041655" w:rsidP="00041655">
            <w:pPr>
              <w:pStyle w:val="Haupttext"/>
            </w:pPr>
            <w:r w:rsidRPr="00041655">
              <w:t>Die Form des schriftlichen Unterrichtsentwurfs legt das jeweilige Studienseminar bzw. die zuständige Ausbildungsstelle verbindlich fest. Dieses Verortungsblatt ergänzt den Unterrichtsentwurf, ersetzt ihn aber nicht.</w:t>
            </w:r>
          </w:p>
        </w:tc>
      </w:tr>
    </w:tbl>
    <w:p w14:paraId="69EB8910" w14:textId="77777777" w:rsidR="00041655" w:rsidRPr="00041655" w:rsidRDefault="00041655" w:rsidP="00041655">
      <w:pPr>
        <w:pStyle w:val="Haupttext"/>
      </w:pPr>
    </w:p>
    <w:sectPr w:rsidR="00041655" w:rsidRPr="00041655" w:rsidSect="00E7672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236" w:right="425" w:bottom="1134" w:left="284" w:header="52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0E23A89" w14:textId="77777777" w:rsidR="005478B8" w:rsidRDefault="005478B8" w:rsidP="00770181">
      <w:pPr>
        <w:spacing w:before="0" w:after="0" w:line="240" w:lineRule="auto"/>
      </w:pPr>
      <w:r>
        <w:separator/>
      </w:r>
    </w:p>
  </w:endnote>
  <w:endnote w:type="continuationSeparator" w:id="0">
    <w:p w14:paraId="7108DF4E" w14:textId="77777777" w:rsidR="005478B8" w:rsidRDefault="005478B8" w:rsidP="0077018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ont498">
    <w:altName w:val="MS Gothic"/>
    <w:panose1 w:val="020B0604020202020204"/>
    <w:charset w:val="80"/>
    <w:family w:val="auto"/>
    <w:pitch w:val="variable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020F6E6" w14:textId="77777777" w:rsidR="00E16E7F" w:rsidRPr="00B957EC" w:rsidRDefault="00D03A85" w:rsidP="002D148B">
    <w:pPr>
      <w:pStyle w:val="Fuzeile"/>
    </w:pPr>
    <w:r w:rsidRPr="00215EB3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00B0A15" wp14:editId="0DA80C1D">
              <wp:simplePos x="0" y="0"/>
              <wp:positionH relativeFrom="column">
                <wp:posOffset>5374299</wp:posOffset>
              </wp:positionH>
              <wp:positionV relativeFrom="paragraph">
                <wp:posOffset>-68580</wp:posOffset>
              </wp:positionV>
              <wp:extent cx="0" cy="359410"/>
              <wp:effectExtent l="0" t="0" r="12700" b="8890"/>
              <wp:wrapNone/>
              <wp:docPr id="265490659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6DDD549" id="Gerade Verbindung 3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3.15pt,-5.4pt" to="423.15pt,22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" strokecolor="#b2b2bf" strokeweight=".5pt">
              <v:stroke joinstyle="miter"/>
            </v:lin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13BD129A" wp14:editId="02E5682A">
              <wp:simplePos x="0" y="0"/>
              <wp:positionH relativeFrom="column">
                <wp:posOffset>-4494</wp:posOffset>
              </wp:positionH>
              <wp:positionV relativeFrom="paragraph">
                <wp:posOffset>400490</wp:posOffset>
              </wp:positionV>
              <wp:extent cx="7192059" cy="0"/>
              <wp:effectExtent l="0" t="38100" r="34290" b="38100"/>
              <wp:wrapNone/>
              <wp:docPr id="2093634871" name="Gruppieren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92059" cy="0"/>
                        <a:chOff x="7034" y="0"/>
                        <a:chExt cx="7192462" cy="0"/>
                      </a:xfrm>
                    </wpg:grpSpPr>
                    <wps:wsp>
                      <wps:cNvPr id="712644927" name="Gerade Verbindung 9"/>
                      <wps:cNvCnPr/>
                      <wps:spPr>
                        <a:xfrm>
                          <a:off x="7034" y="0"/>
                          <a:ext cx="180000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5D7DBE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542879756" name="Gerade Verbindung 9"/>
                      <wps:cNvCnPr/>
                      <wps:spPr>
                        <a:xfrm>
                          <a:off x="3603005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C1181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333199860" name="Gerade Verbindung 9"/>
                      <wps:cNvCnPr/>
                      <wps:spPr>
                        <a:xfrm>
                          <a:off x="1803937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2BA47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778555977" name="Gerade Verbindung 9"/>
                      <wps:cNvCnPr/>
                      <wps:spPr>
                        <a:xfrm>
                          <a:off x="5399906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B2B2B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6741EB8" id="Gruppieren 29" o:spid="_x0000_s1026" style="position:absolute;margin-left:-.35pt;margin-top:31.55pt;width:566.3pt;height:0;z-index:251665408;mso-width-relative:margin" coordorigin="70" coordsize="71924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">
              <v:line id="Gerade Verbindung 9" o:spid="_x0000_s1027" style="position:absolute;visibility:visible;mso-wrap-style:square" from="70,0" to="18070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" strokecolor="#5d7dbe" strokeweight="6pt">
                <v:stroke joinstyle="miter"/>
              </v:line>
              <v:line id="Gerade Verbindung 9" o:spid="_x0000_s1028" style="position:absolute;visibility:visible;mso-wrap-style:square" from="36030,0" to="5402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" strokecolor="#c1181c" strokeweight="6pt">
                <v:stroke joinstyle="miter"/>
              </v:line>
              <v:line id="Gerade Verbindung 9" o:spid="_x0000_s1029" style="position:absolute;visibility:visible;mso-wrap-style:square" from="18039,0" to="3603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" strokecolor="#2ba476" strokeweight="6pt">
                <v:stroke joinstyle="miter"/>
              </v:line>
              <v:line id="Gerade Verbindung 9" o:spid="_x0000_s1030" style="position:absolute;visibility:visible;mso-wrap-style:square" from="53999,0" to="7199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" strokecolor="#b2b2bf" strokeweight="6pt">
                <v:stroke joinstyle="miter"/>
              </v:lin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C6BB67F" wp14:editId="35D9CC81">
              <wp:simplePos x="0" y="0"/>
              <wp:positionH relativeFrom="column">
                <wp:posOffset>474345</wp:posOffset>
              </wp:positionH>
              <wp:positionV relativeFrom="paragraph">
                <wp:posOffset>-125779</wp:posOffset>
              </wp:positionV>
              <wp:extent cx="1283970" cy="481281"/>
              <wp:effectExtent l="0" t="0" r="0" b="0"/>
              <wp:wrapNone/>
              <wp:docPr id="524360100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128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7C86A9D" w14:textId="77777777" w:rsidR="00B957EC" w:rsidRPr="00215EB3" w:rsidRDefault="00B957EC" w:rsidP="002D148B">
                          <w:pPr>
                            <w:pStyle w:val="Fuzeile"/>
                          </w:pPr>
                          <w:r w:rsidRPr="00215EB3">
                            <w:t>Bestandteil des Buches</w:t>
                          </w:r>
                        </w:p>
                        <w:p w14:paraId="5EAF08C9" w14:textId="77777777" w:rsidR="00B957EC" w:rsidRPr="00215EB3" w:rsidRDefault="00B957EC" w:rsidP="002D148B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“Das Lina-Seil-Prinzip</w:t>
                          </w:r>
                          <w:r w:rsidRPr="00215EB3">
                            <w:rPr>
                              <w:vertAlign w:val="superscript"/>
                            </w:rPr>
                            <w:t>®</w:t>
                          </w:r>
                          <w:r w:rsidRPr="00215EB3">
                            <w:br/>
                            <w:t xml:space="preserve">Teil </w:t>
                          </w:r>
                          <w:r w:rsidRPr="00B957EC">
                            <w:rPr>
                              <w:highlight w:val="yellow"/>
                            </w:rPr>
                            <w:t>X</w:t>
                          </w:r>
                          <w:r w:rsidRPr="00215EB3">
                            <w:t xml:space="preserve"> </w:t>
                          </w:r>
                          <w:r w:rsidRPr="00215EB3"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  <w:t>⋅</w:t>
                          </w:r>
                          <w:r w:rsidRPr="00215EB3">
                            <w:rPr>
                              <w:szCs w:val="18"/>
                              <w:lang w:eastAsia="zh-TW"/>
                            </w:rPr>
                            <w:t xml:space="preserve">Kapitel </w:t>
                          </w:r>
                          <w:r w:rsidRPr="00B957EC">
                            <w:rPr>
                              <w:szCs w:val="18"/>
                              <w:highlight w:val="yellow"/>
                              <w:lang w:eastAsia="zh-TW"/>
                            </w:rPr>
                            <w:t>X.Y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6BB67F" id="_x0000_t202" coordsize="21600,21600" o:spt="202" path="m,l,21600r21600,l21600,xe">
              <v:stroke joinstyle="miter"/>
              <v:path gradientshapeok="t" o:connecttype="rect"/>
            </v:shapetype>
            <v:shape id="Textfeld 23" o:spid="_x0000_s1026" type="#_x0000_t202" style="position:absolute;margin-left:37.35pt;margin-top:-9.9pt;width:101.1pt;height:37.9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" filled="f" stroked="f" strokeweight=".5pt">
              <v:textbox>
                <w:txbxContent>
                  <w:p w14:paraId="77C86A9D" w14:textId="77777777" w:rsidR="00B957EC" w:rsidRPr="00215EB3" w:rsidRDefault="00B957EC" w:rsidP="002D148B">
                    <w:pPr>
                      <w:pStyle w:val="Fuzeile"/>
                    </w:pPr>
                    <w:r w:rsidRPr="00215EB3">
                      <w:t>Bestandteil des Buches</w:t>
                    </w:r>
                  </w:p>
                  <w:p w14:paraId="5EAF08C9" w14:textId="77777777" w:rsidR="00B957EC" w:rsidRPr="00215EB3" w:rsidRDefault="00B957EC" w:rsidP="002D148B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“Das Lina-Seil-Prinzip</w:t>
                    </w:r>
                    <w:r w:rsidRPr="00215EB3">
                      <w:rPr>
                        <w:vertAlign w:val="superscript"/>
                      </w:rPr>
                      <w:t>®</w:t>
                    </w:r>
                    <w:r w:rsidRPr="00215EB3">
                      <w:br/>
                      <w:t xml:space="preserve">Teil </w:t>
                    </w:r>
                    <w:r w:rsidRPr="00B957EC">
                      <w:rPr>
                        <w:highlight w:val="yellow"/>
                      </w:rPr>
                      <w:t>X</w:t>
                    </w:r>
                    <w:r w:rsidRPr="00215EB3">
                      <w:t xml:space="preserve"> </w:t>
                    </w:r>
                    <w:r w:rsidRPr="00215EB3">
                      <w:rPr>
                        <w:rFonts w:ascii="MS Gothic" w:eastAsia="MS Gothic" w:hAnsi="MS Gothic" w:cs="MS Gothic"/>
                        <w:lang w:eastAsia="zh-TW"/>
                      </w:rPr>
                      <w:t>⋅</w:t>
                    </w:r>
                    <w:r w:rsidRPr="00215EB3">
                      <w:rPr>
                        <w:szCs w:val="18"/>
                        <w:lang w:eastAsia="zh-TW"/>
                      </w:rPr>
                      <w:t xml:space="preserve">Kapitel </w:t>
                    </w:r>
                    <w:r w:rsidRPr="00B957EC">
                      <w:rPr>
                        <w:szCs w:val="18"/>
                        <w:highlight w:val="yellow"/>
                        <w:lang w:eastAsia="zh-TW"/>
                      </w:rPr>
                      <w:t>X.Y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707392" behindDoc="0" locked="0" layoutInCell="1" allowOverlap="1" wp14:anchorId="46B72E0E" wp14:editId="7F874202">
          <wp:simplePos x="0" y="0"/>
          <wp:positionH relativeFrom="column">
            <wp:posOffset>5547360</wp:posOffset>
          </wp:positionH>
          <wp:positionV relativeFrom="paragraph">
            <wp:posOffset>137160</wp:posOffset>
          </wp:positionV>
          <wp:extent cx="180000" cy="180000"/>
          <wp:effectExtent l="0" t="0" r="0" b="0"/>
          <wp:wrapNone/>
          <wp:docPr id="486546946" name="Grafik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6678330" name="Grafik 18366783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" cy="1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>
      <w:rPr>
        <w:rFonts w:eastAsia="MS Gothic" w:cs="Arial"/>
        <w:noProof/>
        <w:lang w:eastAsia="zh-TW"/>
      </w:rPr>
      <w:drawing>
        <wp:anchor distT="0" distB="0" distL="114300" distR="114300" simplePos="0" relativeHeight="251706368" behindDoc="0" locked="0" layoutInCell="1" allowOverlap="1" wp14:anchorId="6A030C7F" wp14:editId="02FC5312">
          <wp:simplePos x="0" y="0"/>
          <wp:positionH relativeFrom="column">
            <wp:posOffset>5547360</wp:posOffset>
          </wp:positionH>
          <wp:positionV relativeFrom="paragraph">
            <wp:posOffset>-77470</wp:posOffset>
          </wp:positionV>
          <wp:extent cx="180000" cy="180000"/>
          <wp:effectExtent l="0" t="0" r="0" b="0"/>
          <wp:wrapNone/>
          <wp:docPr id="257819740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660675" name="Grafik 206966067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" cy="1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79F918A9" wp14:editId="250B9542">
              <wp:simplePos x="0" y="0"/>
              <wp:positionH relativeFrom="column">
                <wp:posOffset>5812497</wp:posOffset>
              </wp:positionH>
              <wp:positionV relativeFrom="paragraph">
                <wp:posOffset>-137012</wp:posOffset>
              </wp:positionV>
              <wp:extent cx="1370965" cy="494762"/>
              <wp:effectExtent l="0" t="0" r="0" b="0"/>
              <wp:wrapNone/>
              <wp:docPr id="1624910532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0965" cy="494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6F43B4B" w14:textId="77777777" w:rsidR="00044BF8" w:rsidRDefault="003D1DB2" w:rsidP="002D148B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CC BY 4.0 · Lina H. Seil</w:t>
                          </w:r>
                        </w:p>
                        <w:p w14:paraId="42939A77" w14:textId="77777777" w:rsidR="003D1DB2" w:rsidRPr="003D1DB2" w:rsidRDefault="003D1DB2" w:rsidP="002D148B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Das Lina-Seil-Prinzip</w:t>
                          </w:r>
                          <w:r w:rsidRPr="003D1DB2">
                            <w:rPr>
                              <w:vertAlign w:val="superscript"/>
                              <w:lang w:eastAsia="zh-TW"/>
                            </w:rPr>
                            <w:t>®</w:t>
                          </w:r>
                        </w:p>
                        <w:p w14:paraId="3399A87D" w14:textId="77777777" w:rsidR="00B957EC" w:rsidRPr="00215EB3" w:rsidRDefault="003D1DB2" w:rsidP="002D148B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9F918A9" id="_x0000_s1027" type="#_x0000_t202" style="position:absolute;margin-left:457.7pt;margin-top:-10.8pt;width:107.95pt;height:38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" filled="f" stroked="f" strokeweight=".5pt">
              <v:textbox>
                <w:txbxContent>
                  <w:p w14:paraId="66F43B4B" w14:textId="77777777" w:rsidR="00044BF8" w:rsidRDefault="003D1DB2" w:rsidP="002D148B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CC BY 4.0 · Lina H. Seil</w:t>
                    </w:r>
                  </w:p>
                  <w:p w14:paraId="42939A77" w14:textId="77777777" w:rsidR="003D1DB2" w:rsidRPr="003D1DB2" w:rsidRDefault="003D1DB2" w:rsidP="002D148B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Das Lina-Seil-Prinzip</w:t>
                    </w:r>
                    <w:r w:rsidRPr="003D1DB2">
                      <w:rPr>
                        <w:vertAlign w:val="superscript"/>
                        <w:lang w:eastAsia="zh-TW"/>
                      </w:rPr>
                      <w:t>®</w:t>
                    </w:r>
                  </w:p>
                  <w:p w14:paraId="3399A87D" w14:textId="77777777" w:rsidR="00B957EC" w:rsidRPr="00215EB3" w:rsidRDefault="003D1DB2" w:rsidP="002D148B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BABFA92" wp14:editId="4869D5E7">
              <wp:simplePos x="0" y="0"/>
              <wp:positionH relativeFrom="column">
                <wp:posOffset>2274472</wp:posOffset>
              </wp:positionH>
              <wp:positionV relativeFrom="paragraph">
                <wp:posOffset>-129979</wp:posOffset>
              </wp:positionV>
              <wp:extent cx="1283970" cy="488364"/>
              <wp:effectExtent l="0" t="0" r="0" b="0"/>
              <wp:wrapNone/>
              <wp:docPr id="587320699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836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107412E" w14:textId="77777777" w:rsidR="00B957EC" w:rsidRDefault="00B957EC" w:rsidP="002D148B">
                          <w:pPr>
                            <w:pStyle w:val="Fuzeile"/>
                          </w:pPr>
                          <w:r>
                            <w:t xml:space="preserve">Kostenfreie Materialien &amp; Diskussion: </w:t>
                          </w:r>
                        </w:p>
                        <w:p w14:paraId="3E5C7507" w14:textId="77777777" w:rsidR="00B957EC" w:rsidRPr="00215EB3" w:rsidRDefault="00B957EC" w:rsidP="002D148B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b/>
                              <w:bCs/>
                              <w:lang w:eastAsia="zh-TW"/>
                            </w:rPr>
                          </w:pPr>
                          <w:r w:rsidRPr="00215EB3">
                            <w:rPr>
                              <w:b/>
                              <w:bCs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ABFA92" id="_x0000_s1028" type="#_x0000_t202" style="position:absolute;margin-left:179.1pt;margin-top:-10.25pt;width:101.1pt;height:38.4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" filled="f" stroked="f" strokeweight=".5pt">
              <v:textbox>
                <w:txbxContent>
                  <w:p w14:paraId="7107412E" w14:textId="77777777" w:rsidR="00B957EC" w:rsidRDefault="00B957EC" w:rsidP="002D148B">
                    <w:pPr>
                      <w:pStyle w:val="Fuzeile"/>
                    </w:pPr>
                    <w:r>
                      <w:t xml:space="preserve">Kostenfreie Materialien &amp; Diskussion: </w:t>
                    </w:r>
                  </w:p>
                  <w:p w14:paraId="3E5C7507" w14:textId="77777777" w:rsidR="00B957EC" w:rsidRPr="00215EB3" w:rsidRDefault="00B957EC" w:rsidP="002D148B">
                    <w:pPr>
                      <w:pStyle w:val="Fuzeile"/>
                      <w:rPr>
                        <w:rFonts w:ascii="MS Gothic" w:eastAsia="MS Gothic" w:hAnsi="MS Gothic" w:cs="MS Gothic"/>
                        <w:b/>
                        <w:bCs/>
                        <w:lang w:eastAsia="zh-TW"/>
                      </w:rPr>
                    </w:pPr>
                    <w:r w:rsidRPr="00215EB3">
                      <w:rPr>
                        <w:b/>
                        <w:bCs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BCF2B79" wp14:editId="1F3FCFFE">
              <wp:simplePos x="0" y="0"/>
              <wp:positionH relativeFrom="column">
                <wp:posOffset>4082171</wp:posOffset>
              </wp:positionH>
              <wp:positionV relativeFrom="paragraph">
                <wp:posOffset>-122945</wp:posOffset>
              </wp:positionV>
              <wp:extent cx="1283970" cy="481868"/>
              <wp:effectExtent l="0" t="0" r="0" b="0"/>
              <wp:wrapNone/>
              <wp:docPr id="634783385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186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0AA0A48" w14:textId="77777777" w:rsidR="00B957EC" w:rsidRPr="00215EB3" w:rsidRDefault="00B957EC" w:rsidP="002D148B">
                          <w:pPr>
                            <w:pStyle w:val="Fuzeile"/>
                          </w:pPr>
                          <w:r>
                            <w:t>Datei-ID</w:t>
                          </w:r>
                        </w:p>
                        <w:p w14:paraId="16591C30" w14:textId="77777777" w:rsidR="00B957EC" w:rsidRDefault="00B957EC" w:rsidP="002D148B">
                          <w:pPr>
                            <w:pStyle w:val="Fuzeile"/>
                          </w:pPr>
                          <w:r>
                            <w:t>LSP-</w:t>
                          </w:r>
                          <w:r w:rsidRPr="00B957EC">
                            <w:rPr>
                              <w:highlight w:val="yellow"/>
                            </w:rPr>
                            <w:t>01_02-001</w:t>
                          </w:r>
                        </w:p>
                        <w:p w14:paraId="739B2179" w14:textId="77777777" w:rsidR="00B957EC" w:rsidRPr="00215EB3" w:rsidRDefault="00B957EC" w:rsidP="002D148B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>
                            <w:t>Stand: 10-2026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CF2B79" id="_x0000_s1029" type="#_x0000_t202" style="position:absolute;margin-left:321.45pt;margin-top:-9.7pt;width:101.1pt;height:37.9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" filled="f" stroked="f" strokeweight=".5pt">
              <v:textbox>
                <w:txbxContent>
                  <w:p w14:paraId="00AA0A48" w14:textId="77777777" w:rsidR="00B957EC" w:rsidRPr="00215EB3" w:rsidRDefault="00B957EC" w:rsidP="002D148B">
                    <w:pPr>
                      <w:pStyle w:val="Fuzeile"/>
                    </w:pPr>
                    <w:r>
                      <w:t>Datei-ID</w:t>
                    </w:r>
                  </w:p>
                  <w:p w14:paraId="16591C30" w14:textId="77777777" w:rsidR="00B957EC" w:rsidRDefault="00B957EC" w:rsidP="002D148B">
                    <w:pPr>
                      <w:pStyle w:val="Fuzeile"/>
                    </w:pPr>
                    <w:r>
                      <w:t>LSP-</w:t>
                    </w:r>
                    <w:r w:rsidRPr="00B957EC">
                      <w:rPr>
                        <w:highlight w:val="yellow"/>
                      </w:rPr>
                      <w:t>01_02-001</w:t>
                    </w:r>
                  </w:p>
                  <w:p w14:paraId="739B2179" w14:textId="77777777" w:rsidR="00B957EC" w:rsidRPr="00215EB3" w:rsidRDefault="00B957EC" w:rsidP="002D148B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>
                      <w:t>Stand: 10-2026</w:t>
                    </w:r>
                  </w:p>
                </w:txbxContent>
              </v:textbox>
            </v:shape>
          </w:pict>
        </mc:Fallback>
      </mc:AlternateContent>
    </w:r>
    <w:r w:rsidR="00C15B9F">
      <w:rPr>
        <w:noProof/>
      </w:rPr>
      <w:drawing>
        <wp:anchor distT="0" distB="0" distL="114300" distR="114300" simplePos="0" relativeHeight="251678720" behindDoc="0" locked="0" layoutInCell="1" allowOverlap="1" wp14:anchorId="043EE76A" wp14:editId="6E1B0B47">
          <wp:simplePos x="0" y="0"/>
          <wp:positionH relativeFrom="column">
            <wp:posOffset>3751792</wp:posOffset>
          </wp:positionH>
          <wp:positionV relativeFrom="paragraph">
            <wp:posOffset>-38735</wp:posOffset>
          </wp:positionV>
          <wp:extent cx="287655" cy="295910"/>
          <wp:effectExtent l="0" t="0" r="4445" b="0"/>
          <wp:wrapNone/>
          <wp:docPr id="1107886951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9807341" name="Grafik 68980734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95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5B9F">
      <w:rPr>
        <w:noProof/>
      </w:rPr>
      <w:drawing>
        <wp:anchor distT="0" distB="0" distL="114300" distR="114300" simplePos="0" relativeHeight="251680768" behindDoc="0" locked="0" layoutInCell="1" allowOverlap="1" wp14:anchorId="7BAE2891" wp14:editId="1E8C91FD">
          <wp:simplePos x="0" y="0"/>
          <wp:positionH relativeFrom="column">
            <wp:posOffset>104563</wp:posOffset>
          </wp:positionH>
          <wp:positionV relativeFrom="paragraph">
            <wp:posOffset>-38100</wp:posOffset>
          </wp:positionV>
          <wp:extent cx="287655" cy="287655"/>
          <wp:effectExtent l="0" t="0" r="4445" b="4445"/>
          <wp:wrapNone/>
          <wp:docPr id="598444477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9134090" name="Grafik 1719134090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7EC">
      <w:rPr>
        <w:noProof/>
        <w:vertAlign w:val="superscript"/>
      </w:rPr>
      <w:drawing>
        <wp:anchor distT="0" distB="0" distL="114300" distR="114300" simplePos="0" relativeHeight="251677696" behindDoc="0" locked="0" layoutInCell="1" allowOverlap="1" wp14:anchorId="51BAF40E" wp14:editId="11C95FAB">
          <wp:simplePos x="0" y="0"/>
          <wp:positionH relativeFrom="column">
            <wp:posOffset>1963420</wp:posOffset>
          </wp:positionH>
          <wp:positionV relativeFrom="paragraph">
            <wp:posOffset>-30480</wp:posOffset>
          </wp:positionV>
          <wp:extent cx="287655" cy="288290"/>
          <wp:effectExtent l="0" t="0" r="4445" b="3810"/>
          <wp:wrapNone/>
          <wp:docPr id="194481165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38652" name="Grafik 165938652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8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5006854" wp14:editId="7567E4E8">
              <wp:simplePos x="0" y="0"/>
              <wp:positionH relativeFrom="column">
                <wp:posOffset>3591128</wp:posOffset>
              </wp:positionH>
              <wp:positionV relativeFrom="paragraph">
                <wp:posOffset>-55245</wp:posOffset>
              </wp:positionV>
              <wp:extent cx="0" cy="359410"/>
              <wp:effectExtent l="0" t="0" r="12700" b="8890"/>
              <wp:wrapNone/>
              <wp:docPr id="854578875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EB59506" id="Gerade Verbindung 3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2.75pt,-4.35pt" to="282.75pt,23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" strokecolor="#b2b2bf" strokeweight=".5pt">
              <v:stroke joinstyle="miter"/>
            </v:line>
          </w:pict>
        </mc:Fallback>
      </mc:AlternateContent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87CECFD" wp14:editId="2DC5848E">
              <wp:simplePos x="0" y="0"/>
              <wp:positionH relativeFrom="column">
                <wp:posOffset>1794510</wp:posOffset>
              </wp:positionH>
              <wp:positionV relativeFrom="paragraph">
                <wp:posOffset>-65837</wp:posOffset>
              </wp:positionV>
              <wp:extent cx="0" cy="360000"/>
              <wp:effectExtent l="0" t="0" r="12700" b="8890"/>
              <wp:wrapNone/>
              <wp:docPr id="1793265144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6000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C189AC7" id="Gerade Verbindung 3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1.3pt,-5.2pt" to="141.3pt,23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" strokecolor="#b2b2bf" strokeweight=".5pt">
              <v:stroke joinstyle="miter"/>
            </v:line>
          </w:pict>
        </mc:Fallback>
      </mc:AlternateContent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DFA7921" wp14:editId="42F56D64">
              <wp:simplePos x="0" y="0"/>
              <wp:positionH relativeFrom="column">
                <wp:posOffset>-5080</wp:posOffset>
              </wp:positionH>
              <wp:positionV relativeFrom="paragraph">
                <wp:posOffset>-135458</wp:posOffset>
              </wp:positionV>
              <wp:extent cx="7187565" cy="0"/>
              <wp:effectExtent l="0" t="0" r="13335" b="12700"/>
              <wp:wrapNone/>
              <wp:docPr id="331821190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ln w="6350"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6F5DB05" id="Gerade Verbindung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-10.65pt" to="565.55pt,-1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" strokecolor="#b2b2bf" strokeweight=".5pt">
              <v:stroke joinstyle="miter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5A370C4" w14:textId="77777777" w:rsidR="00E76729" w:rsidRPr="00E76729" w:rsidRDefault="009E13B5" w:rsidP="00E76729">
    <w:pPr>
      <w:tabs>
        <w:tab w:val="center" w:pos="4536"/>
        <w:tab w:val="right" w:pos="9072"/>
      </w:tabs>
      <w:spacing w:before="0" w:after="0" w:line="240" w:lineRule="auto"/>
      <w:ind w:left="709"/>
      <w:rPr>
        <w:sz w:val="16"/>
        <w:szCs w:val="16"/>
      </w:rPr>
    </w:pPr>
    <w:r w:rsidRPr="00E76729">
      <w:rPr>
        <w:noProof/>
        <w:color w:val="B2B2BF"/>
        <w:sz w:val="16"/>
        <w:szCs w:val="16"/>
        <w14:ligatures w14:val="standardContextual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2C2A0E7D" wp14:editId="326E5D63">
              <wp:simplePos x="0" y="0"/>
              <wp:positionH relativeFrom="column">
                <wp:posOffset>5359823</wp:posOffset>
              </wp:positionH>
              <wp:positionV relativeFrom="paragraph">
                <wp:posOffset>-66675</wp:posOffset>
              </wp:positionV>
              <wp:extent cx="0" cy="359410"/>
              <wp:effectExtent l="0" t="0" r="12700" b="8890"/>
              <wp:wrapNone/>
              <wp:docPr id="878271584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32C549E" id="Gerade Verbindung 3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05pt,-5.25pt" to="422.05pt,23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" strokecolor="#b2b2bf" strokeweight=".5pt">
              <v:stroke joinstyle="miter"/>
            </v:line>
          </w:pict>
        </mc:Fallback>
      </mc:AlternateContent>
    </w:r>
    <w:r w:rsidR="00D03A85">
      <w:rPr>
        <w:rFonts w:eastAsia="MS Gothic" w:cs="Arial"/>
        <w:noProof/>
        <w:sz w:val="16"/>
        <w:szCs w:val="16"/>
        <w:lang w:val="de-DE" w:eastAsia="zh-TW"/>
        <w14:ligatures w14:val="standardContextual"/>
      </w:rPr>
      <w:drawing>
        <wp:anchor distT="0" distB="0" distL="114300" distR="114300" simplePos="0" relativeHeight="251709440" behindDoc="0" locked="0" layoutInCell="1" allowOverlap="1" wp14:anchorId="6B82ADB4" wp14:editId="4E9C2BDE">
          <wp:simplePos x="0" y="0"/>
          <wp:positionH relativeFrom="column">
            <wp:posOffset>5567045</wp:posOffset>
          </wp:positionH>
          <wp:positionV relativeFrom="paragraph">
            <wp:posOffset>-86995</wp:posOffset>
          </wp:positionV>
          <wp:extent cx="179705" cy="179705"/>
          <wp:effectExtent l="0" t="0" r="0" b="0"/>
          <wp:wrapNone/>
          <wp:docPr id="1277208777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660675" name="Grafik 20696606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70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3A85">
      <w:rPr>
        <w:noProof/>
        <w:sz w:val="16"/>
        <w:szCs w:val="16"/>
        <w:lang w:val="de-DE"/>
        <w14:ligatures w14:val="standardContextual"/>
      </w:rPr>
      <w:drawing>
        <wp:anchor distT="0" distB="0" distL="114300" distR="114300" simplePos="0" relativeHeight="251710464" behindDoc="0" locked="0" layoutInCell="1" allowOverlap="1" wp14:anchorId="5E1A2127" wp14:editId="062D7F6E">
          <wp:simplePos x="0" y="0"/>
          <wp:positionH relativeFrom="column">
            <wp:posOffset>5567045</wp:posOffset>
          </wp:positionH>
          <wp:positionV relativeFrom="paragraph">
            <wp:posOffset>125046</wp:posOffset>
          </wp:positionV>
          <wp:extent cx="179705" cy="179705"/>
          <wp:effectExtent l="0" t="0" r="0" b="0"/>
          <wp:wrapNone/>
          <wp:docPr id="1672755085" name="Grafik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6678330" name="Grafik 183667833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70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 w:rsidRPr="00E76729">
      <w:rPr>
        <w:noProof/>
        <w:color w:val="B2B2BF"/>
        <w:sz w:val="16"/>
        <w:szCs w:val="16"/>
        <w14:ligatures w14:val="standardContextual"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0B3E9689" wp14:editId="1A7E531D">
              <wp:simplePos x="0" y="0"/>
              <wp:positionH relativeFrom="column">
                <wp:posOffset>473808</wp:posOffset>
              </wp:positionH>
              <wp:positionV relativeFrom="paragraph">
                <wp:posOffset>-122946</wp:posOffset>
              </wp:positionV>
              <wp:extent cx="1283970" cy="487631"/>
              <wp:effectExtent l="0" t="0" r="0" b="0"/>
              <wp:wrapNone/>
              <wp:docPr id="1203289592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763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F6D6E7E" w14:textId="77777777" w:rsidR="00E76729" w:rsidRPr="002D148B" w:rsidRDefault="00E76729" w:rsidP="002D148B">
                          <w:pPr>
                            <w:pStyle w:val="Fuzeile"/>
                          </w:pPr>
                          <w:r w:rsidRPr="002D148B">
                            <w:t>Bestandteil des Buches</w:t>
                          </w:r>
                        </w:p>
                        <w:p w14:paraId="0434B31D" w14:textId="22E025AD" w:rsidR="00E76729" w:rsidRPr="002D148B" w:rsidRDefault="00E76729" w:rsidP="002D148B">
                          <w:pPr>
                            <w:pStyle w:val="Fuzeile"/>
                          </w:pPr>
                          <w:r w:rsidRPr="002D148B">
                            <w:t>“Das Lina-Seil-Prinzip®</w:t>
                          </w:r>
                          <w:r w:rsidRPr="002D148B">
                            <w:br/>
                            <w:t xml:space="preserve">Teil </w:t>
                          </w:r>
                          <w:r w:rsidR="00041655">
                            <w:t>1</w:t>
                          </w:r>
                          <w:r w:rsidRPr="002D148B">
                            <w:t xml:space="preserve"> </w:t>
                          </w:r>
                          <w:r w:rsidRPr="002D148B">
                            <w:rPr>
                              <w:rFonts w:ascii="Cambria Math" w:hAnsi="Cambria Math" w:cs="Cambria Math"/>
                            </w:rPr>
                            <w:t>⋅</w:t>
                          </w:r>
                          <w:r w:rsidRPr="002D148B">
                            <w:t xml:space="preserve">Kapitel </w:t>
                          </w:r>
                          <w:r w:rsidR="00041655">
                            <w:t>1.4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3E9689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0;text-align:left;margin-left:37.3pt;margin-top:-9.7pt;width:101.1pt;height:38.4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" filled="f" stroked="f" strokeweight=".5pt">
              <v:textbox>
                <w:txbxContent>
                  <w:p w14:paraId="5F6D6E7E" w14:textId="77777777" w:rsidR="00E76729" w:rsidRPr="002D148B" w:rsidRDefault="00E76729" w:rsidP="002D148B">
                    <w:pPr>
                      <w:pStyle w:val="Fuzeile"/>
                    </w:pPr>
                    <w:r w:rsidRPr="002D148B">
                      <w:t>Bestandteil des Buches</w:t>
                    </w:r>
                  </w:p>
                  <w:p w14:paraId="0434B31D" w14:textId="22E025AD" w:rsidR="00E76729" w:rsidRPr="002D148B" w:rsidRDefault="00E76729" w:rsidP="002D148B">
                    <w:pPr>
                      <w:pStyle w:val="Fuzeile"/>
                    </w:pPr>
                    <w:r w:rsidRPr="002D148B">
                      <w:t>“Das Lina-Seil-Prinzip®</w:t>
                    </w:r>
                    <w:r w:rsidRPr="002D148B">
                      <w:br/>
                      <w:t xml:space="preserve">Teil </w:t>
                    </w:r>
                    <w:r w:rsidR="00041655">
                      <w:t>1</w:t>
                    </w:r>
                    <w:r w:rsidRPr="002D148B">
                      <w:t xml:space="preserve"> </w:t>
                    </w:r>
                    <w:r w:rsidRPr="002D148B">
                      <w:rPr>
                        <w:rFonts w:ascii="Cambria Math" w:hAnsi="Cambria Math" w:cs="Cambria Math"/>
                      </w:rPr>
                      <w:t>⋅</w:t>
                    </w:r>
                    <w:r w:rsidRPr="002D148B">
                      <w:t xml:space="preserve">Kapitel </w:t>
                    </w:r>
                    <w:r w:rsidR="00041655">
                      <w:t>1.4</w:t>
                    </w:r>
                  </w:p>
                </w:txbxContent>
              </v:textbox>
            </v:shape>
          </w:pict>
        </mc:Fallback>
      </mc:AlternateContent>
    </w:r>
    <w:r w:rsidR="003D1DB2" w:rsidRPr="00E76729">
      <w:rPr>
        <w:noProof/>
        <w:color w:val="B2B2BF"/>
        <w:sz w:val="16"/>
        <w:szCs w:val="16"/>
        <w14:ligatures w14:val="standardContextual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15792BA8" wp14:editId="7B474331">
              <wp:simplePos x="0" y="0"/>
              <wp:positionH relativeFrom="column">
                <wp:posOffset>2274472</wp:posOffset>
              </wp:positionH>
              <wp:positionV relativeFrom="paragraph">
                <wp:posOffset>-129979</wp:posOffset>
              </wp:positionV>
              <wp:extent cx="1283970" cy="494714"/>
              <wp:effectExtent l="0" t="0" r="0" b="0"/>
              <wp:wrapNone/>
              <wp:docPr id="648250304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9471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CF82FF5" w14:textId="77777777" w:rsidR="00E76729" w:rsidRDefault="00E76729" w:rsidP="002D148B">
                          <w:pPr>
                            <w:pStyle w:val="Fuzeile"/>
                          </w:pPr>
                          <w:r>
                            <w:t xml:space="preserve">Kostenfreie Materialien &amp; Diskussion: </w:t>
                          </w:r>
                        </w:p>
                        <w:p w14:paraId="18549FCD" w14:textId="77777777" w:rsidR="00E76729" w:rsidRPr="00215EB3" w:rsidRDefault="00E76729" w:rsidP="002D148B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b/>
                              <w:bCs/>
                              <w:lang w:eastAsia="zh-TW"/>
                            </w:rPr>
                          </w:pPr>
                          <w:r w:rsidRPr="00215EB3">
                            <w:rPr>
                              <w:b/>
                              <w:bCs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792BA8" id="_x0000_s1033" type="#_x0000_t202" style="position:absolute;left:0;text-align:left;margin-left:179.1pt;margin-top:-10.25pt;width:101.1pt;height:38.9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" filled="f" stroked="f" strokeweight=".5pt">
              <v:textbox>
                <w:txbxContent>
                  <w:p w14:paraId="3CF82FF5" w14:textId="77777777" w:rsidR="00E76729" w:rsidRDefault="00E76729" w:rsidP="002D148B">
                    <w:pPr>
                      <w:pStyle w:val="Fuzeile"/>
                    </w:pPr>
                    <w:r>
                      <w:t xml:space="preserve">Kostenfreie Materialien &amp; Diskussion: </w:t>
                    </w:r>
                  </w:p>
                  <w:p w14:paraId="18549FCD" w14:textId="77777777" w:rsidR="00E76729" w:rsidRPr="00215EB3" w:rsidRDefault="00E76729" w:rsidP="002D148B">
                    <w:pPr>
                      <w:pStyle w:val="Fuzeile"/>
                      <w:rPr>
                        <w:rFonts w:ascii="MS Gothic" w:eastAsia="MS Gothic" w:hAnsi="MS Gothic" w:cs="MS Gothic"/>
                        <w:b/>
                        <w:bCs/>
                        <w:lang w:eastAsia="zh-TW"/>
                      </w:rPr>
                    </w:pPr>
                    <w:r w:rsidRPr="00215EB3">
                      <w:rPr>
                        <w:b/>
                        <w:bCs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 w:rsidRPr="00E76729">
      <w:rPr>
        <w:noProof/>
        <w:color w:val="B2B2BF"/>
        <w:sz w:val="16"/>
        <w:szCs w:val="16"/>
        <w14:ligatures w14:val="standardContextual"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55C7097A" wp14:editId="77E9AFD3">
              <wp:simplePos x="0" y="0"/>
              <wp:positionH relativeFrom="column">
                <wp:posOffset>4082171</wp:posOffset>
              </wp:positionH>
              <wp:positionV relativeFrom="paragraph">
                <wp:posOffset>-122945</wp:posOffset>
              </wp:positionV>
              <wp:extent cx="1283970" cy="488218"/>
              <wp:effectExtent l="0" t="0" r="0" b="0"/>
              <wp:wrapNone/>
              <wp:docPr id="1800285853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821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08D5360" w14:textId="77777777" w:rsidR="00E76729" w:rsidRPr="00215EB3" w:rsidRDefault="00E76729" w:rsidP="002D148B">
                          <w:pPr>
                            <w:pStyle w:val="Fuzeile"/>
                          </w:pPr>
                          <w:r>
                            <w:t>Datei-ID</w:t>
                          </w:r>
                        </w:p>
                        <w:p w14:paraId="68C443DE" w14:textId="4E3A115D" w:rsidR="00E76729" w:rsidRDefault="00E76729" w:rsidP="002D148B">
                          <w:pPr>
                            <w:pStyle w:val="Fuzeile"/>
                          </w:pPr>
                          <w:r>
                            <w:t>LSP-</w:t>
                          </w:r>
                          <w:r w:rsidR="00041655">
                            <w:t>01_04-004</w:t>
                          </w:r>
                        </w:p>
                        <w:p w14:paraId="4C6C979E" w14:textId="77777777" w:rsidR="00E76729" w:rsidRPr="00215EB3" w:rsidRDefault="00E76729" w:rsidP="002D148B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>
                            <w:t>Stand: 10-2026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C7097A" id="_x0000_s1034" type="#_x0000_t202" style="position:absolute;left:0;text-align:left;margin-left:321.45pt;margin-top:-9.7pt;width:101.1pt;height:38.4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" filled="f" stroked="f" strokeweight=".5pt">
              <v:textbox>
                <w:txbxContent>
                  <w:p w14:paraId="208D5360" w14:textId="77777777" w:rsidR="00E76729" w:rsidRPr="00215EB3" w:rsidRDefault="00E76729" w:rsidP="002D148B">
                    <w:pPr>
                      <w:pStyle w:val="Fuzeile"/>
                    </w:pPr>
                    <w:r>
                      <w:t>Datei-ID</w:t>
                    </w:r>
                  </w:p>
                  <w:p w14:paraId="68C443DE" w14:textId="4E3A115D" w:rsidR="00E76729" w:rsidRDefault="00E76729" w:rsidP="002D148B">
                    <w:pPr>
                      <w:pStyle w:val="Fuzeile"/>
                    </w:pPr>
                    <w:r>
                      <w:t>LSP-</w:t>
                    </w:r>
                    <w:r w:rsidR="00041655">
                      <w:t>01_04-004</w:t>
                    </w:r>
                  </w:p>
                  <w:p w14:paraId="4C6C979E" w14:textId="77777777" w:rsidR="00E76729" w:rsidRPr="00215EB3" w:rsidRDefault="00E76729" w:rsidP="002D148B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>
                      <w:t>Stand: 10-2026</w:t>
                    </w:r>
                  </w:p>
                </w:txbxContent>
              </v:textbox>
            </v:shape>
          </w:pict>
        </mc:Fallback>
      </mc:AlternateContent>
    </w:r>
    <w:r w:rsidR="009F55EF" w:rsidRPr="00E76729">
      <w:rPr>
        <w:noProof/>
        <w:color w:val="B2B2BF"/>
        <w:sz w:val="16"/>
        <w:szCs w:val="16"/>
        <w14:ligatures w14:val="standardContextual"/>
      </w:rPr>
      <mc:AlternateContent>
        <mc:Choice Requires="wps">
          <w:drawing>
            <wp:anchor distT="0" distB="0" distL="114300" distR="114300" simplePos="0" relativeHeight="251698176" behindDoc="0" locked="0" layoutInCell="1" allowOverlap="1" wp14:anchorId="3810695A" wp14:editId="5B0B299C">
              <wp:simplePos x="0" y="0"/>
              <wp:positionH relativeFrom="column">
                <wp:posOffset>5784362</wp:posOffset>
              </wp:positionH>
              <wp:positionV relativeFrom="paragraph">
                <wp:posOffset>-137012</wp:posOffset>
              </wp:positionV>
              <wp:extent cx="1395730" cy="502382"/>
              <wp:effectExtent l="0" t="0" r="0" b="0"/>
              <wp:wrapNone/>
              <wp:docPr id="2041315035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5730" cy="50238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947EE27" w14:textId="77777777" w:rsidR="00044BF8" w:rsidRDefault="003B34D3" w:rsidP="002D148B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CC BY 4.0 · Lina H. Seil</w:t>
                          </w:r>
                        </w:p>
                        <w:p w14:paraId="1788186D" w14:textId="77777777" w:rsidR="003B34D3" w:rsidRDefault="00923DED" w:rsidP="002D148B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Das Lina-Seil-Prinzip</w:t>
                          </w:r>
                          <w:r w:rsidRPr="00923DED">
                            <w:rPr>
                              <w:vertAlign w:val="superscript"/>
                              <w:lang w:eastAsia="zh-TW"/>
                            </w:rPr>
                            <w:t>®</w:t>
                          </w:r>
                        </w:p>
                        <w:p w14:paraId="5B1DC14C" w14:textId="77777777" w:rsidR="00E76729" w:rsidRPr="00215EB3" w:rsidRDefault="00923DED" w:rsidP="002D148B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810695A" id="_x0000_s1035" type="#_x0000_t202" style="position:absolute;left:0;text-align:left;margin-left:455.45pt;margin-top:-10.8pt;width:109.9pt;height:39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" filled="f" stroked="f" strokeweight=".5pt">
              <v:textbox>
                <w:txbxContent>
                  <w:p w14:paraId="3947EE27" w14:textId="77777777" w:rsidR="00044BF8" w:rsidRDefault="003B34D3" w:rsidP="002D148B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CC BY 4.0 · Lina H. Seil</w:t>
                    </w:r>
                  </w:p>
                  <w:p w14:paraId="1788186D" w14:textId="77777777" w:rsidR="003B34D3" w:rsidRDefault="00923DED" w:rsidP="002D148B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Das Lina-Seil-Prinzip</w:t>
                    </w:r>
                    <w:r w:rsidRPr="00923DED">
                      <w:rPr>
                        <w:vertAlign w:val="superscript"/>
                        <w:lang w:eastAsia="zh-TW"/>
                      </w:rPr>
                      <w:t>®</w:t>
                    </w:r>
                  </w:p>
                  <w:p w14:paraId="5B1DC14C" w14:textId="77777777" w:rsidR="00E76729" w:rsidRPr="00215EB3" w:rsidRDefault="00923DED" w:rsidP="002D148B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E76729" w:rsidRPr="00E76729">
      <w:rPr>
        <w:noProof/>
        <w:color w:val="B2B2BF"/>
        <w:sz w:val="16"/>
        <w:szCs w:val="16"/>
        <w14:ligatures w14:val="standardContextual"/>
      </w:rPr>
      <mc:AlternateContent>
        <mc:Choice Requires="wpg">
          <w:drawing>
            <wp:anchor distT="0" distB="0" distL="114300" distR="114300" simplePos="0" relativeHeight="251689984" behindDoc="0" locked="0" layoutInCell="1" allowOverlap="1" wp14:anchorId="4BE6E306" wp14:editId="56483E88">
              <wp:simplePos x="0" y="0"/>
              <wp:positionH relativeFrom="column">
                <wp:posOffset>-10372</wp:posOffset>
              </wp:positionH>
              <wp:positionV relativeFrom="paragraph">
                <wp:posOffset>402590</wp:posOffset>
              </wp:positionV>
              <wp:extent cx="7192433" cy="0"/>
              <wp:effectExtent l="0" t="38100" r="34290" b="38100"/>
              <wp:wrapNone/>
              <wp:docPr id="1047981648" name="Gruppieren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92433" cy="0"/>
                        <a:chOff x="0" y="0"/>
                        <a:chExt cx="7192462" cy="0"/>
                      </a:xfrm>
                    </wpg:grpSpPr>
                    <wps:wsp>
                      <wps:cNvPr id="245023263" name="Gerade Verbindung 9"/>
                      <wps:cNvCnPr/>
                      <wps:spPr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5D7DB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168049613" name="Gerade Verbindung 9"/>
                      <wps:cNvCnPr/>
                      <wps:spPr>
                        <a:xfrm>
                          <a:off x="359597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C1181C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2051116285" name="Gerade Verbindung 9"/>
                      <wps:cNvCnPr/>
                      <wps:spPr>
                        <a:xfrm>
                          <a:off x="1796902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2BA476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1731699119" name="Gerade Verbindung 9"/>
                      <wps:cNvCnPr/>
                      <wps:spPr>
                        <a:xfrm>
                          <a:off x="5392872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B2B2B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6BB4BA4A" id="Gruppieren 29" o:spid="_x0000_s1026" style="position:absolute;margin-left:-.8pt;margin-top:31.7pt;width:566.35pt;height:0;z-index:251689984;mso-width-relative:margin" coordsize="71924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">
              <v:line id="Gerade Verbindung 9" o:spid="_x0000_s1027" style="position:absolute;visibility:visible;mso-wrap-style:square" from="0,0" to="18000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" strokecolor="#5d7dbe" strokeweight="6pt">
                <v:stroke joinstyle="miter"/>
              </v:line>
              <v:line id="Gerade Verbindung 9" o:spid="_x0000_s1028" style="position:absolute;visibility:visible;mso-wrap-style:square" from="35959,0" to="5395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" strokecolor="#c1181c" strokeweight="6pt">
                <v:stroke joinstyle="miter"/>
              </v:line>
              <v:line id="Gerade Verbindung 9" o:spid="_x0000_s1029" style="position:absolute;visibility:visible;mso-wrap-style:square" from="17969,0" to="3596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" strokecolor="#2ba476" strokeweight="6pt">
                <v:stroke joinstyle="miter"/>
              </v:line>
              <v:line id="Gerade Verbindung 9" o:spid="_x0000_s1030" style="position:absolute;visibility:visible;mso-wrap-style:square" from="53928,0" to="7192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" strokecolor="#b2b2bf" strokeweight="6pt">
                <v:stroke joinstyle="miter"/>
              </v:line>
            </v:group>
          </w:pict>
        </mc:Fallback>
      </mc:AlternateContent>
    </w:r>
    <w:r w:rsidR="00E76729" w:rsidRPr="00E76729">
      <w:rPr>
        <w:noProof/>
        <w:sz w:val="16"/>
        <w:szCs w:val="16"/>
        <w:lang w:val="de-DE"/>
        <w14:ligatures w14:val="standardContextual"/>
      </w:rPr>
      <w:drawing>
        <wp:anchor distT="0" distB="0" distL="114300" distR="114300" simplePos="0" relativeHeight="251702272" behindDoc="0" locked="0" layoutInCell="1" allowOverlap="1" wp14:anchorId="64E1672F" wp14:editId="2C93C0B9">
          <wp:simplePos x="0" y="0"/>
          <wp:positionH relativeFrom="column">
            <wp:posOffset>3751792</wp:posOffset>
          </wp:positionH>
          <wp:positionV relativeFrom="paragraph">
            <wp:posOffset>-38735</wp:posOffset>
          </wp:positionV>
          <wp:extent cx="287655" cy="295910"/>
          <wp:effectExtent l="0" t="0" r="4445" b="0"/>
          <wp:wrapNone/>
          <wp:docPr id="1801934717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9807341" name="Grafik 68980734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95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color w:val="B2B2BF"/>
        <w:sz w:val="16"/>
        <w:szCs w:val="16"/>
        <w14:ligatures w14:val="standardContextual"/>
      </w:rPr>
      <w:drawing>
        <wp:anchor distT="0" distB="0" distL="114300" distR="114300" simplePos="0" relativeHeight="251703296" behindDoc="0" locked="0" layoutInCell="1" allowOverlap="1" wp14:anchorId="5FA4EEE1" wp14:editId="3B554077">
          <wp:simplePos x="0" y="0"/>
          <wp:positionH relativeFrom="column">
            <wp:posOffset>104563</wp:posOffset>
          </wp:positionH>
          <wp:positionV relativeFrom="paragraph">
            <wp:posOffset>-38100</wp:posOffset>
          </wp:positionV>
          <wp:extent cx="287655" cy="287655"/>
          <wp:effectExtent l="0" t="0" r="4445" b="4445"/>
          <wp:wrapNone/>
          <wp:docPr id="1100739570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9134090" name="Grafik 1719134090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sz w:val="16"/>
        <w:szCs w:val="16"/>
        <w:vertAlign w:val="superscript"/>
        <w:lang w:val="de-DE"/>
        <w14:ligatures w14:val="standardContextual"/>
      </w:rPr>
      <w:drawing>
        <wp:anchor distT="0" distB="0" distL="114300" distR="114300" simplePos="0" relativeHeight="251701248" behindDoc="0" locked="0" layoutInCell="1" allowOverlap="1" wp14:anchorId="5919E88E" wp14:editId="5096E51A">
          <wp:simplePos x="0" y="0"/>
          <wp:positionH relativeFrom="column">
            <wp:posOffset>1963420</wp:posOffset>
          </wp:positionH>
          <wp:positionV relativeFrom="paragraph">
            <wp:posOffset>-30480</wp:posOffset>
          </wp:positionV>
          <wp:extent cx="287655" cy="288290"/>
          <wp:effectExtent l="0" t="0" r="4445" b="3810"/>
          <wp:wrapNone/>
          <wp:docPr id="587981993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38652" name="Grafik 165938652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8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color w:val="B2B2BF"/>
        <w:sz w:val="16"/>
        <w:szCs w:val="16"/>
        <w14:ligatures w14:val="standardContextual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7F20D795" wp14:editId="47E00869">
              <wp:simplePos x="0" y="0"/>
              <wp:positionH relativeFrom="column">
                <wp:posOffset>3588578</wp:posOffset>
              </wp:positionH>
              <wp:positionV relativeFrom="paragraph">
                <wp:posOffset>-58724</wp:posOffset>
              </wp:positionV>
              <wp:extent cx="0" cy="359410"/>
              <wp:effectExtent l="0" t="0" r="12700" b="8890"/>
              <wp:wrapNone/>
              <wp:docPr id="596606123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EF0A18" id="Gerade Verbindung 3" o:spid="_x0000_s1026" style="position:absolute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2.55pt,-4.6pt" to="282.55pt,23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  <w:color w:val="B2B2BF"/>
        <w:sz w:val="16"/>
        <w:szCs w:val="16"/>
        <w14:ligatures w14:val="standardContextual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CBA2F56" wp14:editId="78AF888C">
              <wp:simplePos x="0" y="0"/>
              <wp:positionH relativeFrom="column">
                <wp:posOffset>1791583</wp:posOffset>
              </wp:positionH>
              <wp:positionV relativeFrom="paragraph">
                <wp:posOffset>-66675</wp:posOffset>
              </wp:positionV>
              <wp:extent cx="0" cy="360000"/>
              <wp:effectExtent l="0" t="0" r="12700" b="8890"/>
              <wp:wrapNone/>
              <wp:docPr id="1018929310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600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438786E" id="Gerade Verbindung 3" o:spid="_x0000_s1026" style="position:absolute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1.05pt,-5.25pt" to="141.05pt,23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  <w:sz w:val="16"/>
        <w:szCs w:val="16"/>
        <w14:ligatures w14:val="standardContextual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66CD04A8" wp14:editId="2926CCC8">
              <wp:simplePos x="0" y="0"/>
              <wp:positionH relativeFrom="column">
                <wp:posOffset>-5080</wp:posOffset>
              </wp:positionH>
              <wp:positionV relativeFrom="paragraph">
                <wp:posOffset>-135458</wp:posOffset>
              </wp:positionV>
              <wp:extent cx="7187565" cy="0"/>
              <wp:effectExtent l="0" t="0" r="13335" b="12700"/>
              <wp:wrapNone/>
              <wp:docPr id="221706172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310FCDB1" id="Gerade Verbindung 8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-10.65pt" to="565.55pt,-1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" strokecolor="#b2b2bf" strokeweight=".5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B7B0E54" w14:textId="77777777" w:rsidR="005478B8" w:rsidRDefault="005478B8" w:rsidP="00770181">
      <w:pPr>
        <w:spacing w:before="0" w:after="0" w:line="240" w:lineRule="auto"/>
      </w:pPr>
      <w:r>
        <w:separator/>
      </w:r>
    </w:p>
  </w:footnote>
  <w:footnote w:type="continuationSeparator" w:id="0">
    <w:p w14:paraId="023AEFD0" w14:textId="77777777" w:rsidR="005478B8" w:rsidRDefault="005478B8" w:rsidP="0077018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07FA897" w14:textId="77777777" w:rsidR="00770181" w:rsidRPr="00375C36" w:rsidRDefault="00AB6D45" w:rsidP="00375C36">
    <w:pPr>
      <w:pStyle w:val="Kopfzeile"/>
      <w:tabs>
        <w:tab w:val="left" w:pos="426"/>
        <w:tab w:val="center" w:pos="5387"/>
        <w:tab w:val="right" w:pos="11057"/>
      </w:tabs>
      <w:ind w:firstLine="426"/>
      <w:jc w:val="left"/>
      <w:rPr>
        <w:rStyle w:val="FuzeileZchn"/>
      </w:rPr>
    </w:pPr>
    <w:r w:rsidRPr="00375C36">
      <w:rPr>
        <w:rStyle w:val="FuzeileZchn"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2A50961" wp14:editId="2A66DE17">
              <wp:simplePos x="0" y="0"/>
              <wp:positionH relativeFrom="column">
                <wp:posOffset>-5715</wp:posOffset>
              </wp:positionH>
              <wp:positionV relativeFrom="paragraph">
                <wp:posOffset>417146</wp:posOffset>
              </wp:positionV>
              <wp:extent cx="7187565" cy="0"/>
              <wp:effectExtent l="0" t="0" r="13335" b="12700"/>
              <wp:wrapNone/>
              <wp:docPr id="680141350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ln w="6350"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9298767" id="Gerade Verbindung 8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32.85pt" to="565.5pt,32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" strokecolor="#b2b2bf" strokeweight=".5pt">
              <v:stroke joinstyle="miter"/>
            </v:line>
          </w:pict>
        </mc:Fallback>
      </mc:AlternateContent>
    </w:r>
    <w:r w:rsidRPr="00375C36">
      <w:rPr>
        <w:rStyle w:val="FuzeileZchn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063A2B" wp14:editId="3554CBCC">
              <wp:simplePos x="0" y="0"/>
              <wp:positionH relativeFrom="column">
                <wp:posOffset>5362331</wp:posOffset>
              </wp:positionH>
              <wp:positionV relativeFrom="paragraph">
                <wp:posOffset>-92319</wp:posOffset>
              </wp:positionV>
              <wp:extent cx="3810" cy="456614"/>
              <wp:effectExtent l="0" t="0" r="21590" b="13335"/>
              <wp:wrapNone/>
              <wp:docPr id="1148024430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810" cy="456614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B319F1" id="Gerade Verbindung 3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25pt,-7.25pt" to="422.55pt,28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" strokecolor="#b2b2bf" strokeweight=".5pt">
              <v:stroke joinstyle="miter"/>
            </v:line>
          </w:pict>
        </mc:Fallback>
      </mc:AlternateContent>
    </w:r>
    <w:r w:rsidRPr="00375C36">
      <w:rPr>
        <w:rStyle w:val="FuzeileZchn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6E5D37B" wp14:editId="111B2029">
              <wp:simplePos x="0" y="0"/>
              <wp:positionH relativeFrom="column">
                <wp:posOffset>1711765</wp:posOffset>
              </wp:positionH>
              <wp:positionV relativeFrom="paragraph">
                <wp:posOffset>-85284</wp:posOffset>
              </wp:positionV>
              <wp:extent cx="0" cy="450166"/>
              <wp:effectExtent l="0" t="0" r="12700" b="7620"/>
              <wp:wrapNone/>
              <wp:docPr id="1783939598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50166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6FC67DD" id="Gerade Verbindung 3" o:spid="_x0000_s1026" style="position:absolute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8pt,-6.7pt" to="134.8pt,28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" strokecolor="#b2b2bf" strokeweight=".5pt">
              <v:stroke joinstyle="miter"/>
            </v:line>
          </w:pict>
        </mc:Fallback>
      </mc:AlternateContent>
    </w:r>
    <w:r w:rsidR="00770181" w:rsidRPr="00375C36">
      <w:rPr>
        <w:rStyle w:val="FuzeileZchn"/>
        <w:noProof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3DB36767" wp14:editId="75C124A7">
              <wp:simplePos x="0" y="0"/>
              <wp:positionH relativeFrom="column">
                <wp:posOffset>-6985</wp:posOffset>
              </wp:positionH>
              <wp:positionV relativeFrom="page">
                <wp:posOffset>208915</wp:posOffset>
              </wp:positionV>
              <wp:extent cx="7188835" cy="10313670"/>
              <wp:effectExtent l="0" t="0" r="12065" b="11430"/>
              <wp:wrapNone/>
              <wp:docPr id="1388264058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88835" cy="10313670"/>
                      </a:xfrm>
                      <a:prstGeom prst="rect">
                        <a:avLst/>
                      </a:prstGeom>
                      <a:noFill/>
                      <a:ln w="3175">
                        <a:solidFill>
                          <a:srgbClr val="B2B2BF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0D7D44F" id="Rechteck 1" o:spid="_x0000_s1026" style="position:absolute;margin-left:-.55pt;margin-top:16.45pt;width:566.05pt;height:812.1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" filled="f" strokecolor="#b2b2bf" strokeweight=".25pt">
              <w10:wrap anchory="page"/>
              <w10:anchorlock/>
            </v:rect>
          </w:pict>
        </mc:Fallback>
      </mc:AlternateContent>
    </w:r>
    <w:r w:rsidR="006C1461" w:rsidRPr="00375C36">
      <w:rPr>
        <w:rStyle w:val="FuzeileZchn"/>
      </w:rPr>
      <w:t>[</w:t>
    </w:r>
    <w:r w:rsidR="006C1461" w:rsidRPr="00375C36">
      <w:rPr>
        <w:rStyle w:val="FuzeileZchn"/>
        <w:highlight w:val="yellow"/>
      </w:rPr>
      <w:t>THEMA</w:t>
    </w:r>
    <w:r w:rsidR="0063433F" w:rsidRPr="00375C36">
      <w:rPr>
        <w:rStyle w:val="FuzeileZchn"/>
        <w:highlight w:val="yellow"/>
      </w:rPr>
      <w:t xml:space="preserve"> im Forum</w:t>
    </w:r>
    <w:r w:rsidR="006C1461" w:rsidRPr="00375C36">
      <w:rPr>
        <w:rStyle w:val="FuzeileZchn"/>
      </w:rPr>
      <w:t>]</w:t>
    </w:r>
    <w:r w:rsidR="006C1461" w:rsidRPr="00375C36">
      <w:rPr>
        <w:rStyle w:val="FuzeileZchn"/>
      </w:rPr>
      <w:tab/>
      <w:t>[</w:t>
    </w:r>
    <w:r w:rsidR="006C1461" w:rsidRPr="00375C36">
      <w:rPr>
        <w:rStyle w:val="FuzeileZchn"/>
        <w:highlight w:val="yellow"/>
      </w:rPr>
      <w:t>TITEL DES DOKUMENTES</w:t>
    </w:r>
    <w:r w:rsidR="006C1461" w:rsidRPr="00375C36">
      <w:rPr>
        <w:rStyle w:val="FuzeileZchn"/>
      </w:rPr>
      <w:t>]</w:t>
    </w:r>
    <w:r w:rsidR="006C1461" w:rsidRPr="00375C36">
      <w:rPr>
        <w:rStyle w:val="FuzeileZchn"/>
      </w:rPr>
      <w:tab/>
    </w:r>
    <w:r w:rsidR="00923DED" w:rsidRPr="00375C36">
      <w:rPr>
        <w:rStyle w:val="FuzeileZchn"/>
      </w:rPr>
      <w:t xml:space="preserve">Seite </w:t>
    </w:r>
    <w:r w:rsidR="00923DED" w:rsidRPr="00375C36">
      <w:rPr>
        <w:rStyle w:val="FuzeileZchn"/>
      </w:rPr>
      <w:fldChar w:fldCharType="begin"/>
    </w:r>
    <w:r w:rsidR="00923DED" w:rsidRPr="00375C36">
      <w:rPr>
        <w:rStyle w:val="FuzeileZchn"/>
      </w:rPr>
      <w:instrText xml:space="preserve"> PAGE  \* MERGEFORMAT </w:instrText>
    </w:r>
    <w:r w:rsidR="00923DED" w:rsidRPr="00375C36">
      <w:rPr>
        <w:rStyle w:val="FuzeileZchn"/>
      </w:rPr>
      <w:fldChar w:fldCharType="separate"/>
    </w:r>
    <w:r w:rsidR="00923DED" w:rsidRPr="00375C36">
      <w:rPr>
        <w:rStyle w:val="FuzeileZchn"/>
      </w:rPr>
      <w:t>1</w:t>
    </w:r>
    <w:r w:rsidR="00923DED" w:rsidRPr="00375C36">
      <w:rPr>
        <w:rStyle w:val="FuzeileZchn"/>
      </w:rPr>
      <w:fldChar w:fldCharType="end"/>
    </w:r>
    <w:r w:rsidR="00923DED" w:rsidRPr="00923DED">
      <w:t xml:space="preserve"> </w:t>
    </w:r>
    <w:r w:rsidR="00923DED" w:rsidRPr="00375C36">
      <w:rPr>
        <w:rStyle w:val="FuzeileZchn"/>
      </w:rPr>
      <w:t xml:space="preserve">von </w:t>
    </w:r>
    <w:r w:rsidR="00923DED" w:rsidRPr="00375C36">
      <w:rPr>
        <w:rStyle w:val="FuzeileZchn"/>
      </w:rPr>
      <w:fldChar w:fldCharType="begin"/>
    </w:r>
    <w:r w:rsidR="00923DED" w:rsidRPr="00375C36">
      <w:rPr>
        <w:rStyle w:val="FuzeileZchn"/>
      </w:rPr>
      <w:instrText xml:space="preserve"> NUMPAGES  \* MERGEFORMAT </w:instrText>
    </w:r>
    <w:r w:rsidR="00923DED" w:rsidRPr="00375C36">
      <w:rPr>
        <w:rStyle w:val="FuzeileZchn"/>
      </w:rPr>
      <w:fldChar w:fldCharType="separate"/>
    </w:r>
    <w:r w:rsidR="00923DED" w:rsidRPr="00375C36">
      <w:rPr>
        <w:rStyle w:val="FuzeileZchn"/>
      </w:rPr>
      <w:t>2</w:t>
    </w:r>
    <w:r w:rsidR="00923DED" w:rsidRPr="00375C36">
      <w:rPr>
        <w:rStyle w:val="FuzeileZchn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94204D8" w14:textId="77777777" w:rsidR="00E76729" w:rsidRPr="00E76729" w:rsidRDefault="001C7247" w:rsidP="00130FE3">
    <w:pPr>
      <w:tabs>
        <w:tab w:val="center" w:pos="5387"/>
        <w:tab w:val="right" w:pos="11199"/>
      </w:tabs>
      <w:spacing w:before="0" w:after="0" w:line="240" w:lineRule="auto"/>
      <w:ind w:left="426"/>
    </w:pPr>
    <w:r>
      <w:rPr>
        <w:noProof/>
        <w:sz w:val="24"/>
        <w:szCs w:val="28"/>
        <w:lang w:val="de-DE"/>
        <w14:ligatures w14:val="standardContextual"/>
      </w:rPr>
      <w:drawing>
        <wp:anchor distT="0" distB="0" distL="114300" distR="114300" simplePos="0" relativeHeight="251722752" behindDoc="0" locked="0" layoutInCell="1" allowOverlap="1" wp14:anchorId="6E19FC7D" wp14:editId="3834D22B">
          <wp:simplePos x="0" y="0"/>
          <wp:positionH relativeFrom="column">
            <wp:posOffset>372082</wp:posOffset>
          </wp:positionH>
          <wp:positionV relativeFrom="paragraph">
            <wp:posOffset>104140</wp:posOffset>
          </wp:positionV>
          <wp:extent cx="1080000" cy="931764"/>
          <wp:effectExtent l="0" t="0" r="0" b="0"/>
          <wp:wrapNone/>
          <wp:docPr id="605880978" name="Grafik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1324833" name="Grafik 139132483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9317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color w:val="B2B2BF"/>
        <w14:ligatures w14:val="standardContextual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1819A1B9" wp14:editId="1C7EEB57">
              <wp:simplePos x="0" y="0"/>
              <wp:positionH relativeFrom="column">
                <wp:posOffset>5362372</wp:posOffset>
              </wp:positionH>
              <wp:positionV relativeFrom="paragraph">
                <wp:posOffset>-91440</wp:posOffset>
              </wp:positionV>
              <wp:extent cx="0" cy="1187450"/>
              <wp:effectExtent l="0" t="0" r="12700" b="6350"/>
              <wp:wrapNone/>
              <wp:docPr id="974795388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18745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BC4865E" id="Gerade Verbindung 3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25pt,-7.2pt" to="422.25pt,86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  <w:color w:val="B2B2BF"/>
        <w14:ligatures w14:val="standardContextual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EEC1AFA" wp14:editId="4C172B71">
              <wp:simplePos x="0" y="0"/>
              <wp:positionH relativeFrom="column">
                <wp:posOffset>1712070</wp:posOffset>
              </wp:positionH>
              <wp:positionV relativeFrom="paragraph">
                <wp:posOffset>-84980</wp:posOffset>
              </wp:positionV>
              <wp:extent cx="0" cy="1187450"/>
              <wp:effectExtent l="0" t="0" r="12700" b="6350"/>
              <wp:wrapNone/>
              <wp:docPr id="1000418615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18745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00658F" id="Gerade Verbindung 3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8pt,-6.7pt" to="134.8pt,86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6128330" wp14:editId="2FEA68CA">
              <wp:simplePos x="0" y="0"/>
              <wp:positionH relativeFrom="column">
                <wp:posOffset>-5715</wp:posOffset>
              </wp:positionH>
              <wp:positionV relativeFrom="paragraph">
                <wp:posOffset>1157281</wp:posOffset>
              </wp:positionV>
              <wp:extent cx="7187565" cy="0"/>
              <wp:effectExtent l="0" t="12700" r="13335" b="12700"/>
              <wp:wrapNone/>
              <wp:docPr id="620451528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1F08237B" id="Gerade Verbindung 8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91.1pt" to="565.5pt,91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" strokecolor="#b2b2bf" strokeweight="2.25pt">
              <v:stroke joinstyle="miter"/>
            </v:line>
          </w:pict>
        </mc:Fallback>
      </mc:AlternateContent>
    </w:r>
    <w:r w:rsidR="00E76729" w:rsidRPr="00E76729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58B6FEA7" wp14:editId="4EC2E5F3">
              <wp:simplePos x="0" y="0"/>
              <wp:positionH relativeFrom="column">
                <wp:posOffset>5480989</wp:posOffset>
              </wp:positionH>
              <wp:positionV relativeFrom="paragraph">
                <wp:posOffset>-69077</wp:posOffset>
              </wp:positionV>
              <wp:extent cx="1586809" cy="1194125"/>
              <wp:effectExtent l="0" t="0" r="0" b="0"/>
              <wp:wrapNone/>
              <wp:docPr id="819895248" name="Textfeld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6809" cy="1194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B2A3C8B" w14:textId="77777777" w:rsidR="00E76729" w:rsidRPr="005125F5" w:rsidRDefault="00E76729" w:rsidP="00E76729">
                          <w:pPr>
                            <w:jc w:val="center"/>
                            <w:rPr>
                              <w:color w:val="B2B2BF"/>
                              <w:sz w:val="16"/>
                              <w:szCs w:val="16"/>
                              <w:lang w:val="de-DE"/>
                            </w:rPr>
                          </w:pPr>
                          <w:r w:rsidRPr="005125F5">
                            <w:rPr>
                              <w:color w:val="B2B2BF"/>
                              <w:sz w:val="16"/>
                              <w:szCs w:val="16"/>
                              <w:lang w:val="de-DE"/>
                            </w:rPr>
                            <w:t xml:space="preserve">Platz für dein </w:t>
                          </w:r>
                          <w:r w:rsidRPr="00375C36">
                            <w:rPr>
                              <w:rStyle w:val="KopfzeileZchn"/>
                              <w:lang w:val="de-DE"/>
                            </w:rPr>
                            <w:t>Schullogo</w:t>
                          </w:r>
                        </w:p>
                        <w:p w14:paraId="1E61AB44" w14:textId="77777777" w:rsidR="00E76729" w:rsidRPr="005125F5" w:rsidRDefault="00E76729" w:rsidP="00E76729">
                          <w:pPr>
                            <w:jc w:val="center"/>
                            <w:rPr>
                              <w:sz w:val="16"/>
                              <w:szCs w:val="16"/>
                              <w:lang w:val="de-DE"/>
                            </w:rPr>
                          </w:pPr>
                          <w:r w:rsidRPr="005125F5">
                            <w:rPr>
                              <w:noProof/>
                              <w:sz w:val="16"/>
                              <w:szCs w:val="16"/>
                              <w:lang w:val="de-DE"/>
                              <w14:ligatures w14:val="standardContextual"/>
                            </w:rPr>
                            <w:drawing>
                              <wp:inline distT="0" distB="0" distL="0" distR="0" wp14:anchorId="32809ECB" wp14:editId="0B589256">
                                <wp:extent cx="627380" cy="547287"/>
                                <wp:effectExtent l="0" t="0" r="0" b="0"/>
                                <wp:docPr id="368988680" name="Grafik 7" descr="Schulgebäude Silhouet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01041098" name="Grafik 801041098" descr="Schulgebäude Silhouette"/>
                                        <pic:cNvPicPr/>
                                      </pic:nvPicPr>
                                      <pic:blipFill rotWithShape="1">
                                        <a:blip r:embed="rId3">
                                          <a:extLst>
                                            <a:ext uri="{96DAC541-7B7A-43D3-8B79-37D633B846F1}">
                                              <asvg:svgBlip xmlns:asvg="http://schemas.microsoft.com/office/drawing/2016/SVG/main" r:embed="rId4"/>
                                            </a:ext>
                                          </a:extLst>
                                        </a:blip>
                                        <a:srcRect t="1276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35999" cy="554806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23F41277" w14:textId="77777777" w:rsidR="00E76729" w:rsidRPr="005125F5" w:rsidRDefault="00E76729" w:rsidP="00375C36">
                          <w:pPr>
                            <w:pStyle w:val="Kopfzeile"/>
                          </w:pPr>
                          <w:r w:rsidRPr="005125F5">
                            <w:t>Fachschaft / Bereich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8B6FEA7" id="_x0000_t202" coordsize="21600,21600" o:spt="202" path="m,l,21600r21600,l21600,xe">
              <v:stroke joinstyle="miter"/>
              <v:path gradientshapeok="t" o:connecttype="rect"/>
            </v:shapetype>
            <v:shape id="Textfeld 5" o:spid="_x0000_s1030" type="#_x0000_t202" style="position:absolute;left:0;text-align:left;margin-left:431.55pt;margin-top:-5.45pt;width:124.95pt;height:94.0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" filled="f" stroked="f" strokeweight=".5pt">
              <v:textbox>
                <w:txbxContent>
                  <w:p w14:paraId="7B2A3C8B" w14:textId="77777777" w:rsidR="00E76729" w:rsidRPr="005125F5" w:rsidRDefault="00E76729" w:rsidP="00E76729">
                    <w:pPr>
                      <w:jc w:val="center"/>
                      <w:rPr>
                        <w:color w:val="B2B2BF"/>
                        <w:sz w:val="16"/>
                        <w:szCs w:val="16"/>
                        <w:lang w:val="de-DE"/>
                      </w:rPr>
                    </w:pPr>
                    <w:r w:rsidRPr="005125F5">
                      <w:rPr>
                        <w:color w:val="B2B2BF"/>
                        <w:sz w:val="16"/>
                        <w:szCs w:val="16"/>
                        <w:lang w:val="de-DE"/>
                      </w:rPr>
                      <w:t xml:space="preserve">Platz für dein </w:t>
                    </w:r>
                    <w:r w:rsidRPr="00375C36">
                      <w:rPr>
                        <w:rStyle w:val="KopfzeileZchn"/>
                        <w:lang w:val="de-DE"/>
                      </w:rPr>
                      <w:t>Schullogo</w:t>
                    </w:r>
                  </w:p>
                  <w:p w14:paraId="1E61AB44" w14:textId="77777777" w:rsidR="00E76729" w:rsidRPr="005125F5" w:rsidRDefault="00E76729" w:rsidP="00E76729">
                    <w:pPr>
                      <w:jc w:val="center"/>
                      <w:rPr>
                        <w:sz w:val="16"/>
                        <w:szCs w:val="16"/>
                        <w:lang w:val="de-DE"/>
                      </w:rPr>
                    </w:pPr>
                    <w:r w:rsidRPr="005125F5">
                      <w:rPr>
                        <w:noProof/>
                        <w:sz w:val="16"/>
                        <w:szCs w:val="16"/>
                        <w:lang w:val="de-DE"/>
                        <w14:ligatures w14:val="standardContextual"/>
                      </w:rPr>
                      <w:drawing>
                        <wp:inline distT="0" distB="0" distL="0" distR="0" wp14:anchorId="32809ECB" wp14:editId="0B589256">
                          <wp:extent cx="627380" cy="547287"/>
                          <wp:effectExtent l="0" t="0" r="0" b="0"/>
                          <wp:docPr id="368988680" name="Grafik 7" descr="Schulgebäude Silhouett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01041098" name="Grafik 801041098" descr="Schulgebäude Silhouette"/>
                                  <pic:cNvPicPr/>
                                </pic:nvPicPr>
                                <pic:blipFill rotWithShape="1">
                                  <a:blip r:embed="rId5">
                                    <a:extLst>
                                      <a:ext uri="{96DAC541-7B7A-43D3-8B79-37D633B846F1}">
                                        <asvg:svgBlip xmlns:asvg="http://schemas.microsoft.com/office/drawing/2016/SVG/main" r:embed="rId6"/>
                                      </a:ext>
                                    </a:extLst>
                                  </a:blip>
                                  <a:srcRect t="1276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35999" cy="554806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23F41277" w14:textId="77777777" w:rsidR="00E76729" w:rsidRPr="005125F5" w:rsidRDefault="00E76729" w:rsidP="00375C36">
                    <w:pPr>
                      <w:pStyle w:val="Kopfzeile"/>
                    </w:pPr>
                    <w:r w:rsidRPr="005125F5">
                      <w:t>Fachschaft / Bereich</w:t>
                    </w:r>
                  </w:p>
                </w:txbxContent>
              </v:textbox>
            </v:shape>
          </w:pict>
        </mc:Fallback>
      </mc:AlternateContent>
    </w:r>
    <w:r w:rsidR="00E76729" w:rsidRPr="00E76729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85888" behindDoc="0" locked="1" layoutInCell="1" allowOverlap="1" wp14:anchorId="5A789958" wp14:editId="4F8ABD83">
              <wp:simplePos x="0" y="0"/>
              <wp:positionH relativeFrom="column">
                <wp:posOffset>1818005</wp:posOffset>
              </wp:positionH>
              <wp:positionV relativeFrom="page">
                <wp:posOffset>266700</wp:posOffset>
              </wp:positionV>
              <wp:extent cx="3265200" cy="1188000"/>
              <wp:effectExtent l="0" t="0" r="0" b="0"/>
              <wp:wrapNone/>
              <wp:docPr id="1301116956" name="Textfeld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5200" cy="118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3263AF" w14:textId="77777777" w:rsidR="00E76729" w:rsidRPr="002D148B" w:rsidRDefault="00E76729" w:rsidP="00E76729">
                          <w:pPr>
                            <w:jc w:val="center"/>
                            <w:rPr>
                              <w:rStyle w:val="Buchtitel"/>
                            </w:rPr>
                          </w:pPr>
                          <w:r w:rsidRPr="002D148B">
                            <w:rPr>
                              <w:rStyle w:val="Buchtitel"/>
                            </w:rPr>
                            <w:t>Das Lina-Seil-Prinzip®</w:t>
                          </w:r>
                        </w:p>
                        <w:p w14:paraId="142724DE" w14:textId="0279A06C" w:rsidR="00E76729" w:rsidRPr="00121910" w:rsidRDefault="00E76729" w:rsidP="00E76729">
                          <w:pPr>
                            <w:jc w:val="center"/>
                            <w:rPr>
                              <w:color w:val="777777"/>
                              <w:spacing w:val="24"/>
                              <w:kern w:val="2"/>
                              <w:sz w:val="16"/>
                              <w:szCs w:val="16"/>
                              <w:lang w:val="de-DE"/>
                            </w:rPr>
                          </w:pPr>
                          <w:r w:rsidRPr="00121910">
                            <w:rPr>
                              <w:color w:val="777777"/>
                              <w:spacing w:val="24"/>
                              <w:kern w:val="2"/>
                              <w:sz w:val="16"/>
                              <w:szCs w:val="16"/>
                              <w:lang w:val="de-DE"/>
                            </w:rPr>
                            <w:t xml:space="preserve">Teil </w:t>
                          </w:r>
                          <w:r w:rsidR="00041655">
                            <w:rPr>
                              <w:color w:val="777777"/>
                              <w:spacing w:val="24"/>
                              <w:kern w:val="2"/>
                              <w:sz w:val="16"/>
                              <w:szCs w:val="16"/>
                              <w:lang w:val="de-DE"/>
                            </w:rPr>
                            <w:t>1</w:t>
                          </w:r>
                          <w:r w:rsidR="00F76909" w:rsidRPr="00F76909">
                            <w:rPr>
                              <w:rFonts w:ascii="MS Gothic" w:eastAsia="MS Gothic" w:hAnsi="MS Gothic" w:cs="MS Gothic"/>
                              <w:color w:val="777777"/>
                              <w:spacing w:val="24"/>
                              <w:kern w:val="2"/>
                              <w:sz w:val="16"/>
                              <w:szCs w:val="16"/>
                              <w:lang w:eastAsia="zh-TW"/>
                            </w:rPr>
                            <w:t xml:space="preserve"> · </w:t>
                          </w:r>
                          <w:r w:rsidRPr="00A12878">
                            <w:rPr>
                              <w:color w:val="777777"/>
                              <w:spacing w:val="24"/>
                              <w:kern w:val="2"/>
                              <w:sz w:val="16"/>
                              <w:szCs w:val="16"/>
                              <w:lang w:val="de-DE"/>
                            </w:rPr>
                            <w:t>Kapitel</w:t>
                          </w:r>
                          <w:r w:rsidRPr="00121910">
                            <w:rPr>
                              <w:color w:val="777777"/>
                              <w:spacing w:val="24"/>
                              <w:kern w:val="2"/>
                              <w:sz w:val="16"/>
                              <w:szCs w:val="16"/>
                              <w:lang w:val="de-DE"/>
                            </w:rPr>
                            <w:t xml:space="preserve"> </w:t>
                          </w:r>
                          <w:r w:rsidR="00041655">
                            <w:rPr>
                              <w:color w:val="777777"/>
                              <w:spacing w:val="24"/>
                              <w:kern w:val="2"/>
                              <w:sz w:val="16"/>
                              <w:szCs w:val="16"/>
                              <w:lang w:val="de-DE"/>
                            </w:rPr>
                            <w:t>1.4</w:t>
                          </w:r>
                        </w:p>
                        <w:p w14:paraId="3CBE0887" w14:textId="1AB62D73" w:rsidR="00E76729" w:rsidRPr="00121910" w:rsidRDefault="00041655" w:rsidP="00E76729">
                          <w:pPr>
                            <w:jc w:val="center"/>
                            <w:rPr>
                              <w:color w:val="777777"/>
                              <w:spacing w:val="24"/>
                              <w:kern w:val="2"/>
                              <w:lang w:val="de-DE"/>
                            </w:rPr>
                          </w:pPr>
                          <w:r>
                            <w:rPr>
                              <w:color w:val="777777"/>
                              <w:spacing w:val="24"/>
                              <w:kern w:val="2"/>
                              <w:lang w:val="de-DE"/>
                            </w:rPr>
                            <w:t>Der Unterricht</w:t>
                          </w:r>
                        </w:p>
                        <w:p w14:paraId="6159FF81" w14:textId="6DE0DEFD" w:rsidR="00E76729" w:rsidRPr="005125F5" w:rsidRDefault="00041655" w:rsidP="00E76729">
                          <w:pPr>
                            <w:spacing w:after="0"/>
                            <w:jc w:val="center"/>
                            <w:rPr>
                              <w:sz w:val="24"/>
                              <w:szCs w:val="28"/>
                              <w:lang w:val="de-DE"/>
                            </w:rPr>
                          </w:pPr>
                          <w:r>
                            <w:rPr>
                              <w:sz w:val="24"/>
                              <w:szCs w:val="28"/>
                              <w:lang w:val="de-DE"/>
                            </w:rPr>
                            <w:t>Verortungsblatt für Unterrichtsbesuche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789958" id="_x0000_t202" coordsize="21600,21600" o:spt="202" path="m,l,21600r21600,l21600,xe">
              <v:stroke joinstyle="miter"/>
              <v:path gradientshapeok="t" o:connecttype="rect"/>
            </v:shapetype>
            <v:shape id="Textfeld 4" o:spid="_x0000_s1031" type="#_x0000_t202" style="position:absolute;left:0;text-align:left;margin-left:143.15pt;margin-top:21pt;width:257.1pt;height:93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" filled="f" stroked="f" strokeweight=".5pt">
              <v:textbox>
                <w:txbxContent>
                  <w:p w14:paraId="5C3263AF" w14:textId="77777777" w:rsidR="00E76729" w:rsidRPr="002D148B" w:rsidRDefault="00E76729" w:rsidP="00E76729">
                    <w:pPr>
                      <w:jc w:val="center"/>
                      <w:rPr>
                        <w:rStyle w:val="Buchtitel"/>
                      </w:rPr>
                    </w:pPr>
                    <w:r w:rsidRPr="002D148B">
                      <w:rPr>
                        <w:rStyle w:val="Buchtitel"/>
                      </w:rPr>
                      <w:t>Das Lina-Seil-Prinzip®</w:t>
                    </w:r>
                  </w:p>
                  <w:p w14:paraId="142724DE" w14:textId="0279A06C" w:rsidR="00E76729" w:rsidRPr="00121910" w:rsidRDefault="00E76729" w:rsidP="00E76729">
                    <w:pPr>
                      <w:jc w:val="center"/>
                      <w:rPr>
                        <w:color w:val="777777"/>
                        <w:spacing w:val="24"/>
                        <w:kern w:val="2"/>
                        <w:sz w:val="16"/>
                        <w:szCs w:val="16"/>
                        <w:lang w:val="de-DE"/>
                      </w:rPr>
                    </w:pPr>
                    <w:r w:rsidRPr="00121910">
                      <w:rPr>
                        <w:color w:val="777777"/>
                        <w:spacing w:val="24"/>
                        <w:kern w:val="2"/>
                        <w:sz w:val="16"/>
                        <w:szCs w:val="16"/>
                        <w:lang w:val="de-DE"/>
                      </w:rPr>
                      <w:t xml:space="preserve">Teil </w:t>
                    </w:r>
                    <w:r w:rsidR="00041655">
                      <w:rPr>
                        <w:color w:val="777777"/>
                        <w:spacing w:val="24"/>
                        <w:kern w:val="2"/>
                        <w:sz w:val="16"/>
                        <w:szCs w:val="16"/>
                        <w:lang w:val="de-DE"/>
                      </w:rPr>
                      <w:t>1</w:t>
                    </w:r>
                    <w:r w:rsidR="00F76909" w:rsidRPr="00F76909">
                      <w:rPr>
                        <w:rFonts w:ascii="MS Gothic" w:eastAsia="MS Gothic" w:hAnsi="MS Gothic" w:cs="MS Gothic"/>
                        <w:color w:val="777777"/>
                        <w:spacing w:val="24"/>
                        <w:kern w:val="2"/>
                        <w:sz w:val="16"/>
                        <w:szCs w:val="16"/>
                        <w:lang w:eastAsia="zh-TW"/>
                      </w:rPr>
                      <w:t xml:space="preserve"> · </w:t>
                    </w:r>
                    <w:r w:rsidRPr="00A12878">
                      <w:rPr>
                        <w:color w:val="777777"/>
                        <w:spacing w:val="24"/>
                        <w:kern w:val="2"/>
                        <w:sz w:val="16"/>
                        <w:szCs w:val="16"/>
                        <w:lang w:val="de-DE"/>
                      </w:rPr>
                      <w:t>Kapitel</w:t>
                    </w:r>
                    <w:r w:rsidRPr="00121910">
                      <w:rPr>
                        <w:color w:val="777777"/>
                        <w:spacing w:val="24"/>
                        <w:kern w:val="2"/>
                        <w:sz w:val="16"/>
                        <w:szCs w:val="16"/>
                        <w:lang w:val="de-DE"/>
                      </w:rPr>
                      <w:t xml:space="preserve"> </w:t>
                    </w:r>
                    <w:r w:rsidR="00041655">
                      <w:rPr>
                        <w:color w:val="777777"/>
                        <w:spacing w:val="24"/>
                        <w:kern w:val="2"/>
                        <w:sz w:val="16"/>
                        <w:szCs w:val="16"/>
                        <w:lang w:val="de-DE"/>
                      </w:rPr>
                      <w:t>1.4</w:t>
                    </w:r>
                  </w:p>
                  <w:p w14:paraId="3CBE0887" w14:textId="1AB62D73" w:rsidR="00E76729" w:rsidRPr="00121910" w:rsidRDefault="00041655" w:rsidP="00E76729">
                    <w:pPr>
                      <w:jc w:val="center"/>
                      <w:rPr>
                        <w:color w:val="777777"/>
                        <w:spacing w:val="24"/>
                        <w:kern w:val="2"/>
                        <w:lang w:val="de-DE"/>
                      </w:rPr>
                    </w:pPr>
                    <w:r>
                      <w:rPr>
                        <w:color w:val="777777"/>
                        <w:spacing w:val="24"/>
                        <w:kern w:val="2"/>
                        <w:lang w:val="de-DE"/>
                      </w:rPr>
                      <w:t>Der Unterricht</w:t>
                    </w:r>
                  </w:p>
                  <w:p w14:paraId="6159FF81" w14:textId="6DE0DEFD" w:rsidR="00E76729" w:rsidRPr="005125F5" w:rsidRDefault="00041655" w:rsidP="00E76729">
                    <w:pPr>
                      <w:spacing w:after="0"/>
                      <w:jc w:val="center"/>
                      <w:rPr>
                        <w:sz w:val="24"/>
                        <w:szCs w:val="28"/>
                        <w:lang w:val="de-DE"/>
                      </w:rPr>
                    </w:pPr>
                    <w:r>
                      <w:rPr>
                        <w:sz w:val="24"/>
                        <w:szCs w:val="28"/>
                        <w:lang w:val="de-DE"/>
                      </w:rPr>
                      <w:t>Verortungsblatt für Unterrichtsbesuche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E76729" w:rsidRPr="00E76729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82816" behindDoc="1" locked="1" layoutInCell="1" allowOverlap="1" wp14:anchorId="0DA14E93" wp14:editId="5F6B257C">
              <wp:simplePos x="0" y="0"/>
              <wp:positionH relativeFrom="column">
                <wp:posOffset>-6985</wp:posOffset>
              </wp:positionH>
              <wp:positionV relativeFrom="page">
                <wp:posOffset>187325</wp:posOffset>
              </wp:positionV>
              <wp:extent cx="7189200" cy="10314000"/>
              <wp:effectExtent l="0" t="0" r="12065" b="11430"/>
              <wp:wrapNone/>
              <wp:docPr id="815313536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89200" cy="10314000"/>
                      </a:xfrm>
                      <a:prstGeom prst="rect">
                        <a:avLst/>
                      </a:prstGeom>
                      <a:noFill/>
                      <a:ln w="31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7535E02" id="Rechteck 1" o:spid="_x0000_s1026" style="position:absolute;margin-left:-.55pt;margin-top:14.75pt;width:566.1pt;height:812.1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" filled="f" strokecolor="#b2b2bf" strokeweight=".25pt">
              <w10:wrap anchory="page"/>
              <w10:anchorlock/>
            </v:rect>
          </w:pict>
        </mc:Fallback>
      </mc:AlternateContent>
    </w:r>
  </w:p>
  <w:p w14:paraId="14C09186" w14:textId="77777777" w:rsidR="00D04654" w:rsidRDefault="00D04654" w:rsidP="00CE0168">
    <w:pPr>
      <w:pStyle w:val="Kopfzeile"/>
      <w:jc w:val="left"/>
    </w:pPr>
  </w:p>
  <w:p w14:paraId="3A9B829B" w14:textId="77777777" w:rsidR="00D04654" w:rsidRDefault="00D04654" w:rsidP="00CE0168">
    <w:pPr>
      <w:pStyle w:val="Kopfzeile"/>
      <w:jc w:val="left"/>
    </w:pPr>
  </w:p>
  <w:p w14:paraId="7AEE49FC" w14:textId="77777777" w:rsidR="00D04654" w:rsidRDefault="00D04654" w:rsidP="00CE0168">
    <w:pPr>
      <w:pStyle w:val="Kopfzeile"/>
      <w:jc w:val="left"/>
    </w:pPr>
  </w:p>
  <w:p w14:paraId="229950B2" w14:textId="77777777" w:rsidR="00D04654" w:rsidRDefault="00D04654" w:rsidP="00CE0168">
    <w:pPr>
      <w:pStyle w:val="Kopfzeile"/>
      <w:jc w:val="left"/>
    </w:pPr>
  </w:p>
  <w:p w14:paraId="6EB971C9" w14:textId="77777777" w:rsidR="00D04654" w:rsidRDefault="00D04654" w:rsidP="00CE0168">
    <w:pPr>
      <w:pStyle w:val="Kopfzeile"/>
      <w:jc w:val="left"/>
    </w:pPr>
  </w:p>
  <w:p w14:paraId="5B4F23E7" w14:textId="77777777" w:rsidR="00E76729" w:rsidRPr="00E76729" w:rsidRDefault="00E76729" w:rsidP="00CE0168">
    <w:pPr>
      <w:pStyle w:val="Kopfzeile"/>
      <w:jc w:val="left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030"/>
    <w:rsid w:val="00015197"/>
    <w:rsid w:val="00041655"/>
    <w:rsid w:val="00044BF8"/>
    <w:rsid w:val="00072F66"/>
    <w:rsid w:val="00096026"/>
    <w:rsid w:val="000C24E4"/>
    <w:rsid w:val="000E5D89"/>
    <w:rsid w:val="00121910"/>
    <w:rsid w:val="00130FE3"/>
    <w:rsid w:val="00134A1D"/>
    <w:rsid w:val="00143D51"/>
    <w:rsid w:val="00193456"/>
    <w:rsid w:val="00196564"/>
    <w:rsid w:val="001C7247"/>
    <w:rsid w:val="001E401A"/>
    <w:rsid w:val="001F22CA"/>
    <w:rsid w:val="00232EF4"/>
    <w:rsid w:val="00233998"/>
    <w:rsid w:val="00284BFB"/>
    <w:rsid w:val="002A033B"/>
    <w:rsid w:val="002D148B"/>
    <w:rsid w:val="002E5DDE"/>
    <w:rsid w:val="002F3831"/>
    <w:rsid w:val="002F7859"/>
    <w:rsid w:val="00375C36"/>
    <w:rsid w:val="003B34D3"/>
    <w:rsid w:val="003D1DB2"/>
    <w:rsid w:val="0041721E"/>
    <w:rsid w:val="0043247F"/>
    <w:rsid w:val="004474CD"/>
    <w:rsid w:val="00466298"/>
    <w:rsid w:val="00483302"/>
    <w:rsid w:val="004B6428"/>
    <w:rsid w:val="004E06E1"/>
    <w:rsid w:val="005125F5"/>
    <w:rsid w:val="005478B8"/>
    <w:rsid w:val="00565EEF"/>
    <w:rsid w:val="005907B0"/>
    <w:rsid w:val="005C101C"/>
    <w:rsid w:val="00601D8C"/>
    <w:rsid w:val="0063433F"/>
    <w:rsid w:val="00681030"/>
    <w:rsid w:val="00692224"/>
    <w:rsid w:val="006C1461"/>
    <w:rsid w:val="006F029C"/>
    <w:rsid w:val="006F47B2"/>
    <w:rsid w:val="00770181"/>
    <w:rsid w:val="00795254"/>
    <w:rsid w:val="007C695A"/>
    <w:rsid w:val="007E3BEB"/>
    <w:rsid w:val="00824C77"/>
    <w:rsid w:val="00863B66"/>
    <w:rsid w:val="008D6754"/>
    <w:rsid w:val="008E1DEB"/>
    <w:rsid w:val="00906AA4"/>
    <w:rsid w:val="009208FC"/>
    <w:rsid w:val="00923DED"/>
    <w:rsid w:val="009E13B5"/>
    <w:rsid w:val="009F55EF"/>
    <w:rsid w:val="00A03CAA"/>
    <w:rsid w:val="00A12878"/>
    <w:rsid w:val="00A1586B"/>
    <w:rsid w:val="00A30205"/>
    <w:rsid w:val="00A5022D"/>
    <w:rsid w:val="00AA0A2C"/>
    <w:rsid w:val="00AB6D45"/>
    <w:rsid w:val="00AB7190"/>
    <w:rsid w:val="00B869A4"/>
    <w:rsid w:val="00B957EC"/>
    <w:rsid w:val="00BA2563"/>
    <w:rsid w:val="00C15B9F"/>
    <w:rsid w:val="00C43646"/>
    <w:rsid w:val="00CE0168"/>
    <w:rsid w:val="00CF1380"/>
    <w:rsid w:val="00D03A85"/>
    <w:rsid w:val="00D04654"/>
    <w:rsid w:val="00D26792"/>
    <w:rsid w:val="00DE1410"/>
    <w:rsid w:val="00E16E7F"/>
    <w:rsid w:val="00E55E78"/>
    <w:rsid w:val="00E76729"/>
    <w:rsid w:val="00EB0E92"/>
    <w:rsid w:val="00EC7377"/>
    <w:rsid w:val="00ED38DA"/>
    <w:rsid w:val="00ED45BF"/>
    <w:rsid w:val="00EE7134"/>
    <w:rsid w:val="00F34BAC"/>
    <w:rsid w:val="00F76909"/>
    <w:rsid w:val="00F77627"/>
    <w:rsid w:val="00FA5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101A52"/>
  <w15:chartTrackingRefBased/>
  <w15:docId w15:val="{0A23EC29-BCDC-7749-B73E-6290EF1BE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="PMingLiU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D1DB2"/>
    <w:pPr>
      <w:suppressAutoHyphens/>
      <w:spacing w:before="60" w:after="60" w:line="276" w:lineRule="auto"/>
    </w:pPr>
    <w:rPr>
      <w:rFonts w:ascii="Arial" w:eastAsia="Calibri" w:hAnsi="Arial" w:cs="font498"/>
      <w:color w:val="00000A"/>
      <w:kern w:val="1"/>
      <w:sz w:val="20"/>
      <w:szCs w:val="22"/>
      <w:lang w:val="pt-BR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41721E"/>
    <w:pPr>
      <w:keepNext/>
      <w:keepLines/>
      <w:spacing w:before="0" w:after="80"/>
      <w:ind w:left="426"/>
      <w:outlineLvl w:val="0"/>
    </w:pPr>
    <w:rPr>
      <w:rFonts w:eastAsiaTheme="majorEastAsia" w:cstheme="majorBidi"/>
      <w:color w:val="5D7DBE"/>
      <w:sz w:val="32"/>
      <w:szCs w:val="40"/>
      <w:lang w:val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75C36"/>
    <w:pPr>
      <w:ind w:left="426" w:right="3119"/>
      <w:outlineLvl w:val="1"/>
    </w:pPr>
    <w:rPr>
      <w:caps/>
      <w:kern w:val="20"/>
      <w:lang w:val="de-DE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55E78"/>
    <w:pPr>
      <w:keepNext/>
      <w:keepLines/>
      <w:spacing w:before="0" w:after="80"/>
      <w:ind w:left="426"/>
      <w:outlineLvl w:val="2"/>
    </w:pPr>
    <w:rPr>
      <w:rFonts w:eastAsiaTheme="majorEastAsia" w:cstheme="majorBidi"/>
      <w:b/>
      <w:bCs/>
      <w:color w:val="auto"/>
      <w:sz w:val="24"/>
      <w:szCs w:val="32"/>
      <w:lang w:val="de-DE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A5F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A5F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A5FE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A5FE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A5FE1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A5FE1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aupttext">
    <w:name w:val="Haupttext"/>
    <w:basedOn w:val="Standard"/>
    <w:qFormat/>
    <w:rsid w:val="000E5D89"/>
    <w:pPr>
      <w:ind w:left="426" w:right="-2"/>
    </w:pPr>
    <w:rPr>
      <w:lang w:val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1721E"/>
    <w:rPr>
      <w:rFonts w:ascii="Arial" w:eastAsiaTheme="majorEastAsia" w:hAnsi="Arial" w:cstheme="majorBidi"/>
      <w:color w:val="5D7DBE"/>
      <w:kern w:val="1"/>
      <w:sz w:val="32"/>
      <w:szCs w:val="40"/>
      <w14:ligatures w14:val="non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75C36"/>
    <w:rPr>
      <w:rFonts w:ascii="Arial" w:eastAsia="Calibri" w:hAnsi="Arial" w:cs="font498"/>
      <w:caps/>
      <w:color w:val="00000A"/>
      <w:kern w:val="20"/>
      <w:sz w:val="20"/>
      <w:szCs w:val="22"/>
      <w14:ligatures w14:val="non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55E78"/>
    <w:rPr>
      <w:rFonts w:ascii="Arial" w:eastAsiaTheme="majorEastAsia" w:hAnsi="Arial" w:cstheme="majorBidi"/>
      <w:b/>
      <w:bCs/>
      <w:kern w:val="1"/>
      <w:szCs w:val="32"/>
      <w14:ligatures w14:val="non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A5FE1"/>
    <w:rPr>
      <w:rFonts w:eastAsiaTheme="majorEastAsia" w:cstheme="majorBidi"/>
      <w:i/>
      <w:iCs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A5FE1"/>
    <w:rPr>
      <w:rFonts w:eastAsiaTheme="majorEastAsia" w:cstheme="majorBidi"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A5FE1"/>
    <w:rPr>
      <w:rFonts w:eastAsiaTheme="majorEastAsia" w:cstheme="majorBidi"/>
      <w:i/>
      <w:iCs/>
      <w:color w:val="595959" w:themeColor="text1" w:themeTint="A6"/>
      <w:kern w:val="1"/>
      <w:sz w:val="20"/>
      <w:szCs w:val="22"/>
      <w:lang w:val="pt-BR"/>
      <w14:ligatures w14:val="none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A5FE1"/>
    <w:rPr>
      <w:rFonts w:eastAsiaTheme="majorEastAsia" w:cstheme="majorBidi"/>
      <w:color w:val="595959" w:themeColor="text1" w:themeTint="A6"/>
      <w:kern w:val="1"/>
      <w:sz w:val="20"/>
      <w:szCs w:val="22"/>
      <w:lang w:val="pt-BR"/>
      <w14:ligatures w14:val="none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A5FE1"/>
    <w:rPr>
      <w:rFonts w:eastAsiaTheme="majorEastAsia" w:cstheme="majorBidi"/>
      <w:i/>
      <w:iCs/>
      <w:color w:val="272727" w:themeColor="text1" w:themeTint="D8"/>
      <w:kern w:val="1"/>
      <w:sz w:val="20"/>
      <w:szCs w:val="22"/>
      <w:lang w:val="pt-BR"/>
      <w14:ligatures w14:val="non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A5FE1"/>
    <w:rPr>
      <w:rFonts w:eastAsiaTheme="majorEastAsia" w:cstheme="majorBidi"/>
      <w:color w:val="272727" w:themeColor="text1" w:themeTint="D8"/>
      <w:kern w:val="1"/>
      <w:sz w:val="20"/>
      <w:szCs w:val="22"/>
      <w:lang w:val="pt-BR"/>
      <w14:ligatures w14:val="none"/>
    </w:rPr>
  </w:style>
  <w:style w:type="paragraph" w:styleId="Titel">
    <w:name w:val="Title"/>
    <w:basedOn w:val="Standard"/>
    <w:next w:val="Standard"/>
    <w:link w:val="TitelZchn"/>
    <w:uiPriority w:val="10"/>
    <w:qFormat/>
    <w:rsid w:val="00FA5FE1"/>
    <w:pPr>
      <w:spacing w:before="0"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A5FE1"/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non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A5FE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A5FE1"/>
    <w:rPr>
      <w:rFonts w:eastAsiaTheme="majorEastAsia" w:cstheme="majorBidi"/>
      <w:color w:val="595959" w:themeColor="text1" w:themeTint="A6"/>
      <w:spacing w:val="15"/>
      <w:kern w:val="1"/>
      <w:sz w:val="28"/>
      <w:szCs w:val="28"/>
      <w:lang w:val="pt-BR"/>
      <w14:ligatures w14:val="none"/>
    </w:rPr>
  </w:style>
  <w:style w:type="paragraph" w:styleId="Zitat">
    <w:name w:val="Quote"/>
    <w:basedOn w:val="Standard"/>
    <w:next w:val="Standard"/>
    <w:link w:val="ZitatZchn"/>
    <w:uiPriority w:val="29"/>
    <w:qFormat/>
    <w:rsid w:val="00FA5F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A5FE1"/>
    <w:rPr>
      <w:rFonts w:ascii="Arial" w:hAnsi="Arial" w:cs="font498"/>
      <w:i/>
      <w:iCs/>
      <w:color w:val="404040" w:themeColor="text1" w:themeTint="BF"/>
      <w:kern w:val="1"/>
      <w:sz w:val="20"/>
      <w:szCs w:val="22"/>
      <w:lang w:val="pt-BR"/>
      <w14:ligatures w14:val="none"/>
    </w:rPr>
  </w:style>
  <w:style w:type="paragraph" w:styleId="Listenabsatz">
    <w:name w:val="List Paragraph"/>
    <w:basedOn w:val="Standard"/>
    <w:uiPriority w:val="34"/>
    <w:qFormat/>
    <w:rsid w:val="00FA5FE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A5FE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A5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A5FE1"/>
    <w:rPr>
      <w:rFonts w:ascii="Arial" w:hAnsi="Arial" w:cs="font498"/>
      <w:i/>
      <w:iCs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styleId="IntensiverVerweis">
    <w:name w:val="Intense Reference"/>
    <w:basedOn w:val="Absatz-Standardschriftart"/>
    <w:uiPriority w:val="32"/>
    <w:qFormat/>
    <w:rsid w:val="00FA5FE1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375C36"/>
    <w:pPr>
      <w:jc w:val="center"/>
    </w:pPr>
    <w:rPr>
      <w:color w:val="B2B2BF"/>
      <w:sz w:val="16"/>
      <w:szCs w:val="16"/>
      <w:lang w:val="de-DE"/>
    </w:rPr>
  </w:style>
  <w:style w:type="character" w:customStyle="1" w:styleId="KopfzeileZchn">
    <w:name w:val="Kopfzeile Zchn"/>
    <w:basedOn w:val="Absatz-Standardschriftart"/>
    <w:link w:val="Kopfzeile"/>
    <w:uiPriority w:val="99"/>
    <w:rsid w:val="00375C36"/>
    <w:rPr>
      <w:rFonts w:ascii="Arial" w:eastAsia="Calibri" w:hAnsi="Arial" w:cs="font498"/>
      <w:color w:val="B2B2BF"/>
      <w:kern w:val="1"/>
      <w:sz w:val="16"/>
      <w:szCs w:val="16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2D148B"/>
    <w:pPr>
      <w:spacing w:before="0" w:after="0" w:line="240" w:lineRule="auto"/>
    </w:pPr>
    <w:rPr>
      <w:sz w:val="16"/>
      <w:szCs w:val="16"/>
      <w:lang w:val="de-DE"/>
    </w:rPr>
  </w:style>
  <w:style w:type="character" w:customStyle="1" w:styleId="FuzeileZchn">
    <w:name w:val="Fußzeile Zchn"/>
    <w:basedOn w:val="Absatz-Standardschriftart"/>
    <w:link w:val="Fuzeile"/>
    <w:uiPriority w:val="99"/>
    <w:rsid w:val="002D148B"/>
    <w:rPr>
      <w:rFonts w:ascii="Arial" w:eastAsia="Calibri" w:hAnsi="Arial" w:cs="font498"/>
      <w:color w:val="00000A"/>
      <w:kern w:val="1"/>
      <w:sz w:val="16"/>
      <w:szCs w:val="16"/>
      <w14:ligatures w14:val="none"/>
    </w:rPr>
  </w:style>
  <w:style w:type="table" w:styleId="Tabellenraster">
    <w:name w:val="Table Grid"/>
    <w:basedOn w:val="NormaleTabelle"/>
    <w:uiPriority w:val="39"/>
    <w:rsid w:val="00C15B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uchtitel">
    <w:name w:val="Book Title"/>
    <w:uiPriority w:val="33"/>
    <w:qFormat/>
    <w:rsid w:val="002D148B"/>
    <w:rPr>
      <w:color w:val="5D7DBE"/>
      <w:spacing w:val="24"/>
      <w:kern w:val="28"/>
      <w:sz w:val="28"/>
      <w:szCs w:val="30"/>
      <w:lang w:val="de-DE"/>
    </w:rPr>
  </w:style>
  <w:style w:type="paragraph" w:customStyle="1" w:styleId="Kapitelnummer">
    <w:name w:val="Kapitelnummer"/>
    <w:basedOn w:val="Standard"/>
    <w:qFormat/>
    <w:rsid w:val="002D148B"/>
    <w:pPr>
      <w:jc w:val="center"/>
    </w:pPr>
    <w:rPr>
      <w:color w:val="777777"/>
      <w:spacing w:val="24"/>
      <w:kern w:val="2"/>
      <w:sz w:val="16"/>
      <w:szCs w:val="16"/>
      <w:lang w:val="de-DE"/>
    </w:rPr>
  </w:style>
  <w:style w:type="paragraph" w:customStyle="1" w:styleId="Kapitelname">
    <w:name w:val="Kapitelname"/>
    <w:basedOn w:val="Standard"/>
    <w:next w:val="Standard"/>
    <w:qFormat/>
    <w:rsid w:val="002D148B"/>
    <w:pPr>
      <w:jc w:val="center"/>
    </w:pPr>
    <w:rPr>
      <w:color w:val="777777"/>
      <w:spacing w:val="24"/>
      <w:kern w:val="2"/>
      <w:lang w:val="de-DE"/>
    </w:rPr>
  </w:style>
  <w:style w:type="paragraph" w:customStyle="1" w:styleId="Dokumenttitel">
    <w:name w:val="Dokumenttitel"/>
    <w:basedOn w:val="Standard"/>
    <w:qFormat/>
    <w:rsid w:val="002D148B"/>
    <w:pPr>
      <w:spacing w:after="0"/>
      <w:jc w:val="center"/>
    </w:pPr>
    <w:rPr>
      <w:sz w:val="24"/>
      <w:szCs w:val="28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png"/><Relationship Id="rId1" Type="http://schemas.openxmlformats.org/officeDocument/2006/relationships/image" Target="media/image2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svg"/><Relationship Id="rId1" Type="http://schemas.openxmlformats.org/officeDocument/2006/relationships/image" Target="media/image6.png"/><Relationship Id="rId6" Type="http://schemas.openxmlformats.org/officeDocument/2006/relationships/image" Target="media/image90.svg"/><Relationship Id="rId5" Type="http://schemas.openxmlformats.org/officeDocument/2006/relationships/image" Target="media/image80.png"/><Relationship Id="rId4" Type="http://schemas.openxmlformats.org/officeDocument/2006/relationships/image" Target="media/image9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lisi/Library/Mobile%20Documents/com~apple~CloudDocs/01%20Die%20Vision/04%20Dokumente%20zum%20Buch/00%20LSP-Begleitmaterial-Vorlage-BREIT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56AC408-F9B2-4B4D-A5CA-32A16A081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00 LSP-Begleitmaterial-Vorlage-BREIT.dotx</Template>
  <TotalTime>0</TotalTime>
  <Pages>1</Pages>
  <Words>130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H. Seil</dc:creator>
  <cp:keywords/>
  <dc:description/>
  <cp:lastModifiedBy>Sien Lie Saleh</cp:lastModifiedBy>
  <cp:revision>3</cp:revision>
  <cp:lastPrinted>2026-08-24T18:05:00Z</cp:lastPrinted>
  <dcterms:created xsi:type="dcterms:W3CDTF">2026-08-24T18:05:00Z</dcterms:created>
  <dcterms:modified xsi:type="dcterms:W3CDTF">2026-08-24T18:06:00Z</dcterms:modified>
</cp:coreProperties>
</file>