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49F567" w14:textId="022CA631" w:rsidR="0041721E" w:rsidRPr="0041721E" w:rsidRDefault="00FE74DD" w:rsidP="00A84CD8">
      <w:pPr>
        <w:pStyle w:val="berschrift2"/>
        <w:spacing w:before="120"/>
      </w:pPr>
      <w:r>
        <w:t>VORLAGE</w:t>
      </w:r>
    </w:p>
    <w:p w14:paraId="735822D8" w14:textId="34E75D69" w:rsidR="0041721E" w:rsidRPr="0041721E" w:rsidRDefault="00FE74DD" w:rsidP="004618E6">
      <w:pPr>
        <w:pStyle w:val="berschrift1"/>
      </w:pPr>
      <w:r w:rsidRPr="00FE74DD">
        <w:rPr>
          <w:b/>
          <w:bCs/>
        </w:rPr>
        <w:t>Wochenraster mit Zeitfenstern und Pufferanteil</w:t>
      </w:r>
    </w:p>
    <w:p w14:paraId="44AADA00" w14:textId="77777777" w:rsidR="00FE74DD" w:rsidRDefault="00FE74DD" w:rsidP="00FE74DD">
      <w:pPr>
        <w:spacing w:after="180"/>
      </w:pPr>
      <w:r>
        <w:rPr>
          <w:i/>
          <w:iCs/>
          <w:color w:val="555555"/>
          <w:sz w:val="18"/>
          <w:szCs w:val="18"/>
        </w:rPr>
        <w:t>Trage feste Blöcke für Unterricht, Vorbereitung, das Kleinaufgaben-Fenster, Korrektur und Puffer ein – für jeden Wochentag getrennt. Kürzel siehe Rechentabelle unten.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704"/>
        <w:gridCol w:w="2704"/>
        <w:gridCol w:w="2704"/>
        <w:gridCol w:w="2704"/>
        <w:gridCol w:w="2705"/>
      </w:tblGrid>
      <w:tr w:rsidR="00FE74DD" w14:paraId="0EBC30C6" w14:textId="77777777" w:rsidTr="00CF2B30">
        <w:trPr>
          <w:trHeight w:val="20"/>
          <w:tblHeader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7A13DB" w14:textId="77777777" w:rsidR="00FE74DD" w:rsidRDefault="00FE74DD" w:rsidP="003F3068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Zeit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589AF1" w14:textId="77777777" w:rsidR="00FE74DD" w:rsidRDefault="00FE74DD" w:rsidP="003F3068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Montag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3CD5FB" w14:textId="77777777" w:rsidR="00FE74DD" w:rsidRDefault="00FE74DD" w:rsidP="003F3068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Dienstag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E9F47E" w14:textId="77777777" w:rsidR="00FE74DD" w:rsidRDefault="00FE74DD" w:rsidP="003F3068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Mittwoch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557EB6" w14:textId="77777777" w:rsidR="00FE74DD" w:rsidRDefault="00FE74DD" w:rsidP="003F3068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Donnerstag</w:t>
            </w:r>
          </w:p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EAC60A" w14:textId="77777777" w:rsidR="00FE74DD" w:rsidRDefault="00FE74DD" w:rsidP="003F3068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Freitag</w:t>
            </w:r>
          </w:p>
        </w:tc>
      </w:tr>
      <w:tr w:rsidR="00FE74DD" w14:paraId="6F62B5A1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7C5D0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7:00 – 8:00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CAB03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93B86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D6EAE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BCB5F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5E442" w14:textId="77777777" w:rsidR="00FE74DD" w:rsidRDefault="00FE74DD" w:rsidP="003F3068"/>
        </w:tc>
      </w:tr>
      <w:tr w:rsidR="00FE74DD" w14:paraId="344586DB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ED2DB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8:00 – 9:00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BEEA7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F675E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D4DCD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9E8458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47F9C4" w14:textId="77777777" w:rsidR="00FE74DD" w:rsidRDefault="00FE74DD" w:rsidP="003F3068"/>
        </w:tc>
      </w:tr>
      <w:tr w:rsidR="00FE74DD" w14:paraId="13D69287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3514E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9:00 – 10:00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2FDB2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AB5FC6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5D4B2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3D791F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C668A" w14:textId="77777777" w:rsidR="00FE74DD" w:rsidRDefault="00FE74DD" w:rsidP="003F3068"/>
        </w:tc>
      </w:tr>
      <w:tr w:rsidR="00FE74DD" w14:paraId="13813F72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00914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10:00 – 11:00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91B68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0D4824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953B03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05A2D3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447675" w14:textId="77777777" w:rsidR="00FE74DD" w:rsidRDefault="00FE74DD" w:rsidP="003F3068"/>
        </w:tc>
      </w:tr>
      <w:tr w:rsidR="00FE74DD" w14:paraId="15A9818D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6BC331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11:00 – 12:00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C1348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C7AE3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33261D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4A039A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8CEFC" w14:textId="77777777" w:rsidR="00FE74DD" w:rsidRDefault="00FE74DD" w:rsidP="003F3068"/>
        </w:tc>
      </w:tr>
      <w:tr w:rsidR="00FE74DD" w14:paraId="6284DBFE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BB632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12:00 – 13:00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E969F0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920ADB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75843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C1E0F9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E09A1C" w14:textId="77777777" w:rsidR="00FE74DD" w:rsidRDefault="00FE74DD" w:rsidP="003F3068"/>
        </w:tc>
      </w:tr>
      <w:tr w:rsidR="00FE74DD" w14:paraId="57EF4590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8857A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13:00 – 14:00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2569DE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B4D9A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CF29F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4AA42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F4806A" w14:textId="77777777" w:rsidR="00FE74DD" w:rsidRDefault="00FE74DD" w:rsidP="003F3068"/>
        </w:tc>
      </w:tr>
      <w:tr w:rsidR="00FE74DD" w14:paraId="623A8D1E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C841A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14:00 – 15:00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4844E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047A47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3DCBE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854E4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D9003" w14:textId="77777777" w:rsidR="00FE74DD" w:rsidRDefault="00FE74DD" w:rsidP="003F3068"/>
        </w:tc>
      </w:tr>
      <w:tr w:rsidR="00FE74DD" w14:paraId="3640F828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4A36B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15:00 – 16:00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3E32D0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302177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0AC25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8E015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95AE6" w14:textId="77777777" w:rsidR="00FE74DD" w:rsidRDefault="00FE74DD" w:rsidP="003F3068"/>
        </w:tc>
      </w:tr>
      <w:tr w:rsidR="00FE74DD" w14:paraId="48432498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CDEC2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16:00 – 17:00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7ABC93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1363C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A65AD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0B7B6F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8B2624" w14:textId="77777777" w:rsidR="00FE74DD" w:rsidRDefault="00FE74DD" w:rsidP="003F3068"/>
        </w:tc>
      </w:tr>
      <w:tr w:rsidR="00FE74DD" w14:paraId="36A745BE" w14:textId="77777777" w:rsidTr="00CF2B30">
        <w:trPr>
          <w:trHeight w:val="20"/>
        </w:trPr>
        <w:tc>
          <w:tcPr>
            <w:tcW w:w="15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FBC40" w14:textId="77777777" w:rsidR="00FE74DD" w:rsidRDefault="00FE74DD" w:rsidP="003F3068">
            <w:r>
              <w:rPr>
                <w:b/>
                <w:bCs/>
                <w:color w:val="555555"/>
                <w:sz w:val="17"/>
                <w:szCs w:val="17"/>
              </w:rPr>
              <w:t>17:00 – 18:00</w:t>
            </w:r>
          </w:p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5C5B4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E7E28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A906E" w14:textId="77777777" w:rsidR="00FE74DD" w:rsidRDefault="00FE74DD" w:rsidP="003F3068"/>
        </w:tc>
        <w:tc>
          <w:tcPr>
            <w:tcW w:w="270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83CC3D" w14:textId="77777777" w:rsidR="00FE74DD" w:rsidRDefault="00FE74DD" w:rsidP="003F3068"/>
        </w:tc>
        <w:tc>
          <w:tcPr>
            <w:tcW w:w="270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F18CD" w14:textId="77777777" w:rsidR="00FE74DD" w:rsidRDefault="00FE74DD" w:rsidP="003F3068"/>
        </w:tc>
      </w:tr>
    </w:tbl>
    <w:p w14:paraId="4A2B589F" w14:textId="77777777" w:rsidR="00FE74DD" w:rsidRDefault="00FE74DD" w:rsidP="00FE74DD">
      <w:pPr>
        <w:spacing w:before="100"/>
      </w:pP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200"/>
        <w:gridCol w:w="8600"/>
      </w:tblGrid>
      <w:tr w:rsidR="00FE74DD" w14:paraId="09FB2B79" w14:textId="77777777" w:rsidTr="003F3068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66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00"/>
              <w:gridCol w:w="3800"/>
              <w:gridCol w:w="1900"/>
            </w:tblGrid>
            <w:tr w:rsidR="00FE74DD" w14:paraId="62D36FA5" w14:textId="77777777" w:rsidTr="003F3068">
              <w:trPr>
                <w:trHeight w:hRule="exact" w:val="380"/>
                <w:tblHeader/>
              </w:trPr>
              <w:tc>
                <w:tcPr>
                  <w:tcW w:w="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shd w:val="clear" w:color="auto" w:fill="2BA476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7BF3BA5A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lastRenderedPageBreak/>
                    <w:t>Kürzel</w:t>
                  </w:r>
                </w:p>
              </w:tc>
              <w:tc>
                <w:tcPr>
                  <w:tcW w:w="38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shd w:val="clear" w:color="auto" w:fill="2BA476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504112CB" w14:textId="77777777" w:rsidR="00FE74DD" w:rsidRDefault="00FE74DD" w:rsidP="003F3068">
                  <w:pPr>
                    <w:jc w:val="center"/>
                  </w:pPr>
                  <w:proofErr w:type="spellStart"/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Blocktyp</w:t>
                  </w:r>
                  <w:proofErr w:type="spellEnd"/>
                </w:p>
              </w:tc>
              <w:tc>
                <w:tcPr>
                  <w:tcW w:w="1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shd w:val="clear" w:color="auto" w:fill="2BA476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6B7AD893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Std. / Woche</w:t>
                  </w:r>
                </w:p>
              </w:tc>
            </w:tr>
            <w:tr w:rsidR="00FE74DD" w14:paraId="2C63A7A5" w14:textId="77777777" w:rsidTr="003F3068">
              <w:trPr>
                <w:trHeight w:val="340"/>
              </w:trPr>
              <w:tc>
                <w:tcPr>
                  <w:tcW w:w="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646EEA86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333333"/>
                      <w:sz w:val="17"/>
                      <w:szCs w:val="17"/>
                    </w:rPr>
                    <w:t>U</w:t>
                  </w:r>
                </w:p>
              </w:tc>
              <w:tc>
                <w:tcPr>
                  <w:tcW w:w="38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0E2811DD" w14:textId="77777777" w:rsidR="00FE74DD" w:rsidRDefault="00FE74DD" w:rsidP="003F3068">
                  <w:r>
                    <w:rPr>
                      <w:color w:val="333333"/>
                      <w:sz w:val="17"/>
                      <w:szCs w:val="17"/>
                    </w:rPr>
                    <w:t>Unterricht</w:t>
                  </w:r>
                </w:p>
              </w:tc>
              <w:tc>
                <w:tcPr>
                  <w:tcW w:w="1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32421670" w14:textId="77777777" w:rsidR="00FE74DD" w:rsidRDefault="00FE74DD" w:rsidP="003F3068"/>
              </w:tc>
            </w:tr>
            <w:tr w:rsidR="00FE74DD" w14:paraId="655099F7" w14:textId="77777777" w:rsidTr="003F3068">
              <w:trPr>
                <w:trHeight w:val="340"/>
              </w:trPr>
              <w:tc>
                <w:tcPr>
                  <w:tcW w:w="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0623406F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333333"/>
                      <w:sz w:val="17"/>
                      <w:szCs w:val="17"/>
                    </w:rPr>
                    <w:t>V</w:t>
                  </w:r>
                </w:p>
              </w:tc>
              <w:tc>
                <w:tcPr>
                  <w:tcW w:w="38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116B8D7C" w14:textId="77777777" w:rsidR="00FE74DD" w:rsidRDefault="00FE74DD" w:rsidP="003F3068">
                  <w:r>
                    <w:rPr>
                      <w:color w:val="333333"/>
                      <w:sz w:val="17"/>
                      <w:szCs w:val="17"/>
                    </w:rPr>
                    <w:t>Vorbereitung</w:t>
                  </w:r>
                </w:p>
              </w:tc>
              <w:tc>
                <w:tcPr>
                  <w:tcW w:w="1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661F997F" w14:textId="77777777" w:rsidR="00FE74DD" w:rsidRDefault="00FE74DD" w:rsidP="003F3068"/>
              </w:tc>
            </w:tr>
            <w:tr w:rsidR="00FE74DD" w14:paraId="1A8CE81F" w14:textId="77777777" w:rsidTr="003F3068">
              <w:trPr>
                <w:trHeight w:val="340"/>
              </w:trPr>
              <w:tc>
                <w:tcPr>
                  <w:tcW w:w="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602F8A18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333333"/>
                      <w:sz w:val="17"/>
                      <w:szCs w:val="17"/>
                    </w:rPr>
                    <w:t>K</w:t>
                  </w:r>
                </w:p>
              </w:tc>
              <w:tc>
                <w:tcPr>
                  <w:tcW w:w="38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1AD1B41B" w14:textId="77777777" w:rsidR="00FE74DD" w:rsidRDefault="00FE74DD" w:rsidP="003F3068">
                  <w:r>
                    <w:rPr>
                      <w:color w:val="333333"/>
                      <w:sz w:val="17"/>
                      <w:szCs w:val="17"/>
                    </w:rPr>
                    <w:t>Kleinaufgaben-Fenster</w:t>
                  </w:r>
                </w:p>
              </w:tc>
              <w:tc>
                <w:tcPr>
                  <w:tcW w:w="1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79F72D2C" w14:textId="77777777" w:rsidR="00FE74DD" w:rsidRDefault="00FE74DD" w:rsidP="003F3068"/>
              </w:tc>
            </w:tr>
            <w:tr w:rsidR="00FE74DD" w14:paraId="1E69BB3E" w14:textId="77777777" w:rsidTr="003F3068">
              <w:trPr>
                <w:trHeight w:val="340"/>
              </w:trPr>
              <w:tc>
                <w:tcPr>
                  <w:tcW w:w="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2AB1BFC2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333333"/>
                      <w:sz w:val="17"/>
                      <w:szCs w:val="17"/>
                    </w:rPr>
                    <w:t>Ko</w:t>
                  </w:r>
                </w:p>
              </w:tc>
              <w:tc>
                <w:tcPr>
                  <w:tcW w:w="38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00164ECC" w14:textId="77777777" w:rsidR="00FE74DD" w:rsidRDefault="00FE74DD" w:rsidP="003F3068">
                  <w:r>
                    <w:rPr>
                      <w:color w:val="333333"/>
                      <w:sz w:val="17"/>
                      <w:szCs w:val="17"/>
                    </w:rPr>
                    <w:t>Korrektur</w:t>
                  </w:r>
                </w:p>
              </w:tc>
              <w:tc>
                <w:tcPr>
                  <w:tcW w:w="1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72D98900" w14:textId="77777777" w:rsidR="00FE74DD" w:rsidRDefault="00FE74DD" w:rsidP="003F3068"/>
              </w:tc>
            </w:tr>
            <w:tr w:rsidR="00FE74DD" w14:paraId="0A375AFB" w14:textId="77777777" w:rsidTr="003F3068">
              <w:trPr>
                <w:trHeight w:val="340"/>
              </w:trPr>
              <w:tc>
                <w:tcPr>
                  <w:tcW w:w="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5940EC66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333333"/>
                      <w:sz w:val="17"/>
                      <w:szCs w:val="17"/>
                    </w:rPr>
                    <w:t>P</w:t>
                  </w:r>
                </w:p>
              </w:tc>
              <w:tc>
                <w:tcPr>
                  <w:tcW w:w="38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2AB9EBB5" w14:textId="77777777" w:rsidR="00FE74DD" w:rsidRDefault="00FE74DD" w:rsidP="003F3068">
                  <w:r>
                    <w:rPr>
                      <w:color w:val="333333"/>
                      <w:sz w:val="17"/>
                      <w:szCs w:val="17"/>
                    </w:rPr>
                    <w:t>Puffer</w:t>
                  </w:r>
                </w:p>
              </w:tc>
              <w:tc>
                <w:tcPr>
                  <w:tcW w:w="1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399452C0" w14:textId="77777777" w:rsidR="00FE74DD" w:rsidRDefault="00FE74DD" w:rsidP="003F3068"/>
              </w:tc>
            </w:tr>
            <w:tr w:rsidR="00FE74DD" w14:paraId="5CE93718" w14:textId="77777777" w:rsidTr="003F3068">
              <w:trPr>
                <w:trHeight w:val="340"/>
              </w:trPr>
              <w:tc>
                <w:tcPr>
                  <w:tcW w:w="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08AA10C0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5D7DBE"/>
                      <w:sz w:val="17"/>
                      <w:szCs w:val="17"/>
                    </w:rPr>
                    <w:t>—</w:t>
                  </w:r>
                </w:p>
              </w:tc>
              <w:tc>
                <w:tcPr>
                  <w:tcW w:w="38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7F5146C0" w14:textId="77777777" w:rsidR="00FE74DD" w:rsidRDefault="00FE74DD" w:rsidP="003F3068">
                  <w:r>
                    <w:rPr>
                      <w:b/>
                      <w:bCs/>
                      <w:color w:val="333333"/>
                      <w:sz w:val="17"/>
                      <w:szCs w:val="17"/>
                    </w:rPr>
                    <w:t>Gesamtstunden</w:t>
                  </w:r>
                </w:p>
              </w:tc>
              <w:tc>
                <w:tcPr>
                  <w:tcW w:w="1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6C142C02" w14:textId="77777777" w:rsidR="00FE74DD" w:rsidRDefault="00FE74DD" w:rsidP="003F3068"/>
              </w:tc>
            </w:tr>
            <w:tr w:rsidR="00FE74DD" w14:paraId="15A4B163" w14:textId="77777777" w:rsidTr="003F3068">
              <w:trPr>
                <w:trHeight w:val="340"/>
              </w:trPr>
              <w:tc>
                <w:tcPr>
                  <w:tcW w:w="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79F382FC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5D7DBE"/>
                      <w:sz w:val="17"/>
                      <w:szCs w:val="17"/>
                    </w:rPr>
                    <w:t>—</w:t>
                  </w:r>
                </w:p>
              </w:tc>
              <w:tc>
                <w:tcPr>
                  <w:tcW w:w="38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14:paraId="0DF4F3A3" w14:textId="77777777" w:rsidR="00FE74DD" w:rsidRDefault="00FE74DD" w:rsidP="003F3068">
                  <w:r>
                    <w:rPr>
                      <w:b/>
                      <w:bCs/>
                      <w:i/>
                      <w:iCs/>
                      <w:color w:val="333333"/>
                      <w:sz w:val="17"/>
                      <w:szCs w:val="17"/>
                    </w:rPr>
                    <w:t xml:space="preserve">Pufferanteil (P ÷ </w:t>
                  </w:r>
                  <w:proofErr w:type="gramStart"/>
                  <w:r>
                    <w:rPr>
                      <w:b/>
                      <w:bCs/>
                      <w:i/>
                      <w:iCs/>
                      <w:color w:val="333333"/>
                      <w:sz w:val="17"/>
                      <w:szCs w:val="17"/>
                    </w:rPr>
                    <w:t>Gesamt</w:t>
                  </w:r>
                  <w:proofErr w:type="gramEnd"/>
                  <w:r>
                    <w:rPr>
                      <w:b/>
                      <w:bCs/>
                      <w:i/>
                      <w:iCs/>
                      <w:color w:val="333333"/>
                      <w:sz w:val="17"/>
                      <w:szCs w:val="17"/>
                    </w:rPr>
                    <w:t xml:space="preserve"> × 100)</w:t>
                  </w:r>
                </w:p>
              </w:tc>
              <w:tc>
                <w:tcPr>
                  <w:tcW w:w="19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093371E2" w14:textId="77777777" w:rsidR="00FE74DD" w:rsidRDefault="00FE74DD" w:rsidP="003F3068"/>
              </w:tc>
            </w:tr>
          </w:tbl>
          <w:p w14:paraId="6A35E4F9" w14:textId="77777777" w:rsidR="00FE74DD" w:rsidRDefault="00FE74DD" w:rsidP="003F3068"/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9E25A2" w14:textId="77777777" w:rsidR="00FE74DD" w:rsidRDefault="00FE74DD" w:rsidP="003F3068"/>
        </w:tc>
        <w:tc>
          <w:tcPr>
            <w:tcW w:w="8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</w:tcMar>
          </w:tcPr>
          <w:p w14:paraId="3E169763" w14:textId="77777777" w:rsidR="00FE74DD" w:rsidRDefault="00FE74DD" w:rsidP="003F3068">
            <w:pPr>
              <w:spacing w:after="120"/>
            </w:pPr>
            <w:r>
              <w:rPr>
                <w:b/>
                <w:bCs/>
                <w:color w:val="5D7DBE"/>
                <w:sz w:val="19"/>
                <w:szCs w:val="19"/>
              </w:rPr>
              <w:t>Ziel: mindestens 20 % Pufferanteil</w:t>
            </w:r>
          </w:p>
          <w:p w14:paraId="03BA7B26" w14:textId="77777777" w:rsidR="00FE74DD" w:rsidRDefault="00FE74DD" w:rsidP="003F3068">
            <w:pPr>
              <w:spacing w:after="120"/>
            </w:pPr>
            <w:r>
              <w:rPr>
                <w:color w:val="333333"/>
                <w:sz w:val="18"/>
                <w:szCs w:val="18"/>
              </w:rPr>
              <w:t>Trage zuerst Unterricht und Vorbereitung ein, dann ein enges, festes Fenster für Kleinaufgaben und den Korrekturblock. Was danach übrig bleibt, ist dein Puffer – dein Sicherheitsnetz für Ungeplantes (→ Kapitel 1.3, Schritt 3).</w:t>
            </w:r>
          </w:p>
          <w:p w14:paraId="24130D8A" w14:textId="77777777" w:rsidR="00FE74DD" w:rsidRDefault="00FE74DD" w:rsidP="003F3068">
            <w:r>
              <w:rPr>
                <w:i/>
                <w:iCs/>
                <w:color w:val="555555"/>
                <w:sz w:val="18"/>
                <w:szCs w:val="18"/>
              </w:rPr>
              <w:t>Einmal pro Halbjahr aufsetzen, danach wöchentlich verwenden.</w:t>
            </w:r>
          </w:p>
        </w:tc>
      </w:tr>
    </w:tbl>
    <w:p w14:paraId="03BF6740" w14:textId="77777777" w:rsidR="00FE74DD" w:rsidRDefault="00FE74DD" w:rsidP="00FE74DD">
      <w:r>
        <w:br w:type="page"/>
      </w:r>
    </w:p>
    <w:p w14:paraId="60E8AEC1" w14:textId="385B704E" w:rsidR="00FE74DD" w:rsidRDefault="00FE74DD" w:rsidP="00FE74DD">
      <w:r>
        <w:rPr>
          <w:b/>
          <w:bCs/>
          <w:color w:val="5D7DBE"/>
          <w:sz w:val="32"/>
          <w:szCs w:val="32"/>
        </w:rPr>
        <w:lastRenderedPageBreak/>
        <w:t>Zwei Aufgabenlisten</w:t>
      </w:r>
    </w:p>
    <w:p w14:paraId="59851E45" w14:textId="77777777" w:rsidR="00FE74DD" w:rsidRDefault="00FE74DD" w:rsidP="00FE74DD">
      <w:pPr>
        <w:spacing w:after="220"/>
      </w:pPr>
      <w:r>
        <w:rPr>
          <w:i/>
          <w:iCs/>
          <w:color w:val="555555"/>
          <w:sz w:val="18"/>
          <w:szCs w:val="18"/>
        </w:rPr>
        <w:t>Führe unterrichtsnahe und administrative Aufgaben getrennt. Erledige beide Listen gebündelt in deinem festen Kleinaufgaben-Fenster – nicht zwischendurch.</w:t>
      </w: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0"/>
        <w:gridCol w:w="200"/>
        <w:gridCol w:w="7600"/>
      </w:tblGrid>
      <w:tr w:rsidR="00FE74DD" w14:paraId="731DB20F" w14:textId="77777777" w:rsidTr="003F3068"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2E71614" w14:textId="77777777" w:rsidR="00FE74DD" w:rsidRDefault="00FE74DD" w:rsidP="003F3068">
            <w:pPr>
              <w:spacing w:after="80"/>
            </w:pPr>
            <w:r>
              <w:rPr>
                <w:b/>
                <w:bCs/>
                <w:color w:val="2BA476"/>
                <w:sz w:val="21"/>
                <w:szCs w:val="21"/>
              </w:rPr>
              <w:t>Unterrichtsnahe Aufgaben</w:t>
            </w:r>
          </w:p>
          <w:tbl>
            <w:tblPr>
              <w:tblW w:w="70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6583"/>
            </w:tblGrid>
            <w:tr w:rsidR="00FE74DD" w14:paraId="6B867BE6" w14:textId="77777777" w:rsidTr="00CF2B30">
              <w:trPr>
                <w:trHeight w:hRule="exact" w:val="380"/>
                <w:tblHeader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shd w:val="clear" w:color="auto" w:fill="2BA476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5646F560" w14:textId="77777777" w:rsidR="00FE74DD" w:rsidRDefault="00FE74DD" w:rsidP="003F3068">
                  <w:pPr>
                    <w:jc w:val="center"/>
                  </w:pPr>
                </w:p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shd w:val="clear" w:color="auto" w:fill="2BA476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7B40443B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Aufgabe</w:t>
                  </w:r>
                </w:p>
              </w:tc>
            </w:tr>
            <w:tr w:rsidR="00FE74DD" w14:paraId="01EDCCF8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14C191F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7F6C89C2" w14:textId="77777777" w:rsidR="00FE74DD" w:rsidRDefault="00FE74DD" w:rsidP="003F3068"/>
              </w:tc>
            </w:tr>
            <w:tr w:rsidR="00FE74DD" w14:paraId="451BAC02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1ADCF261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94B3421" w14:textId="77777777" w:rsidR="00FE74DD" w:rsidRDefault="00FE74DD" w:rsidP="003F3068"/>
              </w:tc>
            </w:tr>
            <w:tr w:rsidR="00FE74DD" w14:paraId="049D5067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51A29048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648605E7" w14:textId="77777777" w:rsidR="00FE74DD" w:rsidRDefault="00FE74DD" w:rsidP="003F3068"/>
              </w:tc>
            </w:tr>
            <w:tr w:rsidR="00FE74DD" w14:paraId="2E652C13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2223EF6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16D6180B" w14:textId="77777777" w:rsidR="00FE74DD" w:rsidRDefault="00FE74DD" w:rsidP="003F3068"/>
              </w:tc>
            </w:tr>
            <w:tr w:rsidR="00FE74DD" w14:paraId="595B52F2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7A5892B7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33017110" w14:textId="77777777" w:rsidR="00FE74DD" w:rsidRDefault="00FE74DD" w:rsidP="003F3068"/>
              </w:tc>
            </w:tr>
            <w:tr w:rsidR="00FE74DD" w14:paraId="7F8783E4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1F89E97B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08CEC5D0" w14:textId="77777777" w:rsidR="00FE74DD" w:rsidRDefault="00FE74DD" w:rsidP="003F3068"/>
              </w:tc>
            </w:tr>
            <w:tr w:rsidR="00FE74DD" w14:paraId="5D9A2166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0CDBBF09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653C83D3" w14:textId="77777777" w:rsidR="00FE74DD" w:rsidRDefault="00FE74DD" w:rsidP="003F3068"/>
              </w:tc>
            </w:tr>
            <w:tr w:rsidR="00FE74DD" w14:paraId="4762D986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7D002788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09F998AD" w14:textId="77777777" w:rsidR="00FE74DD" w:rsidRDefault="00FE74DD" w:rsidP="003F3068"/>
              </w:tc>
            </w:tr>
            <w:tr w:rsidR="00FE74DD" w14:paraId="594A5077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363FB7C2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45794B4B" w14:textId="77777777" w:rsidR="00FE74DD" w:rsidRDefault="00FE74DD" w:rsidP="003F3068"/>
              </w:tc>
            </w:tr>
            <w:tr w:rsidR="00FE74DD" w14:paraId="2CA89AD3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12FDC55E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C895C59" w14:textId="77777777" w:rsidR="00FE74DD" w:rsidRDefault="00FE74DD" w:rsidP="003F3068"/>
              </w:tc>
            </w:tr>
            <w:tr w:rsidR="00FE74DD" w14:paraId="7C6104CE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5B4857FC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01643565" w14:textId="77777777" w:rsidR="00FE74DD" w:rsidRDefault="00FE74DD" w:rsidP="003F3068"/>
              </w:tc>
            </w:tr>
            <w:tr w:rsidR="00FE74DD" w14:paraId="144C51FA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31025DFB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42DC30E3" w14:textId="77777777" w:rsidR="00FE74DD" w:rsidRDefault="00FE74DD" w:rsidP="003F3068"/>
              </w:tc>
            </w:tr>
            <w:tr w:rsidR="00FE74DD" w14:paraId="2CBD0D10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4EF1B1AC" w14:textId="77777777" w:rsidR="00FE74DD" w:rsidRDefault="00FE74DD" w:rsidP="003F3068"/>
              </w:tc>
              <w:tc>
                <w:tcPr>
                  <w:tcW w:w="6583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939E2C3" w14:textId="77777777" w:rsidR="00FE74DD" w:rsidRDefault="00FE74DD" w:rsidP="003F3068"/>
              </w:tc>
            </w:tr>
          </w:tbl>
          <w:p w14:paraId="6BAAD775" w14:textId="77777777" w:rsidR="00FE74DD" w:rsidRDefault="00FE74DD" w:rsidP="003F3068"/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41889A2" w14:textId="77777777" w:rsidR="00FE74DD" w:rsidRDefault="00FE74DD" w:rsidP="003F3068"/>
        </w:tc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64D582" w14:textId="77777777" w:rsidR="00FE74DD" w:rsidRDefault="00FE74DD" w:rsidP="003F3068">
            <w:pPr>
              <w:spacing w:after="80"/>
            </w:pPr>
            <w:r>
              <w:rPr>
                <w:b/>
                <w:bCs/>
                <w:color w:val="5D7DBE"/>
                <w:sz w:val="21"/>
                <w:szCs w:val="21"/>
              </w:rPr>
              <w:t>Administrative Aufgaben</w:t>
            </w:r>
          </w:p>
          <w:tbl>
            <w:tblPr>
              <w:tblW w:w="70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6559"/>
            </w:tblGrid>
            <w:tr w:rsidR="00FE74DD" w14:paraId="3C175443" w14:textId="77777777" w:rsidTr="00CF2B30">
              <w:trPr>
                <w:trHeight w:hRule="exact" w:val="380"/>
                <w:tblHeader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shd w:val="clear" w:color="auto" w:fill="5D7DBE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135FA4E9" w14:textId="77777777" w:rsidR="00FE74DD" w:rsidRDefault="00FE74DD" w:rsidP="003F3068">
                  <w:pPr>
                    <w:jc w:val="center"/>
                  </w:pPr>
                </w:p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shd w:val="clear" w:color="auto" w:fill="5D7DBE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57463976" w14:textId="77777777" w:rsidR="00FE74DD" w:rsidRDefault="00FE74DD" w:rsidP="003F3068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Aufgabe</w:t>
                  </w:r>
                </w:p>
              </w:tc>
            </w:tr>
            <w:tr w:rsidR="00FE74DD" w14:paraId="63C0252B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6608537F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68782213" w14:textId="77777777" w:rsidR="00FE74DD" w:rsidRDefault="00FE74DD" w:rsidP="003F3068"/>
              </w:tc>
            </w:tr>
            <w:tr w:rsidR="00FE74DD" w14:paraId="6EAA0D69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5D5EBC89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1673AC6A" w14:textId="77777777" w:rsidR="00FE74DD" w:rsidRDefault="00FE74DD" w:rsidP="003F3068"/>
              </w:tc>
            </w:tr>
            <w:tr w:rsidR="00FE74DD" w14:paraId="37143906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0CD16A1C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58E07C7A" w14:textId="77777777" w:rsidR="00FE74DD" w:rsidRDefault="00FE74DD" w:rsidP="003F3068"/>
              </w:tc>
            </w:tr>
            <w:tr w:rsidR="00FE74DD" w14:paraId="03A697CE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1DDC79D1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E3A0A36" w14:textId="77777777" w:rsidR="00FE74DD" w:rsidRDefault="00FE74DD" w:rsidP="003F3068"/>
              </w:tc>
            </w:tr>
            <w:tr w:rsidR="00FE74DD" w14:paraId="505AB0A5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91A79AD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77BAB264" w14:textId="77777777" w:rsidR="00FE74DD" w:rsidRDefault="00FE74DD" w:rsidP="003F3068"/>
              </w:tc>
            </w:tr>
            <w:tr w:rsidR="00FE74DD" w14:paraId="196307A2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42378F9F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688D8CE4" w14:textId="77777777" w:rsidR="00FE74DD" w:rsidRDefault="00FE74DD" w:rsidP="003F3068"/>
              </w:tc>
            </w:tr>
            <w:tr w:rsidR="00FE74DD" w14:paraId="78952060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07288E8C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39F14948" w14:textId="77777777" w:rsidR="00FE74DD" w:rsidRDefault="00FE74DD" w:rsidP="003F3068"/>
              </w:tc>
            </w:tr>
            <w:tr w:rsidR="00FE74DD" w14:paraId="7C061921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0C07FF2F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9D56EBD" w14:textId="77777777" w:rsidR="00FE74DD" w:rsidRDefault="00FE74DD" w:rsidP="003F3068"/>
              </w:tc>
            </w:tr>
            <w:tr w:rsidR="00FE74DD" w14:paraId="607F9EA0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10FF0A57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33C6F1E" w14:textId="77777777" w:rsidR="00FE74DD" w:rsidRDefault="00FE74DD" w:rsidP="003F3068"/>
              </w:tc>
            </w:tr>
            <w:tr w:rsidR="00FE74DD" w14:paraId="1E736ACF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1AF539F7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4CBD8A67" w14:textId="77777777" w:rsidR="00FE74DD" w:rsidRDefault="00FE74DD" w:rsidP="003F3068"/>
              </w:tc>
            </w:tr>
            <w:tr w:rsidR="00FE74DD" w14:paraId="05D602AD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4CD5556D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F3B025A" w14:textId="77777777" w:rsidR="00FE74DD" w:rsidRDefault="00FE74DD" w:rsidP="003F3068"/>
              </w:tc>
            </w:tr>
            <w:tr w:rsidR="00FE74DD" w14:paraId="5B0BA0C3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7E31615D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477127AB" w14:textId="77777777" w:rsidR="00FE74DD" w:rsidRDefault="00FE74DD" w:rsidP="003F3068"/>
              </w:tc>
            </w:tr>
            <w:tr w:rsidR="00FE74DD" w14:paraId="7C58190C" w14:textId="77777777" w:rsidTr="00CF2B30">
              <w:trPr>
                <w:trHeight w:val="420"/>
              </w:trPr>
              <w:tc>
                <w:tcPr>
                  <w:tcW w:w="500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68234A47" w14:textId="77777777" w:rsidR="00FE74DD" w:rsidRDefault="00FE74DD" w:rsidP="003F3068"/>
              </w:tc>
              <w:tc>
                <w:tcPr>
                  <w:tcW w:w="6559" w:type="dxa"/>
                  <w:tcBorders>
                    <w:top w:val="single" w:sz="4" w:space="0" w:color="B2B2BF"/>
                    <w:left w:val="single" w:sz="4" w:space="0" w:color="B2B2BF"/>
                    <w:bottom w:val="single" w:sz="4" w:space="0" w:color="B2B2BF"/>
                    <w:right w:val="single" w:sz="4" w:space="0" w:color="B2B2BF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2CE58626" w14:textId="77777777" w:rsidR="00FE74DD" w:rsidRDefault="00FE74DD" w:rsidP="003F3068"/>
              </w:tc>
            </w:tr>
          </w:tbl>
          <w:p w14:paraId="5AC5D8DE" w14:textId="77777777" w:rsidR="00FE74DD" w:rsidRDefault="00FE74DD" w:rsidP="003F3068"/>
        </w:tc>
      </w:tr>
    </w:tbl>
    <w:p w14:paraId="6C3D5AB9" w14:textId="245A54E1" w:rsidR="00457E8E" w:rsidRPr="00DE1410" w:rsidRDefault="00FE74DD" w:rsidP="00CF2B30">
      <w:pPr>
        <w:spacing w:before="260"/>
      </w:pPr>
      <w:r>
        <w:rPr>
          <w:color w:val="B2B2BF"/>
          <w:sz w:val="15"/>
          <w:szCs w:val="15"/>
        </w:rPr>
        <w:t>Vgl. LSP-Buch, Kapitel 1.3 „Die Arbeitszeit“, Schritt 3 – Wendsche &amp; Braun (2023); Sonnentag &amp; Fritz (2007).</w:t>
      </w:r>
    </w:p>
    <w:sectPr w:rsidR="00457E8E" w:rsidRPr="00DE1410" w:rsidSect="00B06E4F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389" w:right="1134" w:bottom="1334" w:left="1236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F4D4B6" w14:textId="77777777" w:rsidR="00B8565D" w:rsidRDefault="00B8565D" w:rsidP="004618E6">
      <w:r>
        <w:separator/>
      </w:r>
    </w:p>
  </w:endnote>
  <w:endnote w:type="continuationSeparator" w:id="0">
    <w:p w14:paraId="202225DF" w14:textId="77777777" w:rsidR="00B8565D" w:rsidRDefault="00B8565D" w:rsidP="0046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FB5FA" w14:textId="75ADCEB6" w:rsidR="00E16E7F" w:rsidRPr="00B957EC" w:rsidRDefault="008026C3" w:rsidP="004618E6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C9CD07D">
              <wp:simplePos x="0" y="0"/>
              <wp:positionH relativeFrom="column">
                <wp:posOffset>7086438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C19F35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8pt,-5.4pt" to="558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9ozCPhAAAAEQEAAA8AAABkcnMvZG93bnJldi54&#13;&#10;bWxMj8tOwzAQRfdI/IM1ldhUrR1Eq5DGqRAPsaUpH+DGQxI1Hkex25q/ZyoWsBnpzuPOPeU2uUGc&#13;&#10;cQq9Jw3ZUoFAarztqdXwuX9b5CBCNGTN4Ak1fGOAbXV7U5rC+gvt8FzHVrAJhcJo6GIcCylD06Ez&#13;&#10;YelHJJ59+cmZyHJqpZ3Mhc3dIO+VWktneuIPnRnxucPmWJ+chne/f31UY5insV75tMPcf8yD1nez&#13;&#10;9LLh8rQBETHFvwu4MnB+qDjYwZ/IBjGwzrI1E0UNi0wxyXXlt3XQ8LDKQVal/E9S/QA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/aMwj4QAAABE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4511AA1C">
              <wp:simplePos x="0" y="0"/>
              <wp:positionH relativeFrom="column">
                <wp:posOffset>4573580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CD129E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1pt,-4.35pt" to="360.1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LbhDqXfAAAADgEAAA8AAABkcnMvZG93bnJldi54&#13;&#10;bWxMT8tOwzAQvCPxD9YicalamwhImsapEA9xpSkf4MZLEhGvrdhtw9+ziANcVtqd2XlU29mN4oRT&#13;&#10;HDxpuFkpEEittwN1Gt73L8sCREyGrBk9oYYvjLCtLy8qU1p/ph2emtQJFqFYGg19SqGUMrY9OhNX&#13;&#10;PiAx9uEnZxKvUyftZM4s7kaZKXUvnRmIHXoT8LHH9rM5Og2vfv+8ViEu5tDc+XmHhX9bRK2vr+an&#13;&#10;DY+HDYiEc/r7gJ8OnB9qDnbwR7JRjBryTGVM1bAschBM+D0cNNzma5B1Jf/XqL8B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tuEOpd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53F882C0">
              <wp:simplePos x="0" y="0"/>
              <wp:positionH relativeFrom="column">
                <wp:posOffset>2053752</wp:posOffset>
              </wp:positionH>
              <wp:positionV relativeFrom="paragraph">
                <wp:posOffset>-65405</wp:posOffset>
              </wp:positionV>
              <wp:extent cx="0" cy="35941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72CE4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1.7pt,-5.15pt" to="161.7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AnA4cLgAAAADwEAAA8AAABkcnMvZG93bnJldi54&#13;&#10;bWxMT01PwzAMvSPxHyIjcZm2ZOuYRtd0QsDElXX8gKwxbUVjV022hX9PJg5wsWS/5/dRbKPrxRlH&#13;&#10;3zFpmM8UCKSabUeNho/DbroG4YMha3om1PCNHrbl7U1hcssX2uO5Co1IIuRzo6ENYcil9HWLzvgZ&#13;&#10;D0gJ++TRmZDWsZF2NJck7nq5UGolnekoObRmwOcW66/q5DS88eH1UQ1+EofqgeMe1/w+8Vrf38WX&#13;&#10;TRpPGxABY/j7gGuHlB/KFOzIJ7Je9BqyRbZMVA3TucpAJMbv5ahhucpAloX836P8AQ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AnA4cLgAAAADw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78720" behindDoc="0" locked="0" layoutInCell="1" allowOverlap="1" wp14:anchorId="043EE76A" wp14:editId="21FC031F">
          <wp:simplePos x="0" y="0"/>
          <wp:positionH relativeFrom="column">
            <wp:posOffset>4874260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32D7F5C3">
              <wp:simplePos x="0" y="0"/>
              <wp:positionH relativeFrom="column">
                <wp:posOffset>5204883</wp:posOffset>
              </wp:positionH>
              <wp:positionV relativeFrom="paragraph">
                <wp:posOffset>-122555</wp:posOffset>
              </wp:positionV>
              <wp:extent cx="1283970" cy="481330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16D85A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Datei-ID</w:t>
                          </w:r>
                        </w:p>
                        <w:p w14:paraId="0376D26F" w14:textId="47EB7B22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LSP-</w:t>
                          </w:r>
                          <w:r w:rsidR="003F146C">
                            <w:t>01_03-00</w:t>
                          </w:r>
                          <w:r w:rsidR="00113E5A">
                            <w:t>4</w:t>
                          </w:r>
                        </w:p>
                        <w:p w14:paraId="0073A8B8" w14:textId="77777777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F2B79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409.85pt;margin-top:-9.65pt;width:101.1pt;height:37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" filled="f" stroked="f" strokeweight=".5pt">
              <v:textbox>
                <w:txbxContent>
                  <w:p w14:paraId="2C16D85A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Datei-ID</w:t>
                    </w:r>
                  </w:p>
                  <w:p w14:paraId="0376D26F" w14:textId="47EB7B22" w:rsidR="00B957EC" w:rsidRPr="00703FEF" w:rsidRDefault="00B957EC" w:rsidP="004618E6">
                    <w:pPr>
                      <w:pStyle w:val="Fuzeile"/>
                    </w:pPr>
                    <w:r w:rsidRPr="00703FEF">
                      <w:t>LSP-</w:t>
                    </w:r>
                    <w:r w:rsidR="003F146C">
                      <w:t>01_03-00</w:t>
                    </w:r>
                    <w:r w:rsidR="00113E5A">
                      <w:t>4</w:t>
                    </w:r>
                  </w:p>
                  <w:p w14:paraId="0073A8B8" w14:textId="77777777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0C0EA32B">
              <wp:simplePos x="0" y="0"/>
              <wp:positionH relativeFrom="column">
                <wp:posOffset>215265</wp:posOffset>
              </wp:positionH>
              <wp:positionV relativeFrom="paragraph">
                <wp:posOffset>-125730</wp:posOffset>
              </wp:positionV>
              <wp:extent cx="1283970" cy="480695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0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4596D3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Bestandteil des Buches</w:t>
                          </w:r>
                        </w:p>
                        <w:p w14:paraId="07B7D647" w14:textId="137E8B2F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“Das Lina-Seil-Prinzip</w:t>
                          </w:r>
                          <w:r w:rsidRPr="00703FEF">
                            <w:rPr>
                              <w:vertAlign w:val="superscript"/>
                            </w:rPr>
                            <w:t>®</w:t>
                          </w:r>
                          <w:r w:rsidRPr="00703FEF">
                            <w:br/>
                            <w:t xml:space="preserve">Teil </w:t>
                          </w:r>
                          <w:r w:rsidR="003F146C">
                            <w:t>1</w:t>
                          </w:r>
                          <w:r w:rsidRPr="00703FEF">
                            <w:t xml:space="preserve"> </w:t>
                          </w:r>
                          <w:r w:rsidRPr="00703FEF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703FEF">
                            <w:rPr>
                              <w:lang w:eastAsia="zh-TW"/>
                            </w:rPr>
                            <w:t xml:space="preserve">Kapitel </w:t>
                          </w:r>
                          <w:r w:rsidR="003F146C">
                            <w:rPr>
                              <w:lang w:eastAsia="zh-TW"/>
                            </w:rPr>
                            <w:t>1.2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6BB67F" id="_x0000_s1027" type="#_x0000_t202" style="position:absolute;margin-left:16.95pt;margin-top:-9.9pt;width:101.1pt;height:37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" filled="f" stroked="f" strokeweight=".5pt">
              <v:textbox>
                <w:txbxContent>
                  <w:p w14:paraId="0B4596D3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Bestandteil des Buches</w:t>
                    </w:r>
                  </w:p>
                  <w:p w14:paraId="07B7D647" w14:textId="137E8B2F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“Das Lina-Seil-Prinzip</w:t>
                    </w:r>
                    <w:r w:rsidRPr="00703FEF">
                      <w:rPr>
                        <w:vertAlign w:val="superscript"/>
                      </w:rPr>
                      <w:t>®</w:t>
                    </w:r>
                    <w:r w:rsidRPr="00703FEF">
                      <w:br/>
                      <w:t xml:space="preserve">Teil </w:t>
                    </w:r>
                    <w:r w:rsidR="003F146C">
                      <w:t>1</w:t>
                    </w:r>
                    <w:r w:rsidRPr="00703FEF">
                      <w:t xml:space="preserve"> </w:t>
                    </w:r>
                    <w:r w:rsidRPr="00703FEF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703FEF">
                      <w:rPr>
                        <w:lang w:eastAsia="zh-TW"/>
                      </w:rPr>
                      <w:t xml:space="preserve">Kapitel </w:t>
                    </w:r>
                    <w:r w:rsidR="003F146C">
                      <w:rPr>
                        <w:lang w:eastAsia="zh-TW"/>
                      </w:rPr>
                      <w:t>1.2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80768" behindDoc="0" locked="0" layoutInCell="1" allowOverlap="1" wp14:anchorId="7BAE2891" wp14:editId="28965D99">
          <wp:simplePos x="0" y="0"/>
          <wp:positionH relativeFrom="column">
            <wp:posOffset>-152188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2B917A2B">
              <wp:simplePos x="0" y="0"/>
              <wp:positionH relativeFrom="column">
                <wp:posOffset>2676525</wp:posOffset>
              </wp:positionH>
              <wp:positionV relativeFrom="paragraph">
                <wp:posOffset>-127635</wp:posOffset>
              </wp:positionV>
              <wp:extent cx="1283970" cy="553720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553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FC3ED1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 xml:space="preserve">Kostenfreie Materialien &amp; Diskussion: </w:t>
                          </w:r>
                        </w:p>
                        <w:p w14:paraId="3D02C4DF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210.75pt;margin-top:-10.05pt;width:101.1pt;height:43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" filled="f" stroked="f" strokeweight=".5pt">
              <v:textbox>
                <w:txbxContent>
                  <w:p w14:paraId="59FC3ED1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 xml:space="preserve">Kostenfreie Materialien &amp; Diskussion: </w:t>
                    </w:r>
                  </w:p>
                  <w:p w14:paraId="3D02C4DF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27E00B50">
          <wp:simplePos x="0" y="0"/>
          <wp:positionH relativeFrom="column">
            <wp:posOffset>2367703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2E54617D">
              <wp:simplePos x="0" y="0"/>
              <wp:positionH relativeFrom="column">
                <wp:posOffset>-448310</wp:posOffset>
              </wp:positionH>
              <wp:positionV relativeFrom="paragraph">
                <wp:posOffset>-135255</wp:posOffset>
              </wp:positionV>
              <wp:extent cx="10044000" cy="0"/>
              <wp:effectExtent l="0" t="0" r="1460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4A8AF7E" id="Gerade Verbindung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3pt,-10.65pt" to="75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" strokecolor="#b2b2bf" strokeweight=".5pt">
              <v:stroke joinstyle="miter"/>
            </v:line>
          </w:pict>
        </mc:Fallback>
      </mc:AlternateContent>
    </w:r>
    <w:r w:rsidR="004618E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1E30C665">
              <wp:simplePos x="0" y="0"/>
              <wp:positionH relativeFrom="column">
                <wp:posOffset>-448945</wp:posOffset>
              </wp:positionH>
              <wp:positionV relativeFrom="paragraph">
                <wp:posOffset>400050</wp:posOffset>
              </wp:positionV>
              <wp:extent cx="10044000" cy="0"/>
              <wp:effectExtent l="0" t="38100" r="27305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44000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6F89C51" id="Gruppieren 29" o:spid="_x0000_s1026" style="position:absolute;margin-left:-35.35pt;margin-top:31.5pt;width:790.85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 w:rsidR="00703FEF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4BCD465">
              <wp:simplePos x="0" y="0"/>
              <wp:positionH relativeFrom="column">
                <wp:posOffset>7882890</wp:posOffset>
              </wp:positionH>
              <wp:positionV relativeFrom="paragraph">
                <wp:posOffset>-136525</wp:posOffset>
              </wp:positionV>
              <wp:extent cx="1370965" cy="535940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535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8F4DE3" w14:textId="77777777" w:rsidR="00044BF8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1FABB823" w14:textId="77777777" w:rsidR="003D1DB2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Das Lina-Seil-Prinzip</w:t>
                          </w:r>
                          <w:r w:rsidRPr="00703FEF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9C3D2CF" w14:textId="77777777" w:rsidR="00B957EC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9" type="#_x0000_t202" style="position:absolute;margin-left:620.7pt;margin-top:-10.75pt;width:107.95pt;height:4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" filled="f" stroked="f" strokeweight=".5pt">
              <v:textbox>
                <w:txbxContent>
                  <w:p w14:paraId="078F4DE3" w14:textId="77777777" w:rsidR="00044BF8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CC BY 4.0 · Lina H. Seil</w:t>
                    </w:r>
                  </w:p>
                  <w:p w14:paraId="1FABB823" w14:textId="77777777" w:rsidR="003D1DB2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Das Lina-Seil-Prinzip</w:t>
                    </w:r>
                    <w:r w:rsidRPr="00703FEF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9C3D2CF" w14:textId="77777777" w:rsidR="00B957EC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D03A85">
      <w:rPr>
        <w:noProof/>
      </w:rPr>
      <w:drawing>
        <wp:anchor distT="0" distB="0" distL="114300" distR="114300" simplePos="0" relativeHeight="251707392" behindDoc="0" locked="0" layoutInCell="1" allowOverlap="1" wp14:anchorId="46B72E0E" wp14:editId="7B2CEF25">
          <wp:simplePos x="0" y="0"/>
          <wp:positionH relativeFrom="column">
            <wp:posOffset>7617460</wp:posOffset>
          </wp:positionH>
          <wp:positionV relativeFrom="paragraph">
            <wp:posOffset>137160</wp:posOffset>
          </wp:positionV>
          <wp:extent cx="179705" cy="179705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35643774">
          <wp:simplePos x="0" y="0"/>
          <wp:positionH relativeFrom="column">
            <wp:posOffset>7617460</wp:posOffset>
          </wp:positionH>
          <wp:positionV relativeFrom="paragraph">
            <wp:posOffset>-77470</wp:posOffset>
          </wp:positionV>
          <wp:extent cx="179705" cy="179705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0F658A" w14:textId="4FDA256F" w:rsidR="00E76729" w:rsidRPr="00E76729" w:rsidRDefault="00B06E4F" w:rsidP="004618E6">
    <w:r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3C4FB8EC">
              <wp:simplePos x="0" y="0"/>
              <wp:positionH relativeFrom="column">
                <wp:posOffset>2060413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1A04CA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2.25pt,-5.25pt" to="162.2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4jWLEt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7EDAF301">
              <wp:simplePos x="0" y="0"/>
              <wp:positionH relativeFrom="column">
                <wp:posOffset>4587402</wp:posOffset>
              </wp:positionH>
              <wp:positionV relativeFrom="paragraph">
                <wp:posOffset>-58420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C0BDD4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1.2pt,-4.6pt" to="361.2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/IpqYN8AAAAO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29611ECE">
              <wp:simplePos x="0" y="0"/>
              <wp:positionH relativeFrom="column">
                <wp:posOffset>7101043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71EB76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9.15pt,-5.25pt" to="559.1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NNZswrgAAAAEQ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7AD86E77">
              <wp:simplePos x="0" y="0"/>
              <wp:positionH relativeFrom="column">
                <wp:posOffset>7773035</wp:posOffset>
              </wp:positionH>
              <wp:positionV relativeFrom="paragraph">
                <wp:posOffset>-136525</wp:posOffset>
              </wp:positionV>
              <wp:extent cx="1395730" cy="502285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CF93D8" w14:textId="77777777" w:rsidR="00044BF8" w:rsidRPr="00DF2744" w:rsidRDefault="003B34D3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10678AEE" w14:textId="77777777" w:rsidR="003B34D3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Das Lina-Seil-Prinzip</w:t>
                          </w:r>
                          <w:r w:rsidRPr="00DF2744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6F498E8C" w14:textId="77777777" w:rsidR="00E76729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0695A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612.05pt;margin-top:-10.75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" filled="f" stroked="f" strokeweight=".5pt">
              <v:textbox>
                <w:txbxContent>
                  <w:p w14:paraId="22CF93D8" w14:textId="77777777" w:rsidR="00044BF8" w:rsidRPr="00DF2744" w:rsidRDefault="003B34D3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CC BY 4.0 · Lina H. Seil</w:t>
                    </w:r>
                  </w:p>
                  <w:p w14:paraId="10678AEE" w14:textId="77777777" w:rsidR="003B34D3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Das Lina-Seil-Prinzip</w:t>
                    </w:r>
                    <w:r w:rsidRPr="00DF2744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6F498E8C" w14:textId="77777777" w:rsidR="00E76729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710464" behindDoc="0" locked="0" layoutInCell="1" allowOverlap="1" wp14:anchorId="5E1A2127" wp14:editId="5C12C8E2">
          <wp:simplePos x="0" y="0"/>
          <wp:positionH relativeFrom="column">
            <wp:posOffset>7555865</wp:posOffset>
          </wp:positionH>
          <wp:positionV relativeFrom="paragraph">
            <wp:posOffset>124460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57B17778">
          <wp:simplePos x="0" y="0"/>
          <wp:positionH relativeFrom="column">
            <wp:posOffset>7556077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4E41099D">
          <wp:simplePos x="0" y="0"/>
          <wp:positionH relativeFrom="column">
            <wp:posOffset>4899025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301AAFC4">
              <wp:simplePos x="0" y="0"/>
              <wp:positionH relativeFrom="column">
                <wp:posOffset>5229648</wp:posOffset>
              </wp:positionH>
              <wp:positionV relativeFrom="paragraph">
                <wp:posOffset>-122555</wp:posOffset>
              </wp:positionV>
              <wp:extent cx="1283970" cy="487680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B0D911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Datei-ID</w:t>
                          </w:r>
                        </w:p>
                        <w:p w14:paraId="248432C6" w14:textId="409D47F5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LSP-</w:t>
                          </w:r>
                          <w:r w:rsidR="003F146C">
                            <w:t>01_03-004</w:t>
                          </w:r>
                        </w:p>
                        <w:p w14:paraId="7E9CA859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3" type="#_x0000_t202" style="position:absolute;margin-left:411.8pt;margin-top:-9.65pt;width:101.1pt;height:38.4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" filled="f" stroked="f" strokeweight=".5pt">
              <v:textbox>
                <w:txbxContent>
                  <w:p w14:paraId="1DB0D911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Datei-ID</w:t>
                    </w:r>
                  </w:p>
                  <w:p w14:paraId="248432C6" w14:textId="409D47F5" w:rsidR="00E76729" w:rsidRPr="00DF2744" w:rsidRDefault="00E76729" w:rsidP="004618E6">
                    <w:pPr>
                      <w:pStyle w:val="Fuzeile"/>
                    </w:pPr>
                    <w:r w:rsidRPr="00DF2744">
                      <w:t>LSP-</w:t>
                    </w:r>
                    <w:r w:rsidR="003F146C">
                      <w:t>01_03-004</w:t>
                    </w:r>
                  </w:p>
                  <w:p w14:paraId="7E9CA859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0AD5C2FB">
              <wp:simplePos x="0" y="0"/>
              <wp:positionH relativeFrom="column">
                <wp:posOffset>199390</wp:posOffset>
              </wp:positionH>
              <wp:positionV relativeFrom="paragraph">
                <wp:posOffset>-122555</wp:posOffset>
              </wp:positionV>
              <wp:extent cx="1283970" cy="487045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5F0C73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Bestandteil des Buches</w:t>
                          </w:r>
                        </w:p>
                        <w:p w14:paraId="0D6D6E3F" w14:textId="208C2C15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“Das Lina-Seil-Prinzip®</w:t>
                          </w:r>
                          <w:r w:rsidRPr="00DF2744">
                            <w:br/>
                            <w:t xml:space="preserve">Teil </w:t>
                          </w:r>
                          <w:r w:rsidR="003F146C">
                            <w:t>1</w:t>
                          </w:r>
                          <w:r w:rsidRPr="00DF2744">
                            <w:t xml:space="preserve"> </w:t>
                          </w:r>
                          <w:r w:rsidRPr="00DF2744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DF2744">
                            <w:t xml:space="preserve">Kapitel </w:t>
                          </w:r>
                          <w:r w:rsidR="003F146C">
                            <w:t>1.2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3E9689" id="_x0000_s1034" type="#_x0000_t202" style="position:absolute;margin-left:15.7pt;margin-top:-9.65pt;width:101.1pt;height:38.3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" filled="f" stroked="f" strokeweight=".5pt">
              <v:textbox>
                <w:txbxContent>
                  <w:p w14:paraId="445F0C73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Bestandteil des Buches</w:t>
                    </w:r>
                  </w:p>
                  <w:p w14:paraId="0D6D6E3F" w14:textId="208C2C15" w:rsidR="00E76729" w:rsidRPr="00DF2744" w:rsidRDefault="00E76729" w:rsidP="004618E6">
                    <w:pPr>
                      <w:pStyle w:val="Fuzeile"/>
                    </w:pPr>
                    <w:r w:rsidRPr="00DF2744">
                      <w:t>“Das Lina-Seil-Prinzip®</w:t>
                    </w:r>
                    <w:r w:rsidRPr="00DF2744">
                      <w:br/>
                      <w:t xml:space="preserve">Teil </w:t>
                    </w:r>
                    <w:r w:rsidR="003F146C">
                      <w:t>1</w:t>
                    </w:r>
                    <w:r w:rsidRPr="00DF2744">
                      <w:t xml:space="preserve"> </w:t>
                    </w:r>
                    <w:r w:rsidRPr="00DF2744">
                      <w:rPr>
                        <w:rFonts w:ascii="Cambria Math" w:hAnsi="Cambria Math" w:cs="Cambria Math"/>
                      </w:rPr>
                      <w:t>⋅</w:t>
                    </w:r>
                    <w:r w:rsidRPr="00DF2744">
                      <w:t xml:space="preserve">Kapitel </w:t>
                    </w:r>
                    <w:r w:rsidR="003F146C">
                      <w:t>1.2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45A5C351">
          <wp:simplePos x="0" y="0"/>
          <wp:positionH relativeFrom="column">
            <wp:posOffset>-156633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0342D3BF">
              <wp:simplePos x="0" y="0"/>
              <wp:positionH relativeFrom="column">
                <wp:posOffset>-457200</wp:posOffset>
              </wp:positionH>
              <wp:positionV relativeFrom="paragraph">
                <wp:posOffset>-135255</wp:posOffset>
              </wp:positionV>
              <wp:extent cx="10080000" cy="0"/>
              <wp:effectExtent l="0" t="0" r="16510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1B0847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pt,-10.65pt" to="757.7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35C1E748">
              <wp:simplePos x="0" y="0"/>
              <wp:positionH relativeFrom="column">
                <wp:posOffset>2624455</wp:posOffset>
              </wp:positionH>
              <wp:positionV relativeFrom="paragraph">
                <wp:posOffset>-129540</wp:posOffset>
              </wp:positionV>
              <wp:extent cx="1283970" cy="494665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25CADA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 xml:space="preserve">Kostenfreie Materialien &amp; Diskussion: </w:t>
                          </w:r>
                        </w:p>
                        <w:p w14:paraId="12E3CA91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5" type="#_x0000_t202" style="position:absolute;margin-left:206.65pt;margin-top:-10.2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" filled="f" stroked="f" strokeweight=".5pt">
              <v:textbox>
                <w:txbxContent>
                  <w:p w14:paraId="2625CADA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 xml:space="preserve">Kostenfreie Materialien &amp; Diskussion: </w:t>
                    </w:r>
                  </w:p>
                  <w:p w14:paraId="12E3CA91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6AD28508">
          <wp:simplePos x="0" y="0"/>
          <wp:positionH relativeFrom="column">
            <wp:posOffset>2314152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29466683">
              <wp:simplePos x="0" y="0"/>
              <wp:positionH relativeFrom="column">
                <wp:posOffset>-454660</wp:posOffset>
              </wp:positionH>
              <wp:positionV relativeFrom="paragraph">
                <wp:posOffset>398145</wp:posOffset>
              </wp:positionV>
              <wp:extent cx="10080000" cy="279400"/>
              <wp:effectExtent l="0" t="38100" r="29210" b="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0000" cy="27940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8FDDF2" id="Gruppieren 29" o:spid="_x0000_s1026" style="position:absolute;margin-left:-35.8pt;margin-top:31.35pt;width:793.7pt;height:22pt;z-index:251689984;mso-width-relative:margin;mso-height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69B1CB" w14:textId="77777777" w:rsidR="00B8565D" w:rsidRDefault="00B8565D" w:rsidP="004618E6">
      <w:r>
        <w:separator/>
      </w:r>
    </w:p>
  </w:footnote>
  <w:footnote w:type="continuationSeparator" w:id="0">
    <w:p w14:paraId="5551E430" w14:textId="77777777" w:rsidR="00B8565D" w:rsidRDefault="00B8565D" w:rsidP="00461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8A8CE6" w14:textId="1D7431DB" w:rsidR="00770181" w:rsidRPr="003F146C" w:rsidRDefault="003F146C" w:rsidP="003F146C">
    <w:pPr>
      <w:pStyle w:val="Kopfzeile"/>
      <w:tabs>
        <w:tab w:val="center" w:pos="7088"/>
        <w:tab w:val="right" w:pos="14459"/>
      </w:tabs>
      <w:ind w:left="-426"/>
      <w:jc w:val="left"/>
      <w:rPr>
        <w:color w:val="auto"/>
      </w:rPr>
    </w:pPr>
    <w:r w:rsidRPr="003F146C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20C9D37E">
              <wp:simplePos x="0" y="0"/>
              <wp:positionH relativeFrom="column">
                <wp:posOffset>2867025</wp:posOffset>
              </wp:positionH>
              <wp:positionV relativeFrom="paragraph">
                <wp:posOffset>-85090</wp:posOffset>
              </wp:positionV>
              <wp:extent cx="0" cy="449580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958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A9DE02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5.75pt,-6.7pt" to="225.7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3F146C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85BB350">
              <wp:simplePos x="0" y="0"/>
              <wp:positionH relativeFrom="column">
                <wp:posOffset>6518098</wp:posOffset>
              </wp:positionH>
              <wp:positionV relativeFrom="paragraph">
                <wp:posOffset>-92075</wp:posOffset>
              </wp:positionV>
              <wp:extent cx="3810" cy="456565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565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508561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3.25pt,-7.25pt" to="513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" strokecolor="#b2b2bf" strokeweight=".5pt">
              <v:stroke joinstyle="miter"/>
            </v:line>
          </w:pict>
        </mc:Fallback>
      </mc:AlternateContent>
    </w:r>
    <w:r w:rsidR="00AB6D45" w:rsidRPr="003F146C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009495CC">
              <wp:simplePos x="0" y="0"/>
              <wp:positionH relativeFrom="column">
                <wp:posOffset>-450215</wp:posOffset>
              </wp:positionH>
              <wp:positionV relativeFrom="paragraph">
                <wp:posOffset>416560</wp:posOffset>
              </wp:positionV>
              <wp:extent cx="10044000" cy="0"/>
              <wp:effectExtent l="0" t="0" r="1460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0669B41" id="Gerade Verbindung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32.8pt" to="755.4pt,3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" strokecolor="#b2b2bf" strokeweight=".5pt">
              <v:stroke joinstyle="miter"/>
            </v:line>
          </w:pict>
        </mc:Fallback>
      </mc:AlternateContent>
    </w:r>
    <w:r w:rsidR="00770181" w:rsidRPr="003F146C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4CE5F41">
              <wp:simplePos x="0" y="0"/>
              <wp:positionH relativeFrom="column">
                <wp:posOffset>-454660</wp:posOffset>
              </wp:positionH>
              <wp:positionV relativeFrom="page">
                <wp:posOffset>241300</wp:posOffset>
              </wp:positionV>
              <wp:extent cx="10058400" cy="10313670"/>
              <wp:effectExtent l="0" t="0" r="12700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5442E1" id="Rechteck 1" o:spid="_x0000_s1026" style="position:absolute;margin-left:-35.8pt;margin-top:19pt;width:11in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" filled="f" strokecolor="#b2b2bf" strokeweight=".25pt">
              <w10:wrap anchory="page"/>
              <w10:anchorlock/>
            </v:rect>
          </w:pict>
        </mc:Fallback>
      </mc:AlternateContent>
    </w:r>
    <w:r>
      <w:rPr>
        <w:rStyle w:val="FuzeileZchn"/>
      </w:rPr>
      <w:t>Arbeitszeit</w:t>
    </w:r>
    <w:r w:rsidR="006C1461" w:rsidRPr="003F146C">
      <w:rPr>
        <w:rStyle w:val="FuzeileZchn"/>
      </w:rPr>
      <w:tab/>
    </w:r>
    <w:r>
      <w:rPr>
        <w:rStyle w:val="FuzeileZchn"/>
      </w:rPr>
      <w:t>Wochenraster</w:t>
    </w:r>
    <w:r w:rsidR="006C1461" w:rsidRPr="003F146C">
      <w:rPr>
        <w:rStyle w:val="FuzeileZchn"/>
      </w:rPr>
      <w:tab/>
    </w:r>
    <w:r w:rsidR="00923DED" w:rsidRPr="003F146C">
      <w:rPr>
        <w:rStyle w:val="FuzeileZchn"/>
      </w:rPr>
      <w:t xml:space="preserve">Seite </w:t>
    </w:r>
    <w:r w:rsidR="00923DED" w:rsidRPr="003F146C">
      <w:rPr>
        <w:rStyle w:val="FuzeileZchn"/>
      </w:rPr>
      <w:fldChar w:fldCharType="begin"/>
    </w:r>
    <w:r w:rsidR="00923DED" w:rsidRPr="003F146C">
      <w:rPr>
        <w:rStyle w:val="FuzeileZchn"/>
      </w:rPr>
      <w:instrText xml:space="preserve"> PAGE  \* MERGEFORMAT </w:instrText>
    </w:r>
    <w:r w:rsidR="00923DED" w:rsidRPr="003F146C">
      <w:rPr>
        <w:rStyle w:val="FuzeileZchn"/>
      </w:rPr>
      <w:fldChar w:fldCharType="separate"/>
    </w:r>
    <w:r w:rsidR="00923DED" w:rsidRPr="003F146C">
      <w:rPr>
        <w:rStyle w:val="FuzeileZchn"/>
      </w:rPr>
      <w:t>1</w:t>
    </w:r>
    <w:r w:rsidR="00923DED" w:rsidRPr="003F146C">
      <w:rPr>
        <w:rStyle w:val="FuzeileZchn"/>
      </w:rPr>
      <w:fldChar w:fldCharType="end"/>
    </w:r>
    <w:r w:rsidR="00923DED" w:rsidRPr="003F146C">
      <w:rPr>
        <w:rStyle w:val="FuzeileZchn"/>
      </w:rPr>
      <w:t xml:space="preserve"> von</w:t>
    </w:r>
    <w:r w:rsidR="00923DED" w:rsidRPr="00703FEF">
      <w:t xml:space="preserve"> </w:t>
    </w:r>
    <w:r w:rsidR="00923DED" w:rsidRPr="003F146C">
      <w:rPr>
        <w:color w:val="auto"/>
      </w:rPr>
      <w:fldChar w:fldCharType="begin"/>
    </w:r>
    <w:r w:rsidR="00923DED" w:rsidRPr="003F146C">
      <w:rPr>
        <w:color w:val="auto"/>
      </w:rPr>
      <w:instrText xml:space="preserve"> NUMPAGES  \* MERGEFORMAT </w:instrText>
    </w:r>
    <w:r w:rsidR="00923DED" w:rsidRPr="003F146C">
      <w:rPr>
        <w:color w:val="auto"/>
      </w:rPr>
      <w:fldChar w:fldCharType="separate"/>
    </w:r>
    <w:r w:rsidR="00923DED" w:rsidRPr="003F146C">
      <w:rPr>
        <w:color w:val="auto"/>
      </w:rPr>
      <w:t>2</w:t>
    </w:r>
    <w:r w:rsidR="00923DED" w:rsidRPr="003F146C">
      <w:rPr>
        <w:color w:val="aut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C5A6E8" w14:textId="77777777" w:rsidR="00E76729" w:rsidRPr="00E76729" w:rsidRDefault="00457E8E" w:rsidP="004618E6"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3395AECD">
              <wp:simplePos x="0" y="0"/>
              <wp:positionH relativeFrom="column">
                <wp:posOffset>1779482</wp:posOffset>
              </wp:positionH>
              <wp:positionV relativeFrom="paragraph">
                <wp:posOffset>-84455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31F5AB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1pt,-6.65pt" to="140.1pt,8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+NWq/u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387A87F1">
              <wp:simplePos x="0" y="0"/>
              <wp:positionH relativeFrom="column">
                <wp:posOffset>7368963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42D4B0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0.25pt,-7.2pt" to="580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" strokecolor="#b2b2bf" strokeweight=".5pt">
              <v:stroke joinstyle="miter"/>
            </v:line>
          </w:pict>
        </mc:Fallback>
      </mc:AlternateContent>
    </w:r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5F66F1F5">
          <wp:simplePos x="0" y="0"/>
          <wp:positionH relativeFrom="column">
            <wp:posOffset>282998</wp:posOffset>
          </wp:positionH>
          <wp:positionV relativeFrom="paragraph">
            <wp:posOffset>104140</wp:posOffset>
          </wp:positionV>
          <wp:extent cx="1079500" cy="931545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931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2DF0E0B9">
              <wp:simplePos x="0" y="0"/>
              <wp:positionH relativeFrom="column">
                <wp:posOffset>7576185</wp:posOffset>
              </wp:positionH>
              <wp:positionV relativeFrom="paragraph">
                <wp:posOffset>-68580</wp:posOffset>
              </wp:positionV>
              <wp:extent cx="1586230" cy="1193800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230" cy="1193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050BC5" w14:textId="77777777" w:rsidR="00E76729" w:rsidRPr="004618E6" w:rsidRDefault="00E76729" w:rsidP="004618E6">
                          <w:pPr>
                            <w:pStyle w:val="Kopfzeile"/>
                          </w:pPr>
                          <w:r w:rsidRPr="004618E6">
                            <w:t>Platz für dein Schullogo</w:t>
                          </w:r>
                        </w:p>
                        <w:p w14:paraId="3AA17DE0" w14:textId="77777777" w:rsidR="00E76729" w:rsidRPr="00EC4432" w:rsidRDefault="00E76729" w:rsidP="004618E6">
                          <w:pPr>
                            <w:jc w:val="center"/>
                          </w:pPr>
                          <w:r w:rsidRPr="00EC4432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066D736" w14:textId="77777777" w:rsidR="00E76729" w:rsidRPr="00EC4432" w:rsidRDefault="00E76729" w:rsidP="004618E6">
                          <w:pPr>
                            <w:pStyle w:val="Kopfzeile"/>
                          </w:pPr>
                          <w:r w:rsidRPr="00EC4432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margin-left:596.55pt;margin-top:-5.4pt;width:124.9pt;height:94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" filled="f" stroked="f" strokeweight=".5pt">
              <v:textbox>
                <w:txbxContent>
                  <w:p w14:paraId="76050BC5" w14:textId="77777777" w:rsidR="00E76729" w:rsidRPr="004618E6" w:rsidRDefault="00E76729" w:rsidP="004618E6">
                    <w:pPr>
                      <w:pStyle w:val="Kopfzeile"/>
                    </w:pPr>
                    <w:r w:rsidRPr="004618E6">
                      <w:t>Platz für dein Schullogo</w:t>
                    </w:r>
                  </w:p>
                  <w:p w14:paraId="3AA17DE0" w14:textId="77777777" w:rsidR="00E76729" w:rsidRPr="00EC4432" w:rsidRDefault="00E76729" w:rsidP="004618E6">
                    <w:pPr>
                      <w:jc w:val="center"/>
                    </w:pPr>
                    <w:r w:rsidRPr="00EC4432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066D736" w14:textId="77777777" w:rsidR="00E76729" w:rsidRPr="00EC4432" w:rsidRDefault="00E76729" w:rsidP="004618E6">
                    <w:pPr>
                      <w:pStyle w:val="Kopfzeile"/>
                    </w:pPr>
                    <w:r w:rsidRPr="00EC4432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24B59F38">
              <wp:simplePos x="0" y="0"/>
              <wp:positionH relativeFrom="column">
                <wp:posOffset>1828800</wp:posOffset>
              </wp:positionH>
              <wp:positionV relativeFrom="page">
                <wp:posOffset>270510</wp:posOffset>
              </wp:positionV>
              <wp:extent cx="5485130" cy="118745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85130" cy="1187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4752B0" w14:textId="77777777" w:rsidR="004618E6" w:rsidRPr="004618E6" w:rsidRDefault="004618E6" w:rsidP="004618E6">
                          <w:pPr>
                            <w:ind w:right="0"/>
                            <w:jc w:val="center"/>
                            <w:rPr>
                              <w:rStyle w:val="Buchtitel"/>
                            </w:rPr>
                          </w:pPr>
                          <w:r w:rsidRPr="004618E6">
                            <w:rPr>
                              <w:rStyle w:val="Buchtitel"/>
                            </w:rPr>
                            <w:t>Das Lina-Seil-Prinzip</w:t>
                          </w:r>
                          <w:r w:rsidRPr="004618E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0F3BE0CA" w14:textId="67B07F31" w:rsidR="004618E6" w:rsidRPr="004618E6" w:rsidRDefault="004618E6" w:rsidP="004618E6">
                          <w:pPr>
                            <w:ind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</w:pP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Teil </w:t>
                          </w:r>
                          <w:r w:rsidR="003F146C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</w:t>
                          </w:r>
                          <w:r w:rsidRPr="004618E6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pt-BR" w:eastAsia="zh-TW"/>
                            </w:rPr>
                            <w:t xml:space="preserve"> · </w:t>
                          </w: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Kapitel </w:t>
                          </w:r>
                          <w:r w:rsidR="003F146C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1.3</w:t>
                          </w:r>
                        </w:p>
                        <w:p w14:paraId="072B575D" w14:textId="3162FB5F" w:rsidR="004618E6" w:rsidRPr="004618E6" w:rsidRDefault="003F146C" w:rsidP="004618E6">
                          <w:pPr>
                            <w:ind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</w:rPr>
                          </w:pPr>
                          <w:r>
                            <w:rPr>
                              <w:color w:val="777777"/>
                              <w:spacing w:val="24"/>
                              <w:kern w:val="2"/>
                            </w:rPr>
                            <w:t>Die Arbeitszeit</w:t>
                          </w:r>
                        </w:p>
                        <w:p w14:paraId="24C3442F" w14:textId="74D34B69" w:rsidR="00E76729" w:rsidRPr="004618E6" w:rsidRDefault="003F146C" w:rsidP="004618E6">
                          <w:pPr>
                            <w:spacing w:after="0"/>
                            <w:ind w:right="0"/>
                            <w:jc w:val="center"/>
                            <w:rPr>
                              <w:sz w:val="24"/>
                              <w:szCs w:val="28"/>
                            </w:rPr>
                          </w:pPr>
                          <w:r>
                            <w:rPr>
                              <w:sz w:val="24"/>
                              <w:szCs w:val="28"/>
                            </w:rPr>
                            <w:t>Wochenraster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margin-left:2in;margin-top:21.3pt;width:431.9pt;height:9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" filled="f" stroked="f" strokeweight=".5pt">
              <v:textbox>
                <w:txbxContent>
                  <w:p w14:paraId="144752B0" w14:textId="77777777" w:rsidR="004618E6" w:rsidRPr="004618E6" w:rsidRDefault="004618E6" w:rsidP="004618E6">
                    <w:pPr>
                      <w:ind w:right="0"/>
                      <w:jc w:val="center"/>
                      <w:rPr>
                        <w:rStyle w:val="Buchtitel"/>
                      </w:rPr>
                    </w:pPr>
                    <w:r w:rsidRPr="004618E6">
                      <w:rPr>
                        <w:rStyle w:val="Buchtitel"/>
                      </w:rPr>
                      <w:t>Das Lina-Seil-Prinzip</w:t>
                    </w:r>
                    <w:r w:rsidRPr="004618E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0F3BE0CA" w14:textId="67B07F31" w:rsidR="004618E6" w:rsidRPr="004618E6" w:rsidRDefault="004618E6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</w:pP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Teil </w:t>
                    </w:r>
                    <w:r w:rsidR="003F146C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</w:t>
                    </w:r>
                    <w:r w:rsidRPr="004618E6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val="pt-BR" w:eastAsia="zh-TW"/>
                      </w:rPr>
                      <w:t xml:space="preserve"> · </w:t>
                    </w: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Kapitel </w:t>
                    </w:r>
                    <w:r w:rsidR="003F146C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1.3</w:t>
                    </w:r>
                  </w:p>
                  <w:p w14:paraId="072B575D" w14:textId="3162FB5F" w:rsidR="004618E6" w:rsidRPr="004618E6" w:rsidRDefault="003F146C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</w:rPr>
                    </w:pPr>
                    <w:r>
                      <w:rPr>
                        <w:color w:val="777777"/>
                        <w:spacing w:val="24"/>
                        <w:kern w:val="2"/>
                      </w:rPr>
                      <w:t>Die Arbeitszeit</w:t>
                    </w:r>
                  </w:p>
                  <w:p w14:paraId="24C3442F" w14:textId="74D34B69" w:rsidR="00E76729" w:rsidRPr="004618E6" w:rsidRDefault="003F146C" w:rsidP="004618E6">
                    <w:pPr>
                      <w:spacing w:after="0"/>
                      <w:ind w:right="0"/>
                      <w:jc w:val="center"/>
                      <w:rPr>
                        <w:sz w:val="24"/>
                        <w:szCs w:val="28"/>
                      </w:rPr>
                    </w:pPr>
                    <w:r>
                      <w:rPr>
                        <w:sz w:val="24"/>
                        <w:szCs w:val="28"/>
                      </w:rPr>
                      <w:t>Wochenraster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2FDB55E1">
              <wp:simplePos x="0" y="0"/>
              <wp:positionH relativeFrom="column">
                <wp:posOffset>-454660</wp:posOffset>
              </wp:positionH>
              <wp:positionV relativeFrom="page">
                <wp:posOffset>190500</wp:posOffset>
              </wp:positionV>
              <wp:extent cx="10071100" cy="10313670"/>
              <wp:effectExtent l="0" t="0" r="12700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71100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59F0A5" id="Rechteck 1" o:spid="_x0000_s1026" style="position:absolute;margin-left:-35.8pt;margin-top:15pt;width:793pt;height:812.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71A0D74A" w14:textId="77777777" w:rsidR="00D04654" w:rsidRDefault="00D04654" w:rsidP="00FE74DD">
    <w:pPr>
      <w:pStyle w:val="Kopfzeile"/>
      <w:jc w:val="left"/>
    </w:pPr>
  </w:p>
  <w:p w14:paraId="427016E3" w14:textId="77777777" w:rsidR="00D04654" w:rsidRDefault="00D04654" w:rsidP="00FE74DD">
    <w:pPr>
      <w:pStyle w:val="Kopfzeile"/>
      <w:jc w:val="left"/>
    </w:pPr>
  </w:p>
  <w:p w14:paraId="612AD69C" w14:textId="77777777" w:rsidR="00D04654" w:rsidRDefault="00D04654" w:rsidP="00FE74DD">
    <w:pPr>
      <w:pStyle w:val="Kopfzeile"/>
      <w:jc w:val="left"/>
    </w:pPr>
  </w:p>
  <w:p w14:paraId="4377F7D6" w14:textId="77777777" w:rsidR="00D04654" w:rsidRDefault="00D04654" w:rsidP="00FE74DD">
    <w:pPr>
      <w:pStyle w:val="Kopfzeile"/>
      <w:jc w:val="left"/>
    </w:pPr>
  </w:p>
  <w:p w14:paraId="6C6BAC6C" w14:textId="77777777" w:rsidR="00D04654" w:rsidRDefault="00D04654" w:rsidP="00FE74DD">
    <w:pPr>
      <w:pStyle w:val="Kopfzeile"/>
      <w:jc w:val="left"/>
    </w:pPr>
  </w:p>
  <w:p w14:paraId="79C2A9B6" w14:textId="77777777" w:rsidR="00D04654" w:rsidRDefault="005365FB" w:rsidP="00FE74DD">
    <w:pPr>
      <w:pStyle w:val="Kopfzeile"/>
      <w:jc w:val="left"/>
    </w:pPr>
    <w:r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65F22D70">
              <wp:simplePos x="0" y="0"/>
              <wp:positionH relativeFrom="column">
                <wp:posOffset>-450215</wp:posOffset>
              </wp:positionH>
              <wp:positionV relativeFrom="paragraph">
                <wp:posOffset>182880</wp:posOffset>
              </wp:positionV>
              <wp:extent cx="10080000" cy="0"/>
              <wp:effectExtent l="0" t="12700" r="16510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7D30036" id="Gerade Verbindung 8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14.4pt" to="758.25pt,1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" strokecolor="#b2b2bf" strokeweight="2.2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4DD"/>
    <w:rsid w:val="00015197"/>
    <w:rsid w:val="00044BF8"/>
    <w:rsid w:val="000C24E4"/>
    <w:rsid w:val="00113E5A"/>
    <w:rsid w:val="00121910"/>
    <w:rsid w:val="00124A38"/>
    <w:rsid w:val="00127D15"/>
    <w:rsid w:val="00130FE3"/>
    <w:rsid w:val="00134A1D"/>
    <w:rsid w:val="00143D51"/>
    <w:rsid w:val="00193456"/>
    <w:rsid w:val="00196564"/>
    <w:rsid w:val="001C7247"/>
    <w:rsid w:val="001E401A"/>
    <w:rsid w:val="00233998"/>
    <w:rsid w:val="00267435"/>
    <w:rsid w:val="00284BFB"/>
    <w:rsid w:val="002A033B"/>
    <w:rsid w:val="002F3831"/>
    <w:rsid w:val="003B34D3"/>
    <w:rsid w:val="003D1DB2"/>
    <w:rsid w:val="003F146C"/>
    <w:rsid w:val="0041721E"/>
    <w:rsid w:val="004337AF"/>
    <w:rsid w:val="00457E8E"/>
    <w:rsid w:val="004618E6"/>
    <w:rsid w:val="00466298"/>
    <w:rsid w:val="00483302"/>
    <w:rsid w:val="004E06E1"/>
    <w:rsid w:val="005125F5"/>
    <w:rsid w:val="005365FB"/>
    <w:rsid w:val="00565EEF"/>
    <w:rsid w:val="005907B0"/>
    <w:rsid w:val="005C101C"/>
    <w:rsid w:val="00601D8C"/>
    <w:rsid w:val="0063433F"/>
    <w:rsid w:val="00692224"/>
    <w:rsid w:val="006C1461"/>
    <w:rsid w:val="006F029C"/>
    <w:rsid w:val="006F2129"/>
    <w:rsid w:val="006F47B2"/>
    <w:rsid w:val="00703FEF"/>
    <w:rsid w:val="00770181"/>
    <w:rsid w:val="00795254"/>
    <w:rsid w:val="007C572A"/>
    <w:rsid w:val="007C695A"/>
    <w:rsid w:val="007E3BEB"/>
    <w:rsid w:val="008026C3"/>
    <w:rsid w:val="00824C77"/>
    <w:rsid w:val="00863B66"/>
    <w:rsid w:val="008D6754"/>
    <w:rsid w:val="008E1DEB"/>
    <w:rsid w:val="00906AA4"/>
    <w:rsid w:val="009208FC"/>
    <w:rsid w:val="00923DED"/>
    <w:rsid w:val="009C3BD3"/>
    <w:rsid w:val="009F55EF"/>
    <w:rsid w:val="00A1586B"/>
    <w:rsid w:val="00A30205"/>
    <w:rsid w:val="00A84CD8"/>
    <w:rsid w:val="00AB6D45"/>
    <w:rsid w:val="00AB7190"/>
    <w:rsid w:val="00B06E4F"/>
    <w:rsid w:val="00B242A4"/>
    <w:rsid w:val="00B8565D"/>
    <w:rsid w:val="00B869A4"/>
    <w:rsid w:val="00B957EC"/>
    <w:rsid w:val="00C15B9F"/>
    <w:rsid w:val="00C42191"/>
    <w:rsid w:val="00C43646"/>
    <w:rsid w:val="00CC5909"/>
    <w:rsid w:val="00CF1380"/>
    <w:rsid w:val="00CF2B30"/>
    <w:rsid w:val="00D03A85"/>
    <w:rsid w:val="00D04654"/>
    <w:rsid w:val="00D4131D"/>
    <w:rsid w:val="00DE1410"/>
    <w:rsid w:val="00DF2744"/>
    <w:rsid w:val="00E16E7F"/>
    <w:rsid w:val="00E76729"/>
    <w:rsid w:val="00EC4432"/>
    <w:rsid w:val="00ED38DA"/>
    <w:rsid w:val="00ED45BF"/>
    <w:rsid w:val="00EE7134"/>
    <w:rsid w:val="00F373F3"/>
    <w:rsid w:val="00F435C0"/>
    <w:rsid w:val="00F76909"/>
    <w:rsid w:val="00F77627"/>
    <w:rsid w:val="00FA5FE1"/>
    <w:rsid w:val="00FC620D"/>
    <w:rsid w:val="00FE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8DBD4"/>
  <w15:chartTrackingRefBased/>
  <w15:docId w15:val="{A89E5C06-D4E3-1540-A686-CACD28BB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7E8E"/>
    <w:pPr>
      <w:suppressAutoHyphens/>
      <w:spacing w:before="60" w:after="60" w:line="276" w:lineRule="auto"/>
      <w:ind w:right="-2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1721E"/>
    <w:pPr>
      <w:ind w:right="3119"/>
      <w:outlineLvl w:val="1"/>
    </w:p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F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F77627"/>
    <w:pPr>
      <w:spacing w:line="288" w:lineRule="auto"/>
      <w:ind w:right="2977"/>
    </w:pPr>
    <w:rPr>
      <w:rFonts w:eastAsiaTheme="majorEastAs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1721E"/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8"/>
      <w:szCs w:val="28"/>
      <w:lang w:val="pt-BR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618E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8E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DF2744"/>
    <w:pPr>
      <w:spacing w:before="0" w:after="0" w:line="240" w:lineRule="auto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F2744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4618E6"/>
    <w:rPr>
      <w:color w:val="5D7DBE"/>
      <w:spacing w:val="24"/>
      <w:kern w:val="28"/>
      <w:sz w:val="28"/>
      <w:szCs w:val="30"/>
    </w:rPr>
  </w:style>
  <w:style w:type="paragraph" w:customStyle="1" w:styleId="Kapitelnummer">
    <w:name w:val="Kapitelnummer"/>
    <w:basedOn w:val="Standard"/>
    <w:next w:val="Standard"/>
    <w:qFormat/>
    <w:rsid w:val="004618E6"/>
    <w:pPr>
      <w:ind w:right="0"/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4618E6"/>
    <w:pPr>
      <w:ind w:right="0"/>
      <w:jc w:val="center"/>
    </w:pPr>
    <w:rPr>
      <w:color w:val="777777"/>
      <w:spacing w:val="24"/>
      <w:kern w:val="2"/>
    </w:rPr>
  </w:style>
  <w:style w:type="paragraph" w:customStyle="1" w:styleId="Dokument-Titel">
    <w:name w:val="Dokument-Titel"/>
    <w:basedOn w:val="Standard"/>
    <w:next w:val="Standard"/>
    <w:qFormat/>
    <w:rsid w:val="004618E6"/>
    <w:pPr>
      <w:spacing w:after="0"/>
      <w:ind w:right="0"/>
      <w:jc w:val="center"/>
    </w:pPr>
    <w:rPr>
      <w:sz w:val="24"/>
      <w:szCs w:val="28"/>
    </w:rPr>
  </w:style>
  <w:style w:type="paragraph" w:customStyle="1" w:styleId="Kopfzeile2">
    <w:name w:val="Kopfzeile2"/>
    <w:basedOn w:val="Kopfzeile"/>
    <w:next w:val="Standard"/>
    <w:qFormat/>
    <w:rsid w:val="003F146C"/>
    <w:pPr>
      <w:tabs>
        <w:tab w:val="center" w:pos="7088"/>
        <w:tab w:val="right" w:pos="14459"/>
      </w:tabs>
      <w:ind w:left="-426"/>
      <w:jc w:val="lef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90.svg"/><Relationship Id="rId5" Type="http://schemas.openxmlformats.org/officeDocument/2006/relationships/image" Target="media/image80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QU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LSP-Begleitmaterial-Vorlage-QUER.dotx</Template>
  <TotalTime>0</TotalTime>
  <Pages>3</Pages>
  <Words>194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2026-08-23T21:07:00Z</cp:lastPrinted>
  <dcterms:created xsi:type="dcterms:W3CDTF">2026-08-23T21:07:00Z</dcterms:created>
  <dcterms:modified xsi:type="dcterms:W3CDTF">2026-08-23T21:07:00Z</dcterms:modified>
</cp:coreProperties>
</file>