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490E5" w14:textId="77777777" w:rsidR="0084666A" w:rsidRPr="00BD43F6" w:rsidRDefault="0084666A" w:rsidP="0084666A">
      <w:pPr>
        <w:pStyle w:val="berschrift2"/>
      </w:pPr>
      <w:r w:rsidRPr="00BD43F6">
        <w:t>Von der Zeiterfassung zur Entscheidung</w:t>
      </w:r>
    </w:p>
    <w:p w14:paraId="384768C0" w14:textId="77777777" w:rsidR="0084666A" w:rsidRPr="0041721E" w:rsidRDefault="0084666A" w:rsidP="0084666A">
      <w:pPr>
        <w:pStyle w:val="berschrift1"/>
      </w:pPr>
      <w:r w:rsidRPr="00254760">
        <w:rPr>
          <w:b/>
          <w:bCs/>
        </w:rPr>
        <w:t>Auswertungsblatt Arbeitszeiterfassung</w:t>
      </w:r>
    </w:p>
    <w:tbl>
      <w:tblPr>
        <w:tblW w:w="1044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84666A" w14:paraId="6A8C7147" w14:textId="77777777" w:rsidTr="0084666A">
        <w:tc>
          <w:tcPr>
            <w:tcW w:w="10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4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8A5323" w14:textId="77777777" w:rsidR="0084666A" w:rsidRDefault="0084666A" w:rsidP="003F3068">
            <w:pPr>
              <w:spacing w:after="40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Grundlage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: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deine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vier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Wochen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mit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dem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Excel-Tool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aus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dem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LSP-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Forum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.</w:t>
            </w:r>
          </w:p>
          <w:p w14:paraId="23A420D6" w14:textId="77777777" w:rsidR="0084666A" w:rsidRDefault="0084666A" w:rsidP="003F3068"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Dieses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Blatt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wertet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aus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und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bereitet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ein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Gespräch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vor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– es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erfasst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nicht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neu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Rechne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ordne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ein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entscheide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was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du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sagen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willst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>.</w:t>
            </w:r>
          </w:p>
        </w:tc>
      </w:tr>
    </w:tbl>
    <w:p w14:paraId="3916ED17" w14:textId="77777777" w:rsidR="004F16F2" w:rsidRDefault="004F16F2" w:rsidP="004F16F2">
      <w:pPr>
        <w:pStyle w:val="Haupttext"/>
      </w:pPr>
    </w:p>
    <w:p w14:paraId="28E2B232" w14:textId="314EDA3C" w:rsidR="0084666A" w:rsidRPr="0084666A" w:rsidRDefault="0084666A" w:rsidP="0084666A">
      <w:pPr>
        <w:pStyle w:val="berschrift3"/>
      </w:pPr>
      <w:r w:rsidRPr="0084666A">
        <w:t>1. Ist-Zeit gegen Soll-Zeit</w:t>
      </w:r>
    </w:p>
    <w:tbl>
      <w:tblPr>
        <w:tblW w:w="1046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2"/>
        <w:gridCol w:w="5220"/>
      </w:tblGrid>
      <w:tr w:rsidR="0084666A" w14:paraId="43EB4395" w14:textId="77777777" w:rsidTr="0084666A">
        <w:tc>
          <w:tcPr>
            <w:tcW w:w="52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DAF63E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-Zeit</w:t>
            </w:r>
          </w:p>
          <w:p w14:paraId="3A256657" w14:textId="77777777" w:rsidR="0084666A" w:rsidRDefault="0084666A" w:rsidP="003F3068"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Ø </w:t>
            </w:r>
            <w:proofErr w:type="spellStart"/>
            <w:proofErr w:type="gram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Std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>Woche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Mittel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aus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4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Erfassungswochen</w:t>
            </w:r>
            <w:proofErr w:type="spellEnd"/>
          </w:p>
        </w:tc>
        <w:tc>
          <w:tcPr>
            <w:tcW w:w="5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D3EBD3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Sollzeit</w:t>
            </w:r>
            <w:proofErr w:type="spellEnd"/>
          </w:p>
          <w:p w14:paraId="280ADDCA" w14:textId="77777777" w:rsidR="0084666A" w:rsidRDefault="0084666A" w:rsidP="003F3068"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dein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individuelles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Soll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Orientierung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ca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. 40–41 </w:t>
            </w:r>
            <w:proofErr w:type="spellStart"/>
            <w:proofErr w:type="gram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Std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>Woche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bei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vollem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Deputat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5B5B5B"/>
                <w:sz w:val="15"/>
                <w:szCs w:val="15"/>
              </w:rPr>
              <w:t>bundeslandabhängig</w:t>
            </w:r>
            <w:proofErr w:type="spellEnd"/>
            <w:r>
              <w:rPr>
                <w:rFonts w:ascii="Calibri" w:hAnsi="Calibri" w:cs="Calibri"/>
                <w:color w:val="5B5B5B"/>
                <w:sz w:val="15"/>
                <w:szCs w:val="15"/>
              </w:rPr>
              <w:t>)</w:t>
            </w:r>
          </w:p>
        </w:tc>
      </w:tr>
      <w:tr w:rsidR="0084666A" w14:paraId="5968998F" w14:textId="77777777" w:rsidTr="0084666A">
        <w:trPr>
          <w:trHeight w:val="620"/>
        </w:trPr>
        <w:tc>
          <w:tcPr>
            <w:tcW w:w="52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8C839F" w14:textId="77777777" w:rsidR="0084666A" w:rsidRDefault="0084666A" w:rsidP="003F3068">
            <w:r>
              <w:rPr>
                <w:rFonts w:ascii="Calibri" w:hAnsi="Calibri" w:cs="Calibri"/>
                <w:sz w:val="22"/>
              </w:rPr>
              <w:t xml:space="preserve">____________ </w:t>
            </w:r>
            <w:proofErr w:type="spellStart"/>
            <w:proofErr w:type="gramStart"/>
            <w:r>
              <w:rPr>
                <w:rFonts w:ascii="Calibri" w:hAnsi="Calibri" w:cs="Calibri"/>
                <w:sz w:val="22"/>
              </w:rPr>
              <w:t>Std</w:t>
            </w:r>
            <w:proofErr w:type="spellEnd"/>
            <w:r>
              <w:rPr>
                <w:rFonts w:ascii="Calibri" w:hAnsi="Calibri" w:cs="Calibri"/>
                <w:sz w:val="22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sz w:val="22"/>
              </w:rPr>
              <w:t>Woche</w:t>
            </w:r>
            <w:proofErr w:type="spellEnd"/>
          </w:p>
        </w:tc>
        <w:tc>
          <w:tcPr>
            <w:tcW w:w="5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23218" w14:textId="77777777" w:rsidR="0084666A" w:rsidRDefault="0084666A" w:rsidP="003F3068">
            <w:r>
              <w:rPr>
                <w:rFonts w:ascii="Calibri" w:hAnsi="Calibri" w:cs="Calibri"/>
                <w:sz w:val="22"/>
              </w:rPr>
              <w:t xml:space="preserve">____________ </w:t>
            </w:r>
            <w:proofErr w:type="spellStart"/>
            <w:proofErr w:type="gramStart"/>
            <w:r>
              <w:rPr>
                <w:rFonts w:ascii="Calibri" w:hAnsi="Calibri" w:cs="Calibri"/>
                <w:sz w:val="22"/>
              </w:rPr>
              <w:t>Std</w:t>
            </w:r>
            <w:proofErr w:type="spellEnd"/>
            <w:r>
              <w:rPr>
                <w:rFonts w:ascii="Calibri" w:hAnsi="Calibri" w:cs="Calibri"/>
                <w:sz w:val="22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sz w:val="22"/>
              </w:rPr>
              <w:t>Woche</w:t>
            </w:r>
            <w:proofErr w:type="spellEnd"/>
          </w:p>
        </w:tc>
      </w:tr>
    </w:tbl>
    <w:p w14:paraId="1CD7F0CC" w14:textId="77777777" w:rsidR="0084666A" w:rsidRDefault="0084666A" w:rsidP="0084666A">
      <w:pPr>
        <w:pStyle w:val="Haupttext"/>
      </w:pPr>
      <w:r>
        <w:rPr>
          <w:b/>
          <w:bCs/>
        </w:rPr>
        <w:t xml:space="preserve">Differenz:  </w:t>
      </w:r>
      <w:r>
        <w:t>____________ Std./Woche   (entspricht ca. ____________ % über/unter Soll)</w:t>
      </w:r>
    </w:p>
    <w:p w14:paraId="02B693C0" w14:textId="77777777" w:rsidR="004F16F2" w:rsidRDefault="004F16F2" w:rsidP="004F16F2">
      <w:pPr>
        <w:pStyle w:val="Haupttext"/>
      </w:pPr>
    </w:p>
    <w:p w14:paraId="233D8087" w14:textId="53947E1A" w:rsidR="0084666A" w:rsidRDefault="0084666A" w:rsidP="0084666A">
      <w:pPr>
        <w:pStyle w:val="berschrift3"/>
      </w:pPr>
      <w:r>
        <w:rPr>
          <w:rFonts w:eastAsia="Calibri"/>
        </w:rPr>
        <w:t>2. Die drei größten Zeitblöcke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"/>
        <w:gridCol w:w="3826"/>
        <w:gridCol w:w="1683"/>
        <w:gridCol w:w="4589"/>
      </w:tblGrid>
      <w:tr w:rsidR="0084666A" w14:paraId="6BE22136" w14:textId="77777777" w:rsidTr="00B60A80">
        <w:tc>
          <w:tcPr>
            <w:tcW w:w="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787A49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Nr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801AE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Tätigkeit</w:t>
            </w:r>
            <w:proofErr w:type="spellEnd"/>
          </w:p>
        </w:tc>
        <w:tc>
          <w:tcPr>
            <w:tcW w:w="16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57522" w14:textId="77777777" w:rsidR="0084666A" w:rsidRDefault="0084666A" w:rsidP="003F3068">
            <w:proofErr w:type="spellStart"/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Woche</w:t>
            </w:r>
            <w:proofErr w:type="spellEnd"/>
          </w:p>
        </w:tc>
        <w:tc>
          <w:tcPr>
            <w:tcW w:w="4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4B7C07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Einordnung</w:t>
            </w:r>
            <w:proofErr w:type="spellEnd"/>
          </w:p>
        </w:tc>
      </w:tr>
      <w:tr w:rsidR="0084666A" w14:paraId="59F0BD4A" w14:textId="77777777" w:rsidTr="00B60A80">
        <w:trPr>
          <w:trHeight w:val="780"/>
        </w:trPr>
        <w:tc>
          <w:tcPr>
            <w:tcW w:w="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0FA71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4BB8F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C361D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4D637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selbst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steuerbar</w:t>
            </w:r>
            <w:proofErr w:type="spellEnd"/>
          </w:p>
          <w:p w14:paraId="111AFA76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Absprache</w:t>
            </w:r>
            <w:proofErr w:type="spellEnd"/>
          </w:p>
          <w:p w14:paraId="53074BB8" w14:textId="77777777" w:rsidR="0084666A" w:rsidRDefault="0084666A" w:rsidP="003F3068"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einen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Beschluss</w:t>
            </w:r>
            <w:proofErr w:type="spellEnd"/>
          </w:p>
        </w:tc>
      </w:tr>
      <w:tr w:rsidR="0084666A" w14:paraId="458D00B1" w14:textId="77777777" w:rsidTr="00B60A80">
        <w:trPr>
          <w:trHeight w:val="780"/>
        </w:trPr>
        <w:tc>
          <w:tcPr>
            <w:tcW w:w="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9AABDC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FC095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4BEDAB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E99549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selbst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steuerbar</w:t>
            </w:r>
            <w:proofErr w:type="spellEnd"/>
          </w:p>
          <w:p w14:paraId="7510D507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Absprache</w:t>
            </w:r>
            <w:proofErr w:type="spellEnd"/>
          </w:p>
          <w:p w14:paraId="21C960A3" w14:textId="77777777" w:rsidR="0084666A" w:rsidRDefault="0084666A" w:rsidP="003F3068"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einen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Beschluss</w:t>
            </w:r>
            <w:proofErr w:type="spellEnd"/>
          </w:p>
        </w:tc>
      </w:tr>
      <w:tr w:rsidR="0084666A" w14:paraId="4337DAED" w14:textId="77777777" w:rsidTr="00B60A80">
        <w:trPr>
          <w:trHeight w:val="780"/>
        </w:trPr>
        <w:tc>
          <w:tcPr>
            <w:tcW w:w="3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057F9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1BC4DA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B870F" w14:textId="77777777" w:rsidR="0084666A" w:rsidRDefault="0084666A" w:rsidP="003F3068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91634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selbst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steuerbar</w:t>
            </w:r>
            <w:proofErr w:type="spellEnd"/>
          </w:p>
          <w:p w14:paraId="36B594DE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Absprache</w:t>
            </w:r>
            <w:proofErr w:type="spellEnd"/>
          </w:p>
          <w:p w14:paraId="6F1CE987" w14:textId="77777777" w:rsidR="0084666A" w:rsidRDefault="0084666A" w:rsidP="003F3068">
            <w:r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einen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Beschluss</w:t>
            </w:r>
            <w:proofErr w:type="spellEnd"/>
          </w:p>
        </w:tc>
      </w:tr>
    </w:tbl>
    <w:p w14:paraId="50D68BBD" w14:textId="77777777" w:rsidR="0084666A" w:rsidRPr="0084666A" w:rsidRDefault="0084666A" w:rsidP="00B60A80">
      <w:pPr>
        <w:pStyle w:val="Haupttext"/>
        <w:ind w:right="282"/>
        <w:rPr>
          <w:sz w:val="16"/>
          <w:szCs w:val="18"/>
        </w:rPr>
      </w:pPr>
      <w:r w:rsidRPr="0084666A">
        <w:rPr>
          <w:b/>
          <w:bCs/>
          <w:color w:val="2E5339"/>
          <w:sz w:val="16"/>
          <w:szCs w:val="18"/>
        </w:rPr>
        <w:t>selbst steuerbar</w:t>
      </w:r>
      <w:r w:rsidRPr="0084666A">
        <w:rPr>
          <w:sz w:val="16"/>
          <w:szCs w:val="18"/>
        </w:rPr>
        <w:t xml:space="preserve">: du kannst es allein ändern (z. B. eigene Priorisierung, feste Zeitfenster).  </w:t>
      </w:r>
      <w:r w:rsidRPr="0084666A">
        <w:rPr>
          <w:b/>
          <w:bCs/>
          <w:color w:val="2E5339"/>
          <w:sz w:val="16"/>
          <w:szCs w:val="18"/>
        </w:rPr>
        <w:t>braucht Absprache</w:t>
      </w:r>
      <w:r w:rsidRPr="0084666A">
        <w:rPr>
          <w:sz w:val="16"/>
          <w:szCs w:val="18"/>
        </w:rPr>
        <w:t xml:space="preserve">: Kolleg:innen oder Fachschaft müssen mitziehen.  </w:t>
      </w:r>
      <w:r w:rsidRPr="0084666A">
        <w:rPr>
          <w:b/>
          <w:bCs/>
          <w:color w:val="2E5339"/>
          <w:sz w:val="16"/>
          <w:szCs w:val="18"/>
        </w:rPr>
        <w:t>braucht einen Beschluss</w:t>
      </w:r>
      <w:r w:rsidRPr="0084666A">
        <w:rPr>
          <w:sz w:val="16"/>
          <w:szCs w:val="18"/>
        </w:rPr>
        <w:t>: Schulleitung oder System müssen entscheiden (z. B. Anrechnungsstunden, Aufgabenprofil).</w:t>
      </w:r>
    </w:p>
    <w:p w14:paraId="1AC7A5AC" w14:textId="77777777" w:rsidR="004F16F2" w:rsidRDefault="004F16F2" w:rsidP="004F16F2">
      <w:pPr>
        <w:pStyle w:val="Haupttext"/>
      </w:pPr>
    </w:p>
    <w:p w14:paraId="51BBC31A" w14:textId="37ED0438" w:rsidR="0084666A" w:rsidRDefault="0084666A" w:rsidP="0084666A">
      <w:pPr>
        <w:pStyle w:val="berschrift3"/>
      </w:pPr>
      <w:r>
        <w:rPr>
          <w:rFonts w:eastAsia="Calibri"/>
        </w:rPr>
        <w:t>3. Das Gespräch vorbereiten</w:t>
      </w:r>
    </w:p>
    <w:p w14:paraId="34EFFFEF" w14:textId="33221E9D" w:rsidR="0084666A" w:rsidRDefault="0084666A" w:rsidP="004F16F2">
      <w:pPr>
        <w:pStyle w:val="Haupttext"/>
      </w:pPr>
      <w:r>
        <w:rPr>
          <w:b/>
          <w:bCs/>
          <w:color w:val="1A1A1A"/>
          <w:sz w:val="18"/>
          <w:szCs w:val="18"/>
        </w:rPr>
        <w:t>Befund</w:t>
      </w:r>
      <w:r>
        <w:t xml:space="preserve">  –  ein Satz mit deinen Zahlen aus Abschnitt 1</w:t>
      </w:r>
    </w:p>
    <w:p w14:paraId="3474D36F" w14:textId="0647BD2B" w:rsidR="0084666A" w:rsidRDefault="0084666A" w:rsidP="004F16F2">
      <w:pPr>
        <w:pStyle w:val="Haupttext"/>
      </w:pPr>
      <w:r>
        <w:rPr>
          <w:b/>
          <w:bCs/>
          <w:color w:val="1A1A1A"/>
          <w:sz w:val="18"/>
          <w:szCs w:val="18"/>
        </w:rPr>
        <w:t>Konkrete Bitte</w:t>
      </w:r>
      <w:r>
        <w:t xml:space="preserve">  –  was genau soll sich ändern? Bezieh dich auf einen Block aus Abschnitt 2</w:t>
      </w:r>
    </w:p>
    <w:p w14:paraId="00E00E0A" w14:textId="77777777" w:rsidR="0084666A" w:rsidRDefault="0084666A" w:rsidP="0084666A">
      <w:pPr>
        <w:pStyle w:val="Haupttext"/>
      </w:pPr>
      <w:r>
        <w:rPr>
          <w:b/>
          <w:bCs/>
          <w:color w:val="1A1A1A"/>
          <w:sz w:val="18"/>
          <w:szCs w:val="18"/>
        </w:rPr>
        <w:t>Zeitpunkt der Überprüfung</w:t>
      </w:r>
      <w:r>
        <w:t xml:space="preserve">  –  wann wird das Ergebnis gemeinsam erneut angeschaut?</w:t>
      </w:r>
    </w:p>
    <w:p w14:paraId="2E873867" w14:textId="61DEB5B0" w:rsidR="0084666A" w:rsidRDefault="0084666A" w:rsidP="0084666A">
      <w:pPr>
        <w:pStyle w:val="Haupttext"/>
      </w:pPr>
    </w:p>
    <w:p w14:paraId="47946DBE" w14:textId="0C18B3F5" w:rsidR="0084666A" w:rsidRPr="0084666A" w:rsidRDefault="0084666A" w:rsidP="00B60A80">
      <w:pPr>
        <w:pStyle w:val="Haupttext"/>
        <w:ind w:right="282"/>
        <w:rPr>
          <w:sz w:val="16"/>
          <w:szCs w:val="18"/>
        </w:rPr>
      </w:pPr>
      <w:r w:rsidRPr="0084666A">
        <w:rPr>
          <w:sz w:val="16"/>
          <w:szCs w:val="18"/>
        </w:rPr>
        <w:t>Datengrundlage: Die tatsächliche Arbeitszeit vieler Lehrkräfte liegt über der Sollzeit (Rackles, 2023). Der Anteil unterrichtsnaher Tätigkeiten bleibt über die Berufsbiografie hinweg stabil (Mußmann et al., 2022; OECD, 2025). Diese Befunde ordnen deinen Einzelfall ein, ersetzen aber nicht deine eigene Messung.</w:t>
      </w:r>
      <w:r>
        <w:br w:type="page"/>
      </w:r>
    </w:p>
    <w:p w14:paraId="2442E815" w14:textId="77777777" w:rsidR="0084666A" w:rsidRDefault="0084666A" w:rsidP="0084666A">
      <w:pPr>
        <w:pStyle w:val="berschrift1"/>
      </w:pPr>
      <w:r>
        <w:rPr>
          <w:rFonts w:eastAsia="Calibri"/>
        </w:rPr>
        <w:lastRenderedPageBreak/>
        <w:t>Durchgerechnetes Beispiel</w:t>
      </w:r>
    </w:p>
    <w:p w14:paraId="35CE2587" w14:textId="77777777" w:rsidR="0084666A" w:rsidRPr="0084666A" w:rsidRDefault="0084666A" w:rsidP="0084666A">
      <w:pPr>
        <w:pStyle w:val="Haupttext"/>
        <w:rPr>
          <w:sz w:val="16"/>
          <w:szCs w:val="18"/>
        </w:rPr>
      </w:pPr>
      <w:r w:rsidRPr="0084666A">
        <w:rPr>
          <w:sz w:val="16"/>
          <w:szCs w:val="18"/>
        </w:rPr>
        <w:t>So kann ein ausgefülltes Blatt aussehen. Die Zahlen sind exemplarisch und orientieren sich an dokumentierten Studienbereichen – deine eigene Auswertung stammt ausschließlich aus deiner Erfassung.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84666A" w14:paraId="3CE87517" w14:textId="77777777" w:rsidTr="004F16F2">
        <w:tc>
          <w:tcPr>
            <w:tcW w:w="10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4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8272DA" w14:textId="77777777" w:rsidR="0084666A" w:rsidRDefault="0084666A" w:rsidP="003F3068">
            <w:pPr>
              <w:spacing w:after="40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Beispiel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: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Klassenleitung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Sek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. I/II,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volles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Deputat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Fächer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mit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hohem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Korrekturanteil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7"/>
                <w:szCs w:val="17"/>
              </w:rPr>
              <w:t>.</w:t>
            </w:r>
          </w:p>
          <w:p w14:paraId="677CE19F" w14:textId="77777777" w:rsidR="0084666A" w:rsidRDefault="0084666A" w:rsidP="003F3068"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Erfassungszeitraum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: vier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reguläre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Unterrichtswochen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keine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7"/>
                <w:szCs w:val="17"/>
              </w:rPr>
              <w:t>Prüfungsphase</w:t>
            </w:r>
            <w:proofErr w:type="spellEnd"/>
            <w:r>
              <w:rPr>
                <w:rFonts w:ascii="Calibri" w:hAnsi="Calibri" w:cs="Calibri"/>
                <w:color w:val="1A1A1A"/>
                <w:sz w:val="17"/>
                <w:szCs w:val="17"/>
              </w:rPr>
              <w:t>.</w:t>
            </w:r>
          </w:p>
        </w:tc>
      </w:tr>
    </w:tbl>
    <w:p w14:paraId="3155C5D1" w14:textId="77777777" w:rsidR="004F16F2" w:rsidRDefault="004F16F2" w:rsidP="004F16F2">
      <w:pPr>
        <w:pStyle w:val="Haupttext"/>
      </w:pPr>
    </w:p>
    <w:p w14:paraId="3CE0D583" w14:textId="772A6AF2" w:rsidR="0084666A" w:rsidRDefault="0084666A" w:rsidP="0084666A">
      <w:pPr>
        <w:pStyle w:val="berschrift3"/>
      </w:pPr>
      <w:r>
        <w:rPr>
          <w:rFonts w:eastAsia="Calibri"/>
        </w:rPr>
        <w:t>1. Ist-Zeit gegen Soll-Zeit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9"/>
        <w:gridCol w:w="5407"/>
      </w:tblGrid>
      <w:tr w:rsidR="0084666A" w14:paraId="0D2D1416" w14:textId="77777777" w:rsidTr="004F16F2">
        <w:tc>
          <w:tcPr>
            <w:tcW w:w="47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6BDA7C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-Zeit</w:t>
            </w:r>
          </w:p>
        </w:tc>
        <w:tc>
          <w:tcPr>
            <w:tcW w:w="5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97CFE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Sollzeit</w:t>
            </w:r>
            <w:proofErr w:type="spellEnd"/>
          </w:p>
        </w:tc>
      </w:tr>
      <w:tr w:rsidR="0084666A" w14:paraId="03BF6D2B" w14:textId="77777777" w:rsidTr="004F16F2">
        <w:tc>
          <w:tcPr>
            <w:tcW w:w="47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68548E" w14:textId="77777777" w:rsidR="0084666A" w:rsidRPr="004F16F2" w:rsidRDefault="0084666A" w:rsidP="003F3068">
            <w:pPr>
              <w:rPr>
                <w:color w:val="auto"/>
              </w:rPr>
            </w:pPr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 xml:space="preserve">47:30 </w:t>
            </w:r>
            <w:proofErr w:type="spellStart"/>
            <w:proofErr w:type="gramStart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Std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./</w:t>
            </w:r>
            <w:proofErr w:type="spellStart"/>
            <w:proofErr w:type="gramEnd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Woche</w:t>
            </w:r>
            <w:proofErr w:type="spellEnd"/>
          </w:p>
        </w:tc>
        <w:tc>
          <w:tcPr>
            <w:tcW w:w="5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8086C7" w14:textId="77777777" w:rsidR="0084666A" w:rsidRPr="004F16F2" w:rsidRDefault="0084666A" w:rsidP="003F3068">
            <w:pPr>
              <w:rPr>
                <w:color w:val="auto"/>
              </w:rPr>
            </w:pPr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 xml:space="preserve">40:30 </w:t>
            </w:r>
            <w:proofErr w:type="spellStart"/>
            <w:proofErr w:type="gramStart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Std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./</w:t>
            </w:r>
            <w:proofErr w:type="spellStart"/>
            <w:proofErr w:type="gramEnd"/>
            <w:r w:rsidRPr="004F16F2">
              <w:rPr>
                <w:rFonts w:ascii="Calibri" w:hAnsi="Calibri" w:cs="Calibri"/>
                <w:b/>
                <w:bCs/>
                <w:color w:val="auto"/>
                <w:sz w:val="22"/>
              </w:rPr>
              <w:t>Woche</w:t>
            </w:r>
            <w:proofErr w:type="spellEnd"/>
          </w:p>
        </w:tc>
      </w:tr>
    </w:tbl>
    <w:p w14:paraId="61CBBB2C" w14:textId="77777777" w:rsidR="0084666A" w:rsidRPr="0084666A" w:rsidRDefault="0084666A" w:rsidP="0084666A">
      <w:pPr>
        <w:pStyle w:val="Haupttext"/>
        <w:rPr>
          <w:sz w:val="16"/>
          <w:szCs w:val="18"/>
        </w:rPr>
      </w:pPr>
      <w:r w:rsidRPr="0084666A">
        <w:rPr>
          <w:b/>
          <w:bCs/>
          <w:sz w:val="16"/>
          <w:szCs w:val="18"/>
        </w:rPr>
        <w:t xml:space="preserve">Differenz:  </w:t>
      </w:r>
      <w:r w:rsidRPr="0084666A">
        <w:rPr>
          <w:sz w:val="16"/>
          <w:szCs w:val="18"/>
        </w:rPr>
        <w:t>+ 7:00 Std./Woche  (rund 17 % über Soll)</w:t>
      </w:r>
    </w:p>
    <w:p w14:paraId="12BC78BD" w14:textId="77777777" w:rsidR="004F16F2" w:rsidRDefault="004F16F2" w:rsidP="004F16F2">
      <w:pPr>
        <w:pStyle w:val="Haupttext"/>
      </w:pPr>
    </w:p>
    <w:p w14:paraId="5FD87BCC" w14:textId="4292BF2A" w:rsidR="0084666A" w:rsidRDefault="0084666A" w:rsidP="0084666A">
      <w:pPr>
        <w:pStyle w:val="berschrift3"/>
      </w:pPr>
      <w:r w:rsidRPr="00254760">
        <w:rPr>
          <w:rFonts w:eastAsia="Calibri"/>
        </w:rPr>
        <w:t>2. Die drei größten Zeitblöcke</w:t>
      </w:r>
    </w:p>
    <w:tbl>
      <w:tblPr>
        <w:tblW w:w="1016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"/>
        <w:gridCol w:w="3350"/>
        <w:gridCol w:w="1486"/>
        <w:gridCol w:w="4933"/>
      </w:tblGrid>
      <w:tr w:rsidR="0084666A" w14:paraId="3200A2AA" w14:textId="77777777" w:rsidTr="0084666A">
        <w:tc>
          <w:tcPr>
            <w:tcW w:w="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1221C5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Nr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A6422E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Tätigkeit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5C0B8" w14:textId="77777777" w:rsidR="0084666A" w:rsidRDefault="0084666A" w:rsidP="003F3068">
            <w:proofErr w:type="spellStart"/>
            <w:proofErr w:type="gram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Std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./</w:t>
            </w:r>
            <w:proofErr w:type="spellStart"/>
            <w:proofErr w:type="gram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Woche</w:t>
            </w:r>
            <w:proofErr w:type="spellEnd"/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B2B2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FF1CCD" w14:textId="77777777" w:rsidR="0084666A" w:rsidRDefault="0084666A" w:rsidP="003F3068"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Einordnung</w:t>
            </w:r>
            <w:proofErr w:type="spellEnd"/>
          </w:p>
        </w:tc>
      </w:tr>
      <w:tr w:rsidR="0084666A" w14:paraId="75223958" w14:textId="77777777" w:rsidTr="0084666A">
        <w:trPr>
          <w:trHeight w:val="900"/>
        </w:trPr>
        <w:tc>
          <w:tcPr>
            <w:tcW w:w="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6D2474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1C6808" w14:textId="77777777" w:rsidR="0084666A" w:rsidRDefault="0084666A" w:rsidP="003F3068"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Korrekturen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korrekturintensives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Fach)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FD858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9:00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AB6EDA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selbst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steuerbar</w:t>
            </w:r>
            <w:proofErr w:type="spellEnd"/>
          </w:p>
          <w:p w14:paraId="02C87498" w14:textId="77777777" w:rsidR="0084666A" w:rsidRPr="004F16F2" w:rsidRDefault="0084666A" w:rsidP="003F3068">
            <w:pPr>
              <w:spacing w:after="30"/>
              <w:rPr>
                <w:color w:val="5D7DBE"/>
              </w:rPr>
            </w:pPr>
            <w:r w:rsidRPr="004F16F2">
              <w:rPr>
                <w:rFonts w:ascii="Segoe UI Symbol" w:hAnsi="Segoe UI Symbol" w:cs="Segoe UI Symbol"/>
                <w:b/>
                <w:bCs/>
                <w:color w:val="5D7DBE"/>
                <w:sz w:val="16"/>
                <w:szCs w:val="16"/>
              </w:rPr>
              <w:t>☒</w:t>
            </w:r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braucht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Absprache</w:t>
            </w:r>
            <w:proofErr w:type="spellEnd"/>
          </w:p>
          <w:p w14:paraId="5F2DA510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einen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Beschluss</w:t>
            </w:r>
            <w:proofErr w:type="spellEnd"/>
          </w:p>
        </w:tc>
      </w:tr>
      <w:tr w:rsidR="0084666A" w14:paraId="7C5F6D97" w14:textId="77777777" w:rsidTr="0084666A">
        <w:trPr>
          <w:trHeight w:val="900"/>
        </w:trPr>
        <w:tc>
          <w:tcPr>
            <w:tcW w:w="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ED057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8B7EB0" w14:textId="77777777" w:rsidR="0084666A" w:rsidRDefault="0084666A" w:rsidP="003F3068"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Klassenleitung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Entschuldigungen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Klassenbuch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Elternnachrichten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fragmentiert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Pausen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87DAB1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5:00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D66FA" w14:textId="77777777" w:rsidR="0084666A" w:rsidRPr="004F16F2" w:rsidRDefault="0084666A" w:rsidP="003F3068">
            <w:pPr>
              <w:spacing w:after="30"/>
              <w:rPr>
                <w:color w:val="5D7DBE"/>
              </w:rPr>
            </w:pPr>
            <w:r w:rsidRPr="004F16F2">
              <w:rPr>
                <w:rFonts w:ascii="Segoe UI Symbol" w:hAnsi="Segoe UI Symbol" w:cs="Segoe UI Symbol"/>
                <w:b/>
                <w:bCs/>
                <w:color w:val="5D7DBE"/>
                <w:sz w:val="16"/>
                <w:szCs w:val="16"/>
              </w:rPr>
              <w:t>☒</w:t>
            </w:r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selbst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steuerbar</w:t>
            </w:r>
            <w:proofErr w:type="spellEnd"/>
          </w:p>
          <w:p w14:paraId="26C48B3F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Absprache</w:t>
            </w:r>
            <w:proofErr w:type="spellEnd"/>
          </w:p>
          <w:p w14:paraId="5D1EA9A8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einen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Beschluss</w:t>
            </w:r>
            <w:proofErr w:type="spellEnd"/>
          </w:p>
        </w:tc>
      </w:tr>
      <w:tr w:rsidR="0084666A" w14:paraId="33FD7B35" w14:textId="77777777" w:rsidTr="0084666A">
        <w:trPr>
          <w:trHeight w:val="900"/>
        </w:trPr>
        <w:tc>
          <w:tcPr>
            <w:tcW w:w="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FC38B5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186586" w14:textId="77777777" w:rsidR="0084666A" w:rsidRDefault="0084666A" w:rsidP="003F3068"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Mitarbeit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Stundenplanung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ohne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Anrechnungsstunde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FBA390" w14:textId="77777777" w:rsidR="0084666A" w:rsidRDefault="0084666A" w:rsidP="003F3068"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3:00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EBC01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selbst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steuerbar</w:t>
            </w:r>
            <w:proofErr w:type="spellEnd"/>
          </w:p>
          <w:p w14:paraId="783F5364" w14:textId="77777777" w:rsidR="0084666A" w:rsidRDefault="0084666A" w:rsidP="003F3068">
            <w:pPr>
              <w:spacing w:after="30"/>
            </w:pPr>
            <w:r>
              <w:rPr>
                <w:rFonts w:ascii="Segoe UI Symbol" w:hAnsi="Segoe UI Symbol" w:cs="Segoe UI Symbol"/>
                <w:color w:val="1A1A1A"/>
                <w:sz w:val="16"/>
                <w:szCs w:val="16"/>
              </w:rPr>
              <w:t>☐</w:t>
            </w:r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braucht</w:t>
            </w:r>
            <w:proofErr w:type="spellEnd"/>
            <w:r>
              <w:rPr>
                <w:rFonts w:ascii="Calibri" w:hAnsi="Calibri" w:cs="Calibri"/>
                <w:color w:val="1A1A1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6"/>
                <w:szCs w:val="16"/>
              </w:rPr>
              <w:t>Absprache</w:t>
            </w:r>
            <w:proofErr w:type="spellEnd"/>
          </w:p>
          <w:p w14:paraId="306F2C26" w14:textId="77777777" w:rsidR="0084666A" w:rsidRDefault="0084666A" w:rsidP="003F3068">
            <w:pPr>
              <w:spacing w:after="30"/>
            </w:pPr>
            <w:r w:rsidRPr="004F16F2">
              <w:rPr>
                <w:rFonts w:ascii="Segoe UI Symbol" w:hAnsi="Segoe UI Symbol" w:cs="Segoe UI Symbol"/>
                <w:b/>
                <w:bCs/>
                <w:color w:val="5D7DBE"/>
                <w:sz w:val="16"/>
                <w:szCs w:val="16"/>
              </w:rPr>
              <w:t>☒</w:t>
            </w:r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braucht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einen</w:t>
            </w:r>
            <w:proofErr w:type="spellEnd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 xml:space="preserve"> </w:t>
            </w:r>
            <w:proofErr w:type="spellStart"/>
            <w:r w:rsidRPr="004F16F2">
              <w:rPr>
                <w:rFonts w:ascii="Calibri" w:hAnsi="Calibri" w:cs="Calibri"/>
                <w:b/>
                <w:bCs/>
                <w:color w:val="5D7DBE"/>
                <w:sz w:val="16"/>
                <w:szCs w:val="16"/>
              </w:rPr>
              <w:t>Beschluss</w:t>
            </w:r>
            <w:proofErr w:type="spellEnd"/>
          </w:p>
        </w:tc>
      </w:tr>
    </w:tbl>
    <w:p w14:paraId="3860DDD1" w14:textId="77777777" w:rsidR="004F16F2" w:rsidRDefault="004F16F2" w:rsidP="004F16F2">
      <w:pPr>
        <w:pStyle w:val="Haupttext"/>
      </w:pPr>
    </w:p>
    <w:p w14:paraId="1E6C6C15" w14:textId="1FF5EBB9" w:rsidR="0084666A" w:rsidRPr="00254760" w:rsidRDefault="0084666A" w:rsidP="0084666A">
      <w:pPr>
        <w:pStyle w:val="berschrift3"/>
      </w:pPr>
      <w:r w:rsidRPr="00254760">
        <w:rPr>
          <w:rFonts w:eastAsia="Calibri"/>
        </w:rPr>
        <w:t>3. Das Gespräch vorbereiten</w:t>
      </w:r>
    </w:p>
    <w:p w14:paraId="407B3493" w14:textId="77777777" w:rsidR="0084666A" w:rsidRDefault="0084666A" w:rsidP="0084666A">
      <w:pPr>
        <w:pStyle w:val="Haupttext"/>
      </w:pPr>
      <w:r>
        <w:t>Befund</w:t>
      </w:r>
    </w:p>
    <w:p w14:paraId="519CC82A" w14:textId="77777777" w:rsidR="0084666A" w:rsidRDefault="0084666A" w:rsidP="00B60A80">
      <w:pPr>
        <w:pStyle w:val="Haupttext"/>
        <w:ind w:right="565"/>
      </w:pPr>
      <w:r>
        <w:rPr>
          <w:sz w:val="16"/>
          <w:szCs w:val="16"/>
        </w:rPr>
        <w:t>„Meine erfasste Arbeitszeit liegt über vier Wochen im Schnitt bei 47:30 Std. pro Woche, das sind 7 Stunden über meiner Sollzeit von 40:30 Std.“</w:t>
      </w:r>
    </w:p>
    <w:p w14:paraId="06B7C828" w14:textId="77777777" w:rsidR="0084666A" w:rsidRDefault="0084666A" w:rsidP="00B60A80">
      <w:pPr>
        <w:pStyle w:val="Haupttext"/>
        <w:ind w:right="565"/>
      </w:pPr>
      <w:r>
        <w:t>Konkrete Bitte</w:t>
      </w:r>
    </w:p>
    <w:p w14:paraId="5386524A" w14:textId="77777777" w:rsidR="0084666A" w:rsidRDefault="0084666A" w:rsidP="00B60A80">
      <w:pPr>
        <w:pStyle w:val="Haupttext"/>
        <w:ind w:right="565"/>
      </w:pPr>
      <w:r>
        <w:rPr>
          <w:sz w:val="16"/>
          <w:szCs w:val="16"/>
        </w:rPr>
        <w:t>„Ich bitte um eine Anrechnungsstunde für die Mitarbeit an der Stundenplanung oder um eine klare Begrenzung dieser Aufgabe auf einen festen Umfang.“</w:t>
      </w:r>
    </w:p>
    <w:p w14:paraId="630FBDB8" w14:textId="77777777" w:rsidR="0084666A" w:rsidRDefault="0084666A" w:rsidP="00B60A80">
      <w:pPr>
        <w:pStyle w:val="Haupttext"/>
        <w:ind w:right="565"/>
      </w:pPr>
      <w:r>
        <w:t>Zeitpunkt der Überprüfung</w:t>
      </w:r>
    </w:p>
    <w:p w14:paraId="6DEE17B4" w14:textId="77777777" w:rsidR="0084666A" w:rsidRDefault="0084666A" w:rsidP="00B60A80">
      <w:pPr>
        <w:pStyle w:val="Haupttext"/>
        <w:ind w:right="565"/>
      </w:pPr>
      <w:r>
        <w:rPr>
          <w:sz w:val="16"/>
          <w:szCs w:val="16"/>
        </w:rPr>
        <w:t>„Wiedervorlage in sechs Wochen – idealerweise nach einer erneuten vierwöchigen Erfassung.“</w:t>
      </w:r>
    </w:p>
    <w:p w14:paraId="7159DA27" w14:textId="5F3AF3D3" w:rsidR="00E76729" w:rsidRPr="00DE1410" w:rsidRDefault="0084666A" w:rsidP="00B60A80">
      <w:pPr>
        <w:pStyle w:val="Haupttext"/>
        <w:ind w:right="565"/>
      </w:pPr>
      <w:r>
        <w:rPr>
          <w:i/>
          <w:iCs/>
          <w:color w:val="5B5B5B"/>
          <w:sz w:val="14"/>
          <w:szCs w:val="14"/>
        </w:rPr>
        <w:t>Zur Einordnung des Beispiels: Vollzeitlehrkräfte an Gymnasien und Gesamtschulen arbeiten in Unterrichtswochen im Mittel zwischen rund 46:30 und 48:30 Std./Woche; die Korrektur eines Klassensatzes in der Sekundarstufe II beansprucht häufig 15 bis 25 Zeitstunden. Regionale Studien zeigen hierzu eine erhebliche Streuung.</w:t>
      </w:r>
    </w:p>
    <w:sectPr w:rsidR="00E76729" w:rsidRPr="00DE1410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D3592E" w14:textId="77777777" w:rsidR="00A0310F" w:rsidRDefault="00A0310F" w:rsidP="00770181">
      <w:pPr>
        <w:spacing w:before="0" w:after="0" w:line="240" w:lineRule="auto"/>
      </w:pPr>
      <w:r>
        <w:separator/>
      </w:r>
    </w:p>
  </w:endnote>
  <w:endnote w:type="continuationSeparator" w:id="0">
    <w:p w14:paraId="2FB73C7C" w14:textId="77777777" w:rsidR="00A0310F" w:rsidRDefault="00A0310F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46E7E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CA02D8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1C484FD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7D8B36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05285A9" w14:textId="4B810D7B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5A4BA6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5A4BA6">
                            <w:rPr>
                              <w:szCs w:val="18"/>
                              <w:lang w:eastAsia="zh-TW"/>
                            </w:rPr>
                            <w:t>1.3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597D8B36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05285A9" w14:textId="4B810D7B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5A4BA6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5A4BA6">
                      <w:rPr>
                        <w:szCs w:val="18"/>
                        <w:lang w:eastAsia="zh-TW"/>
                      </w:rPr>
                      <w:t>1.3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B748CB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51707F44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3CF46A4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4BB748CB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51707F44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3CF46A4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87F62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33BAB3F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27F87F62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33BAB3F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E6C059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D6DF591" w14:textId="3208719D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5A4BA6">
                            <w:t>01_03_004</w:t>
                          </w:r>
                        </w:p>
                        <w:p w14:paraId="3E729058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6E6C059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3D6DF591" w14:textId="3208719D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="005A4BA6">
                      <w:t>01_03_004</w:t>
                    </w:r>
                  </w:p>
                  <w:p w14:paraId="3E729058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666F78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FEE807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CDEBF3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83FD7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3BC6B5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02B7B4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114E7186" w14:textId="07AD958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5A4BA6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5A4BA6">
                            <w:t>1.3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6602B7B4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114E7186" w14:textId="07AD9587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5A4BA6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5A4BA6">
                      <w:t>1.3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A35AB4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29DB6A42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24A35AB4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29DB6A42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8CCE8F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17DD24C2" w14:textId="7EC528B0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5A4BA6">
                            <w:t>01_03-0003</w:t>
                          </w:r>
                        </w:p>
                        <w:p w14:paraId="19D7F408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3F8CCE8F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17DD24C2" w14:textId="7EC528B0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5A4BA6">
                      <w:t>01_03-0003</w:t>
                    </w:r>
                  </w:p>
                  <w:p w14:paraId="19D7F408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FBC367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98423EF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D632F50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44FBC367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098423EF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2D632F50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EDD0574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1A520F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F19264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32F3795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641989" w14:textId="77777777" w:rsidR="00A0310F" w:rsidRDefault="00A0310F" w:rsidP="00770181">
      <w:pPr>
        <w:spacing w:before="0" w:after="0" w:line="240" w:lineRule="auto"/>
      </w:pPr>
      <w:r>
        <w:separator/>
      </w:r>
    </w:p>
  </w:footnote>
  <w:footnote w:type="continuationSeparator" w:id="0">
    <w:p w14:paraId="4DA31CC2" w14:textId="77777777" w:rsidR="00A0310F" w:rsidRDefault="00A0310F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8FF81" w14:textId="682CBF7A" w:rsidR="00770181" w:rsidRPr="00375C36" w:rsidRDefault="00AB6D45" w:rsidP="00375C36">
    <w:pPr>
      <w:pStyle w:val="Kopfzeile"/>
      <w:tabs>
        <w:tab w:val="left" w:pos="426"/>
        <w:tab w:val="center" w:pos="5387"/>
        <w:tab w:val="right" w:pos="11057"/>
      </w:tabs>
      <w:ind w:firstLine="426"/>
      <w:jc w:val="left"/>
      <w:rPr>
        <w:rStyle w:val="FuzeileZchn"/>
      </w:rPr>
    </w:pP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8BB262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0D992A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217B21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F162F9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5A4BA6">
      <w:rPr>
        <w:rStyle w:val="FuzeileZchn"/>
      </w:rPr>
      <w:t>Die Arbeitszeit</w:t>
    </w:r>
    <w:r w:rsidR="006C1461" w:rsidRPr="00375C36">
      <w:rPr>
        <w:rStyle w:val="FuzeileZchn"/>
      </w:rPr>
      <w:tab/>
    </w:r>
    <w:r w:rsidR="005A4BA6">
      <w:rPr>
        <w:rStyle w:val="FuzeileZchn"/>
      </w:rPr>
      <w:t xml:space="preserve">Auswertungsblatt </w:t>
    </w:r>
    <w:proofErr w:type="spellStart"/>
    <w:r w:rsidR="005A4BA6">
      <w:rPr>
        <w:rStyle w:val="FuzeileZchn"/>
      </w:rPr>
      <w:t>Arbeitzeiterfassung</w:t>
    </w:r>
    <w:proofErr w:type="spellEnd"/>
    <w:r w:rsidR="006C1461" w:rsidRPr="00375C36">
      <w:rPr>
        <w:rStyle w:val="FuzeileZchn"/>
      </w:rPr>
      <w:tab/>
    </w:r>
    <w:r w:rsidR="00923DED" w:rsidRPr="00375C36">
      <w:rPr>
        <w:rStyle w:val="FuzeileZchn"/>
      </w:rPr>
      <w:t xml:space="preserve">Seite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PAGE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1</w:t>
    </w:r>
    <w:r w:rsidR="00923DED" w:rsidRPr="00375C36">
      <w:rPr>
        <w:rStyle w:val="FuzeileZchn"/>
      </w:rPr>
      <w:fldChar w:fldCharType="end"/>
    </w:r>
    <w:r w:rsidR="00923DED" w:rsidRPr="00923DED">
      <w:t xml:space="preserve"> </w:t>
    </w:r>
    <w:r w:rsidR="00923DED" w:rsidRPr="00375C36">
      <w:rPr>
        <w:rStyle w:val="FuzeileZchn"/>
      </w:rPr>
      <w:t xml:space="preserve">von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NUMPAGES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2</w:t>
    </w:r>
    <w:r w:rsidR="00923DED" w:rsidRPr="00375C36">
      <w:rPr>
        <w:rStyle w:val="FuzeileZch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872320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6D9C18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030E79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C2100C5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AFDB0F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1B73A931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F2E6F01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5EAFDB0F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1B73A931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F2E6F01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7B177B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0040918B" w14:textId="102255FB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5A4BA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5A4BA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1.2</w:t>
                          </w:r>
                        </w:p>
                        <w:p w14:paraId="481C3C64" w14:textId="23BB4BD5" w:rsidR="00E76729" w:rsidRPr="00121910" w:rsidRDefault="005A4BA6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Die Arbeitszeit</w:t>
                          </w:r>
                        </w:p>
                        <w:p w14:paraId="7E459953" w14:textId="342E0C7E" w:rsidR="00E76729" w:rsidRPr="005125F5" w:rsidRDefault="005A4BA6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Auswertungsblatt Arbeitszeiterfassung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0F7B177B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0040918B" w14:textId="102255FB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5A4BA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5A4BA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1.2</w:t>
                    </w:r>
                  </w:p>
                  <w:p w14:paraId="481C3C64" w14:textId="23BB4BD5" w:rsidR="00E76729" w:rsidRPr="00121910" w:rsidRDefault="005A4BA6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Die Arbeitszeit</w:t>
                    </w:r>
                  </w:p>
                  <w:p w14:paraId="7E459953" w14:textId="342E0C7E" w:rsidR="00E76729" w:rsidRPr="005125F5" w:rsidRDefault="005A4BA6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Auswertungsblatt Arbeitszeiterfassung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361CCF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095B2FF6" w14:textId="77777777" w:rsidR="00D04654" w:rsidRDefault="00D04654" w:rsidP="00CE0168">
    <w:pPr>
      <w:pStyle w:val="Kopfzeile"/>
      <w:jc w:val="left"/>
    </w:pPr>
  </w:p>
  <w:p w14:paraId="0A4B9FBA" w14:textId="77777777" w:rsidR="00D04654" w:rsidRDefault="00D04654" w:rsidP="00CE0168">
    <w:pPr>
      <w:pStyle w:val="Kopfzeile"/>
      <w:jc w:val="left"/>
    </w:pPr>
  </w:p>
  <w:p w14:paraId="123B4E42" w14:textId="77777777" w:rsidR="00D04654" w:rsidRDefault="00D04654" w:rsidP="00CE0168">
    <w:pPr>
      <w:pStyle w:val="Kopfzeile"/>
      <w:jc w:val="left"/>
    </w:pPr>
  </w:p>
  <w:p w14:paraId="0835E97C" w14:textId="77777777" w:rsidR="00D04654" w:rsidRDefault="00D04654" w:rsidP="00CE0168">
    <w:pPr>
      <w:pStyle w:val="Kopfzeile"/>
      <w:jc w:val="left"/>
    </w:pPr>
  </w:p>
  <w:p w14:paraId="174AF3AB" w14:textId="77777777" w:rsidR="00D04654" w:rsidRDefault="00D04654" w:rsidP="00CE0168">
    <w:pPr>
      <w:pStyle w:val="Kopfzeile"/>
      <w:jc w:val="left"/>
    </w:pPr>
  </w:p>
  <w:p w14:paraId="3172B4BF" w14:textId="77777777" w:rsidR="00E76729" w:rsidRPr="00E76729" w:rsidRDefault="00E76729" w:rsidP="00CE0168">
    <w:pPr>
      <w:pStyle w:val="Kopfzeile"/>
      <w:jc w:val="lef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38"/>
    <w:rsid w:val="00015197"/>
    <w:rsid w:val="00031B37"/>
    <w:rsid w:val="00044BF8"/>
    <w:rsid w:val="00072F66"/>
    <w:rsid w:val="000C24E4"/>
    <w:rsid w:val="000E5D89"/>
    <w:rsid w:val="00121910"/>
    <w:rsid w:val="00130FE3"/>
    <w:rsid w:val="0013414A"/>
    <w:rsid w:val="00134A1D"/>
    <w:rsid w:val="00143D51"/>
    <w:rsid w:val="00193456"/>
    <w:rsid w:val="00196564"/>
    <w:rsid w:val="001C7247"/>
    <w:rsid w:val="001E401A"/>
    <w:rsid w:val="001F22CA"/>
    <w:rsid w:val="00233998"/>
    <w:rsid w:val="00284BFB"/>
    <w:rsid w:val="002A033B"/>
    <w:rsid w:val="002D148B"/>
    <w:rsid w:val="002F3831"/>
    <w:rsid w:val="002F7859"/>
    <w:rsid w:val="00375C36"/>
    <w:rsid w:val="003B34D3"/>
    <w:rsid w:val="003D1DB2"/>
    <w:rsid w:val="0041721E"/>
    <w:rsid w:val="0043247F"/>
    <w:rsid w:val="00466298"/>
    <w:rsid w:val="00483302"/>
    <w:rsid w:val="004E06E1"/>
    <w:rsid w:val="004F16F2"/>
    <w:rsid w:val="005125F5"/>
    <w:rsid w:val="00531987"/>
    <w:rsid w:val="00565EEF"/>
    <w:rsid w:val="005907B0"/>
    <w:rsid w:val="005A4BA6"/>
    <w:rsid w:val="005C101C"/>
    <w:rsid w:val="00601D8C"/>
    <w:rsid w:val="0063433F"/>
    <w:rsid w:val="00692224"/>
    <w:rsid w:val="006C1461"/>
    <w:rsid w:val="006F029C"/>
    <w:rsid w:val="006F47B2"/>
    <w:rsid w:val="00767DDE"/>
    <w:rsid w:val="00770181"/>
    <w:rsid w:val="00795254"/>
    <w:rsid w:val="007C695A"/>
    <w:rsid w:val="007E3BEB"/>
    <w:rsid w:val="00824C77"/>
    <w:rsid w:val="0084666A"/>
    <w:rsid w:val="00863B66"/>
    <w:rsid w:val="008D6754"/>
    <w:rsid w:val="008E1DEB"/>
    <w:rsid w:val="00906AA4"/>
    <w:rsid w:val="009208FC"/>
    <w:rsid w:val="00923DED"/>
    <w:rsid w:val="009E13B5"/>
    <w:rsid w:val="009F55EF"/>
    <w:rsid w:val="00A0310F"/>
    <w:rsid w:val="00A03CAA"/>
    <w:rsid w:val="00A1586B"/>
    <w:rsid w:val="00A30205"/>
    <w:rsid w:val="00AA0A2C"/>
    <w:rsid w:val="00AB6D45"/>
    <w:rsid w:val="00AB7190"/>
    <w:rsid w:val="00B60A80"/>
    <w:rsid w:val="00B869A4"/>
    <w:rsid w:val="00B957EC"/>
    <w:rsid w:val="00BD43F6"/>
    <w:rsid w:val="00C15B9F"/>
    <w:rsid w:val="00C43646"/>
    <w:rsid w:val="00CE0168"/>
    <w:rsid w:val="00CF1380"/>
    <w:rsid w:val="00D03A85"/>
    <w:rsid w:val="00D04654"/>
    <w:rsid w:val="00D26792"/>
    <w:rsid w:val="00DE1410"/>
    <w:rsid w:val="00E16E7F"/>
    <w:rsid w:val="00E76729"/>
    <w:rsid w:val="00EB0E92"/>
    <w:rsid w:val="00ED38DA"/>
    <w:rsid w:val="00ED45BF"/>
    <w:rsid w:val="00EE7134"/>
    <w:rsid w:val="00EF66C8"/>
    <w:rsid w:val="00F76909"/>
    <w:rsid w:val="00F77627"/>
    <w:rsid w:val="00FA3438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D1886"/>
  <w15:chartTrackingRefBased/>
  <w15:docId w15:val="{F6FD5D8A-6ED8-3E4B-91BA-D6AFCF1A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84666A"/>
    <w:pPr>
      <w:outlineLvl w:val="2"/>
    </w:pPr>
    <w:rPr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0E5D89"/>
    <w:pPr>
      <w:ind w:left="426" w:right="-2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4666A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2</Pages>
  <Words>478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2026-08-23T21:09:00Z</cp:lastPrinted>
  <dcterms:created xsi:type="dcterms:W3CDTF">2026-08-23T21:09:00Z</dcterms:created>
  <dcterms:modified xsi:type="dcterms:W3CDTF">2026-08-23T21:09:00Z</dcterms:modified>
</cp:coreProperties>
</file>